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772E34" w14:textId="68876362" w:rsidR="00C24ED8" w:rsidRDefault="00D77A3D" w:rsidP="00B405E3">
      <w:pPr>
        <w:jc w:val="center"/>
      </w:pPr>
      <w:r w:rsidRPr="00D77A3D">
        <w:rPr>
          <w:noProof/>
        </w:rPr>
        <w:t xml:space="preserve"> </w:t>
      </w:r>
      <w:r w:rsidRPr="00D77A3D">
        <w:rPr>
          <w:noProof/>
        </w:rPr>
        <w:drawing>
          <wp:inline distT="0" distB="0" distL="0" distR="0" wp14:anchorId="214F3CE6" wp14:editId="64889AAB">
            <wp:extent cx="5943600" cy="3789045"/>
            <wp:effectExtent l="0" t="0" r="0" b="1905"/>
            <wp:docPr id="680564794" name="Picture 1" descr="A rusted circular saw on a bri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64794" name="Picture 1" descr="A rusted circular saw on a brick wall&#10;&#10;Description automatically generated"/>
                    <pic:cNvPicPr/>
                  </pic:nvPicPr>
                  <pic:blipFill>
                    <a:blip r:embed="rId8"/>
                    <a:stretch>
                      <a:fillRect/>
                    </a:stretch>
                  </pic:blipFill>
                  <pic:spPr>
                    <a:xfrm>
                      <a:off x="0" y="0"/>
                      <a:ext cx="5943600" cy="3789045"/>
                    </a:xfrm>
                    <a:prstGeom prst="rect">
                      <a:avLst/>
                    </a:prstGeom>
                  </pic:spPr>
                </pic:pic>
              </a:graphicData>
            </a:graphic>
          </wp:inline>
        </w:drawing>
      </w:r>
    </w:p>
    <w:p w14:paraId="0BAAB03A" w14:textId="506CC8F3" w:rsidR="00E14B6E" w:rsidRDefault="00E14B6E" w:rsidP="00B405E3">
      <w:pPr>
        <w:jc w:val="center"/>
      </w:pPr>
      <w:r>
        <w:t>[Cover Image]</w:t>
      </w:r>
    </w:p>
    <w:p w14:paraId="2A344DB2" w14:textId="630F6699" w:rsidR="003F33E7" w:rsidRDefault="00047A75" w:rsidP="00DC4C6D">
      <w:pPr>
        <w:pStyle w:val="Title"/>
        <w:jc w:val="center"/>
      </w:pPr>
      <w:r>
        <w:t>Half-Life 2</w:t>
      </w:r>
      <w:r w:rsidR="009401DC">
        <w:t xml:space="preserve">:  </w:t>
      </w:r>
      <w:r w:rsidR="009642B7">
        <w:t xml:space="preserve">The </w:t>
      </w:r>
      <w:r w:rsidR="003276A2" w:rsidRPr="00540008">
        <w:rPr>
          <w:bCs/>
        </w:rPr>
        <w:t>Sawblade</w:t>
      </w:r>
      <w:r w:rsidR="000B3807">
        <w:t xml:space="preserve"> Factory</w:t>
      </w:r>
    </w:p>
    <w:p w14:paraId="3395601C" w14:textId="79FA5855" w:rsidR="00C24ED8" w:rsidRDefault="00403477" w:rsidP="00DC4C6D">
      <w:pPr>
        <w:pStyle w:val="Subtitle"/>
        <w:jc w:val="center"/>
        <w:rPr>
          <w:i w:val="0"/>
          <w:sz w:val="20"/>
          <w:szCs w:val="20"/>
          <w:lang w:eastAsia="zh-CN"/>
        </w:rPr>
      </w:pPr>
      <w:r w:rsidRPr="00DC4C6D">
        <w:rPr>
          <w:i w:val="0"/>
          <w:sz w:val="20"/>
          <w:szCs w:val="20"/>
        </w:rPr>
        <w:t xml:space="preserve">Version </w:t>
      </w:r>
      <w:r w:rsidR="00047A75">
        <w:rPr>
          <w:i w:val="0"/>
          <w:sz w:val="20"/>
          <w:szCs w:val="20"/>
        </w:rPr>
        <w:t>1</w:t>
      </w:r>
      <w:r w:rsidRPr="00DC4C6D">
        <w:rPr>
          <w:i w:val="0"/>
          <w:sz w:val="20"/>
          <w:szCs w:val="20"/>
        </w:rPr>
        <w:t>.0</w:t>
      </w:r>
    </w:p>
    <w:tbl>
      <w:tblPr>
        <w:tblW w:w="0" w:type="auto"/>
        <w:jc w:val="center"/>
        <w:tblLook w:val="04A0" w:firstRow="1" w:lastRow="0" w:firstColumn="1" w:lastColumn="0" w:noHBand="0" w:noVBand="1"/>
      </w:tblPr>
      <w:tblGrid>
        <w:gridCol w:w="3095"/>
        <w:gridCol w:w="4355"/>
      </w:tblGrid>
      <w:tr w:rsidR="001417A2" w:rsidRPr="00944542" w14:paraId="61213C29" w14:textId="77777777" w:rsidTr="00D43C2F">
        <w:trPr>
          <w:trHeight w:val="335"/>
          <w:jc w:val="center"/>
        </w:trPr>
        <w:tc>
          <w:tcPr>
            <w:tcW w:w="3095" w:type="dxa"/>
          </w:tcPr>
          <w:p w14:paraId="0494DFBA" w14:textId="77777777" w:rsidR="001417A2" w:rsidRPr="00944542" w:rsidRDefault="001417A2" w:rsidP="00D43C2F">
            <w:pPr>
              <w:spacing w:after="0"/>
              <w:rPr>
                <w:kern w:val="32"/>
              </w:rPr>
            </w:pPr>
            <w:r w:rsidRPr="00944542">
              <w:rPr>
                <w:kern w:val="32"/>
              </w:rPr>
              <w:t>Designer:</w:t>
            </w:r>
          </w:p>
        </w:tc>
        <w:tc>
          <w:tcPr>
            <w:tcW w:w="4355" w:type="dxa"/>
          </w:tcPr>
          <w:p w14:paraId="5E5795F8" w14:textId="04AF530B" w:rsidR="001417A2" w:rsidRPr="00944542" w:rsidRDefault="00B86025" w:rsidP="00D43C2F">
            <w:pPr>
              <w:spacing w:after="0"/>
              <w:rPr>
                <w:kern w:val="32"/>
              </w:rPr>
            </w:pPr>
            <w:r>
              <w:rPr>
                <w:kern w:val="32"/>
              </w:rPr>
              <w:t>Wilbur Wang</w:t>
            </w:r>
          </w:p>
        </w:tc>
      </w:tr>
      <w:tr w:rsidR="001417A2" w:rsidRPr="00944542" w14:paraId="4413CB20" w14:textId="77777777" w:rsidTr="00D43C2F">
        <w:trPr>
          <w:trHeight w:val="335"/>
          <w:jc w:val="center"/>
        </w:trPr>
        <w:tc>
          <w:tcPr>
            <w:tcW w:w="3095" w:type="dxa"/>
          </w:tcPr>
          <w:p w14:paraId="530DCE67" w14:textId="77777777" w:rsidR="001417A2" w:rsidRPr="00944542" w:rsidRDefault="001417A2" w:rsidP="00D43C2F">
            <w:pPr>
              <w:spacing w:after="0"/>
              <w:rPr>
                <w:kern w:val="32"/>
              </w:rPr>
            </w:pPr>
            <w:r w:rsidRPr="00944542">
              <w:rPr>
                <w:kern w:val="32"/>
              </w:rPr>
              <w:t>Document Date:</w:t>
            </w:r>
          </w:p>
        </w:tc>
        <w:tc>
          <w:tcPr>
            <w:tcW w:w="4355" w:type="dxa"/>
          </w:tcPr>
          <w:p w14:paraId="53B439A2" w14:textId="1DCC3A84" w:rsidR="001417A2" w:rsidRPr="00944542" w:rsidRDefault="00047A75" w:rsidP="00D43C2F">
            <w:pPr>
              <w:spacing w:after="0"/>
              <w:rPr>
                <w:kern w:val="32"/>
              </w:rPr>
            </w:pPr>
            <w:r>
              <w:rPr>
                <w:kern w:val="32"/>
              </w:rPr>
              <w:t>10/30/2023</w:t>
            </w:r>
          </w:p>
        </w:tc>
      </w:tr>
      <w:tr w:rsidR="001417A2" w:rsidRPr="00944542" w14:paraId="455D8378" w14:textId="77777777" w:rsidTr="00D43C2F">
        <w:trPr>
          <w:trHeight w:val="321"/>
          <w:jc w:val="center"/>
        </w:trPr>
        <w:tc>
          <w:tcPr>
            <w:tcW w:w="3095" w:type="dxa"/>
          </w:tcPr>
          <w:p w14:paraId="46646B35" w14:textId="77777777" w:rsidR="001417A2" w:rsidRPr="00944542" w:rsidRDefault="001417A2" w:rsidP="00D43C2F">
            <w:pPr>
              <w:spacing w:after="0"/>
              <w:rPr>
                <w:kern w:val="32"/>
              </w:rPr>
            </w:pPr>
            <w:r w:rsidRPr="00944542">
              <w:rPr>
                <w:kern w:val="32"/>
              </w:rPr>
              <w:t>Intended Level Delivery Date:</w:t>
            </w:r>
          </w:p>
        </w:tc>
        <w:tc>
          <w:tcPr>
            <w:tcW w:w="4355" w:type="dxa"/>
          </w:tcPr>
          <w:p w14:paraId="1571AF44" w14:textId="3ABDC1FC" w:rsidR="001417A2" w:rsidRPr="00944542" w:rsidRDefault="00047A75" w:rsidP="00D43C2F">
            <w:pPr>
              <w:spacing w:after="0"/>
              <w:rPr>
                <w:kern w:val="32"/>
              </w:rPr>
            </w:pPr>
            <w:r>
              <w:rPr>
                <w:kern w:val="32"/>
              </w:rPr>
              <w:t>11/6/2023</w:t>
            </w:r>
          </w:p>
        </w:tc>
      </w:tr>
    </w:tbl>
    <w:p w14:paraId="2F895C2D" w14:textId="77777777" w:rsidR="00403477" w:rsidRDefault="00403477"/>
    <w:p w14:paraId="43A1EC0F" w14:textId="77777777" w:rsidR="00403477" w:rsidRPr="0039586E" w:rsidRDefault="00403477">
      <w:pPr>
        <w:rPr>
          <w:rFonts w:asciiTheme="majorHAnsi" w:hAnsiTheme="majorHAnsi"/>
          <w:b/>
          <w:color w:val="365F91" w:themeColor="accent1" w:themeShade="BF"/>
          <w:sz w:val="28"/>
          <w:szCs w:val="28"/>
        </w:rPr>
      </w:pPr>
      <w:r w:rsidRPr="0039586E">
        <w:rPr>
          <w:rFonts w:asciiTheme="majorHAnsi" w:hAnsiTheme="majorHAnsi"/>
          <w:b/>
          <w:color w:val="365F91" w:themeColor="accent1" w:themeShade="BF"/>
          <w:sz w:val="28"/>
          <w:szCs w:val="28"/>
        </w:rPr>
        <w:t>Document Revisions Table</w:t>
      </w:r>
    </w:p>
    <w:tbl>
      <w:tblPr>
        <w:tblW w:w="9333" w:type="dxa"/>
        <w:jc w:val="center"/>
        <w:tblBorders>
          <w:top w:val="single" w:sz="12" w:space="0" w:color="404040" w:themeColor="text1" w:themeTint="BF"/>
          <w:left w:val="single" w:sz="12" w:space="0" w:color="404040" w:themeColor="text1" w:themeTint="BF"/>
          <w:bottom w:val="single" w:sz="12" w:space="0" w:color="404040" w:themeColor="text1" w:themeTint="BF"/>
          <w:right w:val="single" w:sz="12" w:space="0" w:color="404040" w:themeColor="text1" w:themeTint="BF"/>
          <w:insideH w:val="single" w:sz="12" w:space="0" w:color="404040" w:themeColor="text1" w:themeTint="BF"/>
          <w:insideV w:val="single" w:sz="12" w:space="0" w:color="404040" w:themeColor="text1" w:themeTint="BF"/>
        </w:tblBorders>
        <w:tblLook w:val="04A0" w:firstRow="1" w:lastRow="0" w:firstColumn="1" w:lastColumn="0" w:noHBand="0" w:noVBand="1"/>
      </w:tblPr>
      <w:tblGrid>
        <w:gridCol w:w="1074"/>
        <w:gridCol w:w="4943"/>
        <w:gridCol w:w="1892"/>
        <w:gridCol w:w="1424"/>
      </w:tblGrid>
      <w:tr w:rsidR="00C24ED8" w:rsidRPr="008F0874" w14:paraId="6D6CED91" w14:textId="77777777" w:rsidTr="00B405E3">
        <w:trPr>
          <w:trHeight w:val="555"/>
          <w:jc w:val="center"/>
        </w:trPr>
        <w:tc>
          <w:tcPr>
            <w:tcW w:w="1074" w:type="dxa"/>
            <w:shd w:val="clear" w:color="auto" w:fill="A6A6A6" w:themeFill="background1" w:themeFillShade="A6"/>
            <w:vAlign w:val="center"/>
          </w:tcPr>
          <w:p w14:paraId="35E9E0C1" w14:textId="77777777" w:rsidR="00C24ED8" w:rsidRPr="002353A8" w:rsidRDefault="00C24ED8" w:rsidP="00914FDD">
            <w:pPr>
              <w:pStyle w:val="NoSpacing"/>
              <w:jc w:val="center"/>
              <w:rPr>
                <w:rFonts w:asciiTheme="majorHAnsi" w:hAnsiTheme="majorHAnsi" w:cs="Arial"/>
                <w:b/>
                <w:bCs/>
                <w:color w:val="000000"/>
                <w:sz w:val="24"/>
                <w:szCs w:val="24"/>
              </w:rPr>
            </w:pPr>
            <w:r w:rsidRPr="002353A8">
              <w:rPr>
                <w:rFonts w:asciiTheme="majorHAnsi" w:hAnsiTheme="majorHAnsi" w:cs="Arial"/>
                <w:b/>
                <w:bCs/>
                <w:color w:val="FFFFFF" w:themeColor="background1"/>
                <w:sz w:val="24"/>
                <w:szCs w:val="24"/>
              </w:rPr>
              <w:t>Version</w:t>
            </w:r>
          </w:p>
        </w:tc>
        <w:tc>
          <w:tcPr>
            <w:tcW w:w="4943" w:type="dxa"/>
            <w:shd w:val="clear" w:color="auto" w:fill="A6A6A6" w:themeFill="background1" w:themeFillShade="A6"/>
            <w:vAlign w:val="center"/>
          </w:tcPr>
          <w:p w14:paraId="686015C4"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Description</w:t>
            </w:r>
          </w:p>
        </w:tc>
        <w:tc>
          <w:tcPr>
            <w:tcW w:w="1892" w:type="dxa"/>
            <w:shd w:val="clear" w:color="auto" w:fill="A6A6A6" w:themeFill="background1" w:themeFillShade="A6"/>
            <w:vAlign w:val="center"/>
          </w:tcPr>
          <w:p w14:paraId="492FEF3F"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Requestor</w:t>
            </w:r>
          </w:p>
        </w:tc>
        <w:tc>
          <w:tcPr>
            <w:tcW w:w="1424" w:type="dxa"/>
            <w:shd w:val="clear" w:color="auto" w:fill="A6A6A6" w:themeFill="background1" w:themeFillShade="A6"/>
            <w:vAlign w:val="center"/>
          </w:tcPr>
          <w:p w14:paraId="4EFA2511" w14:textId="77777777" w:rsidR="00C24ED8" w:rsidRPr="002353A8" w:rsidRDefault="00C24ED8" w:rsidP="00914FDD">
            <w:pPr>
              <w:pStyle w:val="NoSpacing"/>
              <w:jc w:val="center"/>
              <w:rPr>
                <w:rFonts w:asciiTheme="majorHAnsi" w:hAnsiTheme="majorHAnsi" w:cs="Arial"/>
                <w:b/>
                <w:bCs/>
                <w:color w:val="FFFFFF" w:themeColor="background1"/>
                <w:sz w:val="24"/>
                <w:szCs w:val="24"/>
              </w:rPr>
            </w:pPr>
            <w:r w:rsidRPr="002353A8">
              <w:rPr>
                <w:rFonts w:asciiTheme="majorHAnsi" w:hAnsiTheme="majorHAnsi" w:cs="Arial"/>
                <w:b/>
                <w:bCs/>
                <w:color w:val="FFFFFF" w:themeColor="background1"/>
                <w:sz w:val="24"/>
                <w:szCs w:val="24"/>
              </w:rPr>
              <w:t>Date</w:t>
            </w:r>
          </w:p>
        </w:tc>
      </w:tr>
      <w:tr w:rsidR="00C24ED8" w:rsidRPr="002F6EB0" w14:paraId="6546EEBF" w14:textId="77777777" w:rsidTr="00B405E3">
        <w:trPr>
          <w:trHeight w:val="251"/>
          <w:jc w:val="center"/>
        </w:trPr>
        <w:tc>
          <w:tcPr>
            <w:tcW w:w="1074" w:type="dxa"/>
            <w:vAlign w:val="center"/>
          </w:tcPr>
          <w:p w14:paraId="06E2BF34" w14:textId="77777777" w:rsidR="00C24ED8" w:rsidRPr="002F6EB0" w:rsidRDefault="00960246" w:rsidP="00960246">
            <w:pPr>
              <w:pStyle w:val="NoSpacing"/>
              <w:jc w:val="center"/>
              <w:rPr>
                <w:rFonts w:asciiTheme="minorHAnsi" w:hAnsiTheme="minorHAnsi" w:cs="Arial"/>
                <w:bCs/>
                <w:sz w:val="20"/>
                <w:szCs w:val="20"/>
              </w:rPr>
            </w:pPr>
            <w:r w:rsidRPr="002F6EB0">
              <w:rPr>
                <w:rFonts w:asciiTheme="minorHAnsi" w:hAnsiTheme="minorHAnsi" w:cs="Arial"/>
                <w:bCs/>
                <w:sz w:val="20"/>
                <w:szCs w:val="20"/>
              </w:rPr>
              <w:t>1</w:t>
            </w:r>
            <w:r w:rsidR="00C24ED8" w:rsidRPr="002F6EB0">
              <w:rPr>
                <w:rFonts w:asciiTheme="minorHAnsi" w:hAnsiTheme="minorHAnsi" w:cs="Arial"/>
                <w:bCs/>
                <w:sz w:val="20"/>
                <w:szCs w:val="20"/>
              </w:rPr>
              <w:t>.</w:t>
            </w:r>
            <w:r w:rsidRPr="002F6EB0">
              <w:rPr>
                <w:rFonts w:asciiTheme="minorHAnsi" w:hAnsiTheme="minorHAnsi" w:cs="Arial"/>
                <w:bCs/>
                <w:sz w:val="20"/>
                <w:szCs w:val="20"/>
              </w:rPr>
              <w:t>0</w:t>
            </w:r>
          </w:p>
        </w:tc>
        <w:tc>
          <w:tcPr>
            <w:tcW w:w="4943" w:type="dxa"/>
            <w:vAlign w:val="center"/>
          </w:tcPr>
          <w:p w14:paraId="43CDD42E" w14:textId="77777777"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Initial Document</w:t>
            </w:r>
          </w:p>
        </w:tc>
        <w:tc>
          <w:tcPr>
            <w:tcW w:w="1892" w:type="dxa"/>
            <w:vAlign w:val="center"/>
          </w:tcPr>
          <w:p w14:paraId="4A51BB95" w14:textId="5F1E1AEB" w:rsidR="00C24ED8" w:rsidRPr="002F6EB0" w:rsidRDefault="00C24ED8" w:rsidP="00914FDD">
            <w:pPr>
              <w:pStyle w:val="NoSpacing"/>
              <w:jc w:val="center"/>
              <w:rPr>
                <w:rFonts w:asciiTheme="minorHAnsi" w:hAnsiTheme="minorHAnsi" w:cs="Arial"/>
                <w:sz w:val="20"/>
                <w:szCs w:val="20"/>
              </w:rPr>
            </w:pPr>
            <w:r w:rsidRPr="002F6EB0">
              <w:rPr>
                <w:rFonts w:asciiTheme="minorHAnsi" w:hAnsiTheme="minorHAnsi" w:cs="Arial"/>
                <w:sz w:val="20"/>
                <w:szCs w:val="20"/>
              </w:rPr>
              <w:t>Professor</w:t>
            </w:r>
            <w:r w:rsidR="00047A75">
              <w:rPr>
                <w:rFonts w:asciiTheme="minorHAnsi" w:hAnsiTheme="minorHAnsi" w:cs="Arial"/>
                <w:sz w:val="20"/>
                <w:szCs w:val="20"/>
              </w:rPr>
              <w:t xml:space="preserve"> Ouellette</w:t>
            </w:r>
          </w:p>
        </w:tc>
        <w:tc>
          <w:tcPr>
            <w:tcW w:w="1424" w:type="dxa"/>
            <w:vAlign w:val="center"/>
          </w:tcPr>
          <w:p w14:paraId="3C9618EC" w14:textId="15B0995D" w:rsidR="00C24ED8" w:rsidRPr="002F6EB0" w:rsidRDefault="00047A75" w:rsidP="00914FDD">
            <w:pPr>
              <w:pStyle w:val="NoSpacing"/>
              <w:jc w:val="center"/>
              <w:rPr>
                <w:rFonts w:asciiTheme="minorHAnsi" w:hAnsiTheme="minorHAnsi" w:cs="Arial"/>
                <w:sz w:val="20"/>
                <w:szCs w:val="20"/>
              </w:rPr>
            </w:pPr>
            <w:r>
              <w:rPr>
                <w:rFonts w:asciiTheme="minorHAnsi" w:hAnsiTheme="minorHAnsi" w:cs="Arial"/>
                <w:sz w:val="20"/>
                <w:szCs w:val="20"/>
              </w:rPr>
              <w:t>10/30/2023</w:t>
            </w:r>
          </w:p>
        </w:tc>
      </w:tr>
      <w:tr w:rsidR="00C24ED8" w:rsidRPr="002F6EB0" w14:paraId="2109A80F" w14:textId="77777777" w:rsidTr="00B405E3">
        <w:trPr>
          <w:trHeight w:val="251"/>
          <w:jc w:val="center"/>
        </w:trPr>
        <w:tc>
          <w:tcPr>
            <w:tcW w:w="1074" w:type="dxa"/>
            <w:shd w:val="clear" w:color="auto" w:fill="C0C0C0"/>
            <w:vAlign w:val="center"/>
          </w:tcPr>
          <w:p w14:paraId="6D420D7F" w14:textId="77777777" w:rsidR="00C24ED8" w:rsidRPr="002F6EB0" w:rsidRDefault="00C24ED8" w:rsidP="00914FDD">
            <w:pPr>
              <w:pStyle w:val="NoSpacing"/>
              <w:jc w:val="center"/>
              <w:rPr>
                <w:rFonts w:asciiTheme="minorHAnsi" w:hAnsiTheme="minorHAnsi" w:cs="Arial"/>
                <w:bCs/>
                <w:sz w:val="20"/>
                <w:szCs w:val="20"/>
              </w:rPr>
            </w:pPr>
          </w:p>
        </w:tc>
        <w:tc>
          <w:tcPr>
            <w:tcW w:w="4943" w:type="dxa"/>
            <w:shd w:val="clear" w:color="auto" w:fill="C0C0C0"/>
            <w:vAlign w:val="center"/>
          </w:tcPr>
          <w:p w14:paraId="1A0CA17F" w14:textId="77777777" w:rsidR="00C24ED8" w:rsidRPr="002F6EB0" w:rsidRDefault="00C24ED8" w:rsidP="00914FDD">
            <w:pPr>
              <w:pStyle w:val="NoSpacing"/>
              <w:jc w:val="center"/>
              <w:rPr>
                <w:rFonts w:asciiTheme="minorHAnsi" w:hAnsiTheme="minorHAnsi" w:cs="Arial"/>
                <w:sz w:val="20"/>
                <w:szCs w:val="20"/>
              </w:rPr>
            </w:pPr>
          </w:p>
        </w:tc>
        <w:tc>
          <w:tcPr>
            <w:tcW w:w="1892" w:type="dxa"/>
            <w:shd w:val="clear" w:color="auto" w:fill="C0C0C0"/>
            <w:vAlign w:val="center"/>
          </w:tcPr>
          <w:p w14:paraId="719C4F63" w14:textId="77777777" w:rsidR="00C24ED8" w:rsidRPr="002F6EB0" w:rsidRDefault="00C24ED8" w:rsidP="00914FDD">
            <w:pPr>
              <w:pStyle w:val="NoSpacing"/>
              <w:jc w:val="center"/>
              <w:rPr>
                <w:rFonts w:asciiTheme="minorHAnsi" w:hAnsiTheme="minorHAnsi" w:cs="Arial"/>
                <w:sz w:val="20"/>
                <w:szCs w:val="20"/>
              </w:rPr>
            </w:pPr>
          </w:p>
        </w:tc>
        <w:tc>
          <w:tcPr>
            <w:tcW w:w="1424" w:type="dxa"/>
            <w:shd w:val="clear" w:color="auto" w:fill="C0C0C0"/>
            <w:vAlign w:val="center"/>
          </w:tcPr>
          <w:p w14:paraId="149E8965"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082323BA" w14:textId="77777777" w:rsidTr="00B405E3">
        <w:trPr>
          <w:trHeight w:val="251"/>
          <w:jc w:val="center"/>
        </w:trPr>
        <w:tc>
          <w:tcPr>
            <w:tcW w:w="1074" w:type="dxa"/>
            <w:vAlign w:val="center"/>
          </w:tcPr>
          <w:p w14:paraId="0A80FC0D" w14:textId="77777777" w:rsidR="00C24ED8" w:rsidRPr="002F6EB0" w:rsidRDefault="00C24ED8" w:rsidP="00914FDD">
            <w:pPr>
              <w:pStyle w:val="NoSpacing"/>
              <w:jc w:val="center"/>
              <w:rPr>
                <w:rFonts w:asciiTheme="minorHAnsi" w:hAnsiTheme="minorHAnsi" w:cs="Arial"/>
                <w:bCs/>
                <w:sz w:val="20"/>
                <w:szCs w:val="20"/>
              </w:rPr>
            </w:pPr>
          </w:p>
        </w:tc>
        <w:tc>
          <w:tcPr>
            <w:tcW w:w="4943" w:type="dxa"/>
            <w:vAlign w:val="center"/>
          </w:tcPr>
          <w:p w14:paraId="115245D5" w14:textId="77777777" w:rsidR="00C24ED8" w:rsidRPr="002F6EB0" w:rsidRDefault="00C24ED8" w:rsidP="00914FDD">
            <w:pPr>
              <w:pStyle w:val="NoSpacing"/>
              <w:jc w:val="center"/>
              <w:rPr>
                <w:rFonts w:asciiTheme="minorHAnsi" w:hAnsiTheme="minorHAnsi" w:cs="Arial"/>
                <w:sz w:val="20"/>
                <w:szCs w:val="20"/>
              </w:rPr>
            </w:pPr>
          </w:p>
        </w:tc>
        <w:tc>
          <w:tcPr>
            <w:tcW w:w="1892" w:type="dxa"/>
            <w:vAlign w:val="center"/>
          </w:tcPr>
          <w:p w14:paraId="1C4DBE51"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6D8AFD45"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4A2A1C23" w14:textId="77777777" w:rsidTr="00B405E3">
        <w:trPr>
          <w:trHeight w:val="251"/>
          <w:jc w:val="center"/>
        </w:trPr>
        <w:tc>
          <w:tcPr>
            <w:tcW w:w="1074" w:type="dxa"/>
            <w:shd w:val="clear" w:color="auto" w:fill="C0C0C0"/>
            <w:vAlign w:val="center"/>
          </w:tcPr>
          <w:p w14:paraId="471E3A29" w14:textId="77777777" w:rsidR="00C24ED8" w:rsidRPr="002F6EB0" w:rsidRDefault="00C24ED8" w:rsidP="00914FDD">
            <w:pPr>
              <w:pStyle w:val="NoSpacing"/>
              <w:jc w:val="center"/>
              <w:rPr>
                <w:rFonts w:asciiTheme="minorHAnsi" w:hAnsiTheme="minorHAnsi" w:cs="Arial"/>
                <w:bCs/>
                <w:sz w:val="20"/>
                <w:szCs w:val="20"/>
              </w:rPr>
            </w:pPr>
          </w:p>
        </w:tc>
        <w:tc>
          <w:tcPr>
            <w:tcW w:w="4943" w:type="dxa"/>
            <w:shd w:val="clear" w:color="auto" w:fill="C0C0C0"/>
            <w:vAlign w:val="center"/>
          </w:tcPr>
          <w:p w14:paraId="6DAA1B72" w14:textId="77777777" w:rsidR="00C24ED8" w:rsidRPr="002F6EB0" w:rsidRDefault="00C24ED8" w:rsidP="00914FDD">
            <w:pPr>
              <w:pStyle w:val="NoSpacing"/>
              <w:jc w:val="center"/>
              <w:rPr>
                <w:rFonts w:asciiTheme="minorHAnsi" w:hAnsiTheme="minorHAnsi" w:cs="Arial"/>
                <w:sz w:val="20"/>
                <w:szCs w:val="20"/>
              </w:rPr>
            </w:pPr>
          </w:p>
        </w:tc>
        <w:tc>
          <w:tcPr>
            <w:tcW w:w="1892" w:type="dxa"/>
            <w:shd w:val="clear" w:color="auto" w:fill="C0C0C0"/>
            <w:vAlign w:val="center"/>
          </w:tcPr>
          <w:p w14:paraId="31EBDB7A" w14:textId="77777777" w:rsidR="00C24ED8" w:rsidRPr="002F6EB0" w:rsidRDefault="00C24ED8" w:rsidP="00914FDD">
            <w:pPr>
              <w:pStyle w:val="NoSpacing"/>
              <w:jc w:val="center"/>
              <w:rPr>
                <w:rFonts w:asciiTheme="minorHAnsi" w:hAnsiTheme="minorHAnsi" w:cs="Arial"/>
                <w:sz w:val="20"/>
                <w:szCs w:val="20"/>
              </w:rPr>
            </w:pPr>
          </w:p>
        </w:tc>
        <w:tc>
          <w:tcPr>
            <w:tcW w:w="1424" w:type="dxa"/>
            <w:shd w:val="clear" w:color="auto" w:fill="C0C0C0"/>
            <w:vAlign w:val="center"/>
          </w:tcPr>
          <w:p w14:paraId="404FA2EC" w14:textId="77777777" w:rsidR="00C24ED8" w:rsidRPr="002F6EB0" w:rsidRDefault="00C24ED8" w:rsidP="00914FDD">
            <w:pPr>
              <w:pStyle w:val="NoSpacing"/>
              <w:jc w:val="center"/>
              <w:rPr>
                <w:rFonts w:asciiTheme="minorHAnsi" w:hAnsiTheme="minorHAnsi" w:cs="Arial"/>
                <w:sz w:val="20"/>
                <w:szCs w:val="20"/>
              </w:rPr>
            </w:pPr>
          </w:p>
        </w:tc>
      </w:tr>
      <w:tr w:rsidR="00C24ED8" w:rsidRPr="002F6EB0" w14:paraId="107307E8" w14:textId="77777777" w:rsidTr="00B405E3">
        <w:trPr>
          <w:trHeight w:val="251"/>
          <w:jc w:val="center"/>
        </w:trPr>
        <w:tc>
          <w:tcPr>
            <w:tcW w:w="1074" w:type="dxa"/>
            <w:vAlign w:val="center"/>
          </w:tcPr>
          <w:p w14:paraId="4C8653D7" w14:textId="77777777" w:rsidR="00C24ED8" w:rsidRPr="002F6EB0" w:rsidRDefault="00C24ED8" w:rsidP="00914FDD">
            <w:pPr>
              <w:pStyle w:val="NoSpacing"/>
              <w:jc w:val="center"/>
              <w:rPr>
                <w:rFonts w:asciiTheme="minorHAnsi" w:hAnsiTheme="minorHAnsi" w:cs="Arial"/>
                <w:bCs/>
                <w:sz w:val="20"/>
                <w:szCs w:val="20"/>
              </w:rPr>
            </w:pPr>
          </w:p>
        </w:tc>
        <w:tc>
          <w:tcPr>
            <w:tcW w:w="4943" w:type="dxa"/>
            <w:vAlign w:val="center"/>
          </w:tcPr>
          <w:p w14:paraId="584B32E0" w14:textId="77777777" w:rsidR="00C24ED8" w:rsidRPr="002F6EB0" w:rsidRDefault="00C24ED8" w:rsidP="00914FDD">
            <w:pPr>
              <w:pStyle w:val="NoSpacing"/>
              <w:jc w:val="center"/>
              <w:rPr>
                <w:rFonts w:asciiTheme="minorHAnsi" w:hAnsiTheme="minorHAnsi" w:cs="Arial"/>
                <w:sz w:val="20"/>
                <w:szCs w:val="20"/>
              </w:rPr>
            </w:pPr>
          </w:p>
        </w:tc>
        <w:tc>
          <w:tcPr>
            <w:tcW w:w="1892" w:type="dxa"/>
            <w:vAlign w:val="center"/>
          </w:tcPr>
          <w:p w14:paraId="57EB980F" w14:textId="77777777" w:rsidR="00C24ED8" w:rsidRPr="002F6EB0" w:rsidRDefault="00C24ED8" w:rsidP="00914FDD">
            <w:pPr>
              <w:pStyle w:val="NoSpacing"/>
              <w:jc w:val="center"/>
              <w:rPr>
                <w:rFonts w:asciiTheme="minorHAnsi" w:hAnsiTheme="minorHAnsi" w:cs="Arial"/>
                <w:sz w:val="20"/>
                <w:szCs w:val="20"/>
              </w:rPr>
            </w:pPr>
          </w:p>
        </w:tc>
        <w:tc>
          <w:tcPr>
            <w:tcW w:w="1424" w:type="dxa"/>
            <w:vAlign w:val="center"/>
          </w:tcPr>
          <w:p w14:paraId="04356BBE" w14:textId="77777777" w:rsidR="00C24ED8" w:rsidRPr="002F6EB0" w:rsidRDefault="00C24ED8" w:rsidP="00914FDD">
            <w:pPr>
              <w:pStyle w:val="NoSpacing"/>
              <w:jc w:val="center"/>
              <w:rPr>
                <w:rFonts w:asciiTheme="minorHAnsi" w:hAnsiTheme="minorHAnsi" w:cs="Arial"/>
                <w:sz w:val="20"/>
                <w:szCs w:val="20"/>
              </w:rPr>
            </w:pPr>
          </w:p>
        </w:tc>
      </w:tr>
    </w:tbl>
    <w:p w14:paraId="28030562" w14:textId="77777777" w:rsidR="00403477" w:rsidRDefault="00403477">
      <w:r>
        <w:br w:type="page"/>
      </w:r>
    </w:p>
    <w:bookmarkStart w:id="0" w:name="_Toc149527456" w:displacedByCustomXml="next"/>
    <w:sdt>
      <w:sdtPr>
        <w:rPr>
          <w:rFonts w:asciiTheme="minorHAnsi" w:eastAsiaTheme="minorEastAsia" w:hAnsiTheme="minorHAnsi" w:cstheme="minorBidi"/>
          <w:b w:val="0"/>
          <w:bCs w:val="0"/>
          <w:color w:val="auto"/>
          <w:sz w:val="22"/>
          <w:szCs w:val="22"/>
        </w:rPr>
        <w:id w:val="18836567"/>
        <w:docPartObj>
          <w:docPartGallery w:val="Table of Contents"/>
          <w:docPartUnique/>
        </w:docPartObj>
      </w:sdtPr>
      <w:sdtContent>
        <w:p w14:paraId="16F239A0" w14:textId="77777777" w:rsidR="007504EC" w:rsidRPr="00172B1E" w:rsidRDefault="007504EC" w:rsidP="00172B1E">
          <w:pPr>
            <w:pStyle w:val="Heading2"/>
            <w:rPr>
              <w:rStyle w:val="Heading1Char"/>
              <w:color w:val="4F81BD" w:themeColor="accent1"/>
              <w:spacing w:val="0"/>
              <w:kern w:val="0"/>
              <w:sz w:val="26"/>
              <w:szCs w:val="26"/>
            </w:rPr>
          </w:pPr>
          <w:r w:rsidRPr="00172B1E">
            <w:rPr>
              <w:rStyle w:val="Heading1Char"/>
              <w:color w:val="4F81BD" w:themeColor="accent1"/>
              <w:spacing w:val="0"/>
              <w:kern w:val="0"/>
              <w:sz w:val="26"/>
              <w:szCs w:val="26"/>
            </w:rPr>
            <w:t>Table of Contents</w:t>
          </w:r>
          <w:bookmarkEnd w:id="0"/>
        </w:p>
        <w:p w14:paraId="7DB14106" w14:textId="17598BE1" w:rsidR="0071191D" w:rsidRDefault="00226444">
          <w:pPr>
            <w:pStyle w:val="TOC2"/>
            <w:rPr>
              <w:noProof/>
              <w:kern w:val="2"/>
              <w:lang w:eastAsia="zh-CN"/>
              <w14:ligatures w14:val="standardContextual"/>
            </w:rPr>
          </w:pPr>
          <w:r>
            <w:fldChar w:fldCharType="begin"/>
          </w:r>
          <w:r w:rsidR="007504EC">
            <w:instrText xml:space="preserve"> TOC \o "1-3" \h \z \u </w:instrText>
          </w:r>
          <w:r>
            <w:fldChar w:fldCharType="separate"/>
          </w:r>
          <w:hyperlink w:anchor="_Toc149527456" w:history="1">
            <w:r w:rsidR="0071191D" w:rsidRPr="00B76D72">
              <w:rPr>
                <w:rStyle w:val="Hyperlink"/>
                <w:noProof/>
              </w:rPr>
              <w:t>Table of Contents</w:t>
            </w:r>
            <w:r w:rsidR="0071191D">
              <w:rPr>
                <w:noProof/>
                <w:webHidden/>
              </w:rPr>
              <w:tab/>
            </w:r>
            <w:r w:rsidR="0071191D">
              <w:rPr>
                <w:noProof/>
                <w:webHidden/>
              </w:rPr>
              <w:fldChar w:fldCharType="begin"/>
            </w:r>
            <w:r w:rsidR="0071191D">
              <w:rPr>
                <w:noProof/>
                <w:webHidden/>
              </w:rPr>
              <w:instrText xml:space="preserve"> PAGEREF _Toc149527456 \h </w:instrText>
            </w:r>
            <w:r w:rsidR="0071191D">
              <w:rPr>
                <w:noProof/>
                <w:webHidden/>
              </w:rPr>
            </w:r>
            <w:r w:rsidR="0071191D">
              <w:rPr>
                <w:noProof/>
                <w:webHidden/>
              </w:rPr>
              <w:fldChar w:fldCharType="separate"/>
            </w:r>
            <w:r w:rsidR="0071191D">
              <w:rPr>
                <w:noProof/>
                <w:webHidden/>
              </w:rPr>
              <w:t>2</w:t>
            </w:r>
            <w:r w:rsidR="0071191D">
              <w:rPr>
                <w:noProof/>
                <w:webHidden/>
              </w:rPr>
              <w:fldChar w:fldCharType="end"/>
            </w:r>
          </w:hyperlink>
        </w:p>
        <w:p w14:paraId="14187BE4" w14:textId="27543CCA" w:rsidR="0071191D" w:rsidRDefault="00000000">
          <w:pPr>
            <w:pStyle w:val="TOC2"/>
            <w:rPr>
              <w:noProof/>
              <w:kern w:val="2"/>
              <w:lang w:eastAsia="zh-CN"/>
              <w14:ligatures w14:val="standardContextual"/>
            </w:rPr>
          </w:pPr>
          <w:hyperlink w:anchor="_Toc149527457" w:history="1">
            <w:r w:rsidR="0071191D" w:rsidRPr="00B76D72">
              <w:rPr>
                <w:rStyle w:val="Hyperlink"/>
                <w:noProof/>
              </w:rPr>
              <w:t>Table of Figures</w:t>
            </w:r>
            <w:r w:rsidR="0071191D">
              <w:rPr>
                <w:noProof/>
                <w:webHidden/>
              </w:rPr>
              <w:tab/>
            </w:r>
            <w:r w:rsidR="0071191D">
              <w:rPr>
                <w:noProof/>
                <w:webHidden/>
              </w:rPr>
              <w:fldChar w:fldCharType="begin"/>
            </w:r>
            <w:r w:rsidR="0071191D">
              <w:rPr>
                <w:noProof/>
                <w:webHidden/>
              </w:rPr>
              <w:instrText xml:space="preserve"> PAGEREF _Toc149527457 \h </w:instrText>
            </w:r>
            <w:r w:rsidR="0071191D">
              <w:rPr>
                <w:noProof/>
                <w:webHidden/>
              </w:rPr>
            </w:r>
            <w:r w:rsidR="0071191D">
              <w:rPr>
                <w:noProof/>
                <w:webHidden/>
              </w:rPr>
              <w:fldChar w:fldCharType="separate"/>
            </w:r>
            <w:r w:rsidR="0071191D">
              <w:rPr>
                <w:noProof/>
                <w:webHidden/>
              </w:rPr>
              <w:t>4</w:t>
            </w:r>
            <w:r w:rsidR="0071191D">
              <w:rPr>
                <w:noProof/>
                <w:webHidden/>
              </w:rPr>
              <w:fldChar w:fldCharType="end"/>
            </w:r>
          </w:hyperlink>
        </w:p>
        <w:p w14:paraId="0A55A549" w14:textId="0894EB41" w:rsidR="0071191D" w:rsidRDefault="00000000">
          <w:pPr>
            <w:pStyle w:val="TOC1"/>
            <w:tabs>
              <w:tab w:val="right" w:leader="dot" w:pos="9350"/>
            </w:tabs>
            <w:rPr>
              <w:noProof/>
              <w:kern w:val="2"/>
              <w:lang w:eastAsia="zh-CN"/>
              <w14:ligatures w14:val="standardContextual"/>
            </w:rPr>
          </w:pPr>
          <w:hyperlink w:anchor="_Toc149527458" w:history="1">
            <w:r w:rsidR="0071191D" w:rsidRPr="00B76D72">
              <w:rPr>
                <w:rStyle w:val="Hyperlink"/>
                <w:noProof/>
              </w:rPr>
              <w:t>Level Summary</w:t>
            </w:r>
            <w:r w:rsidR="0071191D">
              <w:rPr>
                <w:noProof/>
                <w:webHidden/>
              </w:rPr>
              <w:tab/>
            </w:r>
            <w:r w:rsidR="0071191D">
              <w:rPr>
                <w:noProof/>
                <w:webHidden/>
              </w:rPr>
              <w:fldChar w:fldCharType="begin"/>
            </w:r>
            <w:r w:rsidR="0071191D">
              <w:rPr>
                <w:noProof/>
                <w:webHidden/>
              </w:rPr>
              <w:instrText xml:space="preserve"> PAGEREF _Toc149527458 \h </w:instrText>
            </w:r>
            <w:r w:rsidR="0071191D">
              <w:rPr>
                <w:noProof/>
                <w:webHidden/>
              </w:rPr>
            </w:r>
            <w:r w:rsidR="0071191D">
              <w:rPr>
                <w:noProof/>
                <w:webHidden/>
              </w:rPr>
              <w:fldChar w:fldCharType="separate"/>
            </w:r>
            <w:r w:rsidR="0071191D">
              <w:rPr>
                <w:noProof/>
                <w:webHidden/>
              </w:rPr>
              <w:t>5</w:t>
            </w:r>
            <w:r w:rsidR="0071191D">
              <w:rPr>
                <w:noProof/>
                <w:webHidden/>
              </w:rPr>
              <w:fldChar w:fldCharType="end"/>
            </w:r>
          </w:hyperlink>
        </w:p>
        <w:p w14:paraId="12B291A0" w14:textId="71C69501" w:rsidR="0071191D" w:rsidRDefault="00000000">
          <w:pPr>
            <w:pStyle w:val="TOC2"/>
            <w:rPr>
              <w:noProof/>
              <w:kern w:val="2"/>
              <w:lang w:eastAsia="zh-CN"/>
              <w14:ligatures w14:val="standardContextual"/>
            </w:rPr>
          </w:pPr>
          <w:hyperlink w:anchor="_Toc149527459" w:history="1">
            <w:r w:rsidR="0071191D" w:rsidRPr="00B76D72">
              <w:rPr>
                <w:rStyle w:val="Hyperlink"/>
                <w:noProof/>
              </w:rPr>
              <w:t>Quick Summary</w:t>
            </w:r>
            <w:r w:rsidR="0071191D">
              <w:rPr>
                <w:noProof/>
                <w:webHidden/>
              </w:rPr>
              <w:tab/>
            </w:r>
            <w:r w:rsidR="0071191D">
              <w:rPr>
                <w:noProof/>
                <w:webHidden/>
              </w:rPr>
              <w:fldChar w:fldCharType="begin"/>
            </w:r>
            <w:r w:rsidR="0071191D">
              <w:rPr>
                <w:noProof/>
                <w:webHidden/>
              </w:rPr>
              <w:instrText xml:space="preserve"> PAGEREF _Toc149527459 \h </w:instrText>
            </w:r>
            <w:r w:rsidR="0071191D">
              <w:rPr>
                <w:noProof/>
                <w:webHidden/>
              </w:rPr>
            </w:r>
            <w:r w:rsidR="0071191D">
              <w:rPr>
                <w:noProof/>
                <w:webHidden/>
              </w:rPr>
              <w:fldChar w:fldCharType="separate"/>
            </w:r>
            <w:r w:rsidR="0071191D">
              <w:rPr>
                <w:noProof/>
                <w:webHidden/>
              </w:rPr>
              <w:t>5</w:t>
            </w:r>
            <w:r w:rsidR="0071191D">
              <w:rPr>
                <w:noProof/>
                <w:webHidden/>
              </w:rPr>
              <w:fldChar w:fldCharType="end"/>
            </w:r>
          </w:hyperlink>
        </w:p>
        <w:p w14:paraId="67897220" w14:textId="1427ACF0" w:rsidR="0071191D" w:rsidRDefault="00000000">
          <w:pPr>
            <w:pStyle w:val="TOC2"/>
            <w:rPr>
              <w:noProof/>
              <w:kern w:val="2"/>
              <w:lang w:eastAsia="zh-CN"/>
              <w14:ligatures w14:val="standardContextual"/>
            </w:rPr>
          </w:pPr>
          <w:hyperlink w:anchor="_Toc149527460" w:history="1">
            <w:r w:rsidR="0071191D" w:rsidRPr="00B76D72">
              <w:rPr>
                <w:rStyle w:val="Hyperlink"/>
                <w:noProof/>
              </w:rPr>
              <w:t>Level Feature Overview</w:t>
            </w:r>
            <w:r w:rsidR="0071191D">
              <w:rPr>
                <w:noProof/>
                <w:webHidden/>
              </w:rPr>
              <w:tab/>
            </w:r>
            <w:r w:rsidR="0071191D">
              <w:rPr>
                <w:noProof/>
                <w:webHidden/>
              </w:rPr>
              <w:fldChar w:fldCharType="begin"/>
            </w:r>
            <w:r w:rsidR="0071191D">
              <w:rPr>
                <w:noProof/>
                <w:webHidden/>
              </w:rPr>
              <w:instrText xml:space="preserve"> PAGEREF _Toc149527460 \h </w:instrText>
            </w:r>
            <w:r w:rsidR="0071191D">
              <w:rPr>
                <w:noProof/>
                <w:webHidden/>
              </w:rPr>
            </w:r>
            <w:r w:rsidR="0071191D">
              <w:rPr>
                <w:noProof/>
                <w:webHidden/>
              </w:rPr>
              <w:fldChar w:fldCharType="separate"/>
            </w:r>
            <w:r w:rsidR="0071191D">
              <w:rPr>
                <w:noProof/>
                <w:webHidden/>
              </w:rPr>
              <w:t>5</w:t>
            </w:r>
            <w:r w:rsidR="0071191D">
              <w:rPr>
                <w:noProof/>
                <w:webHidden/>
              </w:rPr>
              <w:fldChar w:fldCharType="end"/>
            </w:r>
          </w:hyperlink>
        </w:p>
        <w:p w14:paraId="1EEC2F03" w14:textId="1653610B" w:rsidR="0071191D" w:rsidRDefault="00000000">
          <w:pPr>
            <w:pStyle w:val="TOC2"/>
            <w:rPr>
              <w:noProof/>
              <w:kern w:val="2"/>
              <w:lang w:eastAsia="zh-CN"/>
              <w14:ligatures w14:val="standardContextual"/>
            </w:rPr>
          </w:pPr>
          <w:hyperlink w:anchor="_Toc149527461" w:history="1">
            <w:r w:rsidR="0071191D" w:rsidRPr="00B76D72">
              <w:rPr>
                <w:rStyle w:val="Hyperlink"/>
                <w:noProof/>
              </w:rPr>
              <w:t>Development Schedule</w:t>
            </w:r>
            <w:r w:rsidR="0071191D">
              <w:rPr>
                <w:noProof/>
                <w:webHidden/>
              </w:rPr>
              <w:tab/>
            </w:r>
            <w:r w:rsidR="0071191D">
              <w:rPr>
                <w:noProof/>
                <w:webHidden/>
              </w:rPr>
              <w:fldChar w:fldCharType="begin"/>
            </w:r>
            <w:r w:rsidR="0071191D">
              <w:rPr>
                <w:noProof/>
                <w:webHidden/>
              </w:rPr>
              <w:instrText xml:space="preserve"> PAGEREF _Toc149527461 \h </w:instrText>
            </w:r>
            <w:r w:rsidR="0071191D">
              <w:rPr>
                <w:noProof/>
                <w:webHidden/>
              </w:rPr>
            </w:r>
            <w:r w:rsidR="0071191D">
              <w:rPr>
                <w:noProof/>
                <w:webHidden/>
              </w:rPr>
              <w:fldChar w:fldCharType="separate"/>
            </w:r>
            <w:r w:rsidR="0071191D">
              <w:rPr>
                <w:noProof/>
                <w:webHidden/>
              </w:rPr>
              <w:t>6</w:t>
            </w:r>
            <w:r w:rsidR="0071191D">
              <w:rPr>
                <w:noProof/>
                <w:webHidden/>
              </w:rPr>
              <w:fldChar w:fldCharType="end"/>
            </w:r>
          </w:hyperlink>
        </w:p>
        <w:p w14:paraId="65D44374" w14:textId="64B5BB43" w:rsidR="0071191D" w:rsidRDefault="00000000">
          <w:pPr>
            <w:pStyle w:val="TOC2"/>
            <w:rPr>
              <w:noProof/>
              <w:kern w:val="2"/>
              <w:lang w:eastAsia="zh-CN"/>
              <w14:ligatures w14:val="standardContextual"/>
            </w:rPr>
          </w:pPr>
          <w:hyperlink w:anchor="_Toc149527462" w:history="1">
            <w:r w:rsidR="0071191D" w:rsidRPr="00B76D72">
              <w:rPr>
                <w:rStyle w:val="Hyperlink"/>
                <w:noProof/>
              </w:rPr>
              <w:t>Level Overview</w:t>
            </w:r>
            <w:r w:rsidR="0071191D">
              <w:rPr>
                <w:noProof/>
                <w:webHidden/>
              </w:rPr>
              <w:tab/>
            </w:r>
            <w:r w:rsidR="0071191D">
              <w:rPr>
                <w:noProof/>
                <w:webHidden/>
              </w:rPr>
              <w:fldChar w:fldCharType="begin"/>
            </w:r>
            <w:r w:rsidR="0071191D">
              <w:rPr>
                <w:noProof/>
                <w:webHidden/>
              </w:rPr>
              <w:instrText xml:space="preserve"> PAGEREF _Toc149527462 \h </w:instrText>
            </w:r>
            <w:r w:rsidR="0071191D">
              <w:rPr>
                <w:noProof/>
                <w:webHidden/>
              </w:rPr>
            </w:r>
            <w:r w:rsidR="0071191D">
              <w:rPr>
                <w:noProof/>
                <w:webHidden/>
              </w:rPr>
              <w:fldChar w:fldCharType="separate"/>
            </w:r>
            <w:r w:rsidR="0071191D">
              <w:rPr>
                <w:noProof/>
                <w:webHidden/>
              </w:rPr>
              <w:t>7</w:t>
            </w:r>
            <w:r w:rsidR="0071191D">
              <w:rPr>
                <w:noProof/>
                <w:webHidden/>
              </w:rPr>
              <w:fldChar w:fldCharType="end"/>
            </w:r>
          </w:hyperlink>
        </w:p>
        <w:p w14:paraId="1B2CB047" w14:textId="70994AE9" w:rsidR="0071191D" w:rsidRDefault="00000000">
          <w:pPr>
            <w:pStyle w:val="TOC3"/>
            <w:tabs>
              <w:tab w:val="right" w:leader="dot" w:pos="9350"/>
            </w:tabs>
            <w:rPr>
              <w:noProof/>
              <w:kern w:val="2"/>
              <w:lang w:eastAsia="zh-CN"/>
              <w14:ligatures w14:val="standardContextual"/>
            </w:rPr>
          </w:pPr>
          <w:hyperlink w:anchor="_Toc149527463" w:history="1">
            <w:r w:rsidR="0071191D" w:rsidRPr="00B76D72">
              <w:rPr>
                <w:rStyle w:val="Hyperlink"/>
                <w:noProof/>
                <w:lang w:eastAsia="zh-CN"/>
              </w:rPr>
              <w:t>Map Scale</w:t>
            </w:r>
            <w:r w:rsidR="0071191D">
              <w:rPr>
                <w:noProof/>
                <w:webHidden/>
              </w:rPr>
              <w:tab/>
            </w:r>
            <w:r w:rsidR="0071191D">
              <w:rPr>
                <w:noProof/>
                <w:webHidden/>
              </w:rPr>
              <w:fldChar w:fldCharType="begin"/>
            </w:r>
            <w:r w:rsidR="0071191D">
              <w:rPr>
                <w:noProof/>
                <w:webHidden/>
              </w:rPr>
              <w:instrText xml:space="preserve"> PAGEREF _Toc149527463 \h </w:instrText>
            </w:r>
            <w:r w:rsidR="0071191D">
              <w:rPr>
                <w:noProof/>
                <w:webHidden/>
              </w:rPr>
            </w:r>
            <w:r w:rsidR="0071191D">
              <w:rPr>
                <w:noProof/>
                <w:webHidden/>
              </w:rPr>
              <w:fldChar w:fldCharType="separate"/>
            </w:r>
            <w:r w:rsidR="0071191D">
              <w:rPr>
                <w:noProof/>
                <w:webHidden/>
              </w:rPr>
              <w:t>7</w:t>
            </w:r>
            <w:r w:rsidR="0071191D">
              <w:rPr>
                <w:noProof/>
                <w:webHidden/>
              </w:rPr>
              <w:fldChar w:fldCharType="end"/>
            </w:r>
          </w:hyperlink>
        </w:p>
        <w:p w14:paraId="1C73664B" w14:textId="187AF779" w:rsidR="0071191D" w:rsidRDefault="00000000">
          <w:pPr>
            <w:pStyle w:val="TOC3"/>
            <w:tabs>
              <w:tab w:val="right" w:leader="dot" w:pos="9350"/>
            </w:tabs>
            <w:rPr>
              <w:noProof/>
              <w:kern w:val="2"/>
              <w:lang w:eastAsia="zh-CN"/>
              <w14:ligatures w14:val="standardContextual"/>
            </w:rPr>
          </w:pPr>
          <w:hyperlink w:anchor="_Toc149527464" w:history="1">
            <w:r w:rsidR="0071191D" w:rsidRPr="00B76D72">
              <w:rPr>
                <w:rStyle w:val="Hyperlink"/>
                <w:noProof/>
              </w:rPr>
              <w:t>Overview Map</w:t>
            </w:r>
            <w:r w:rsidR="0071191D">
              <w:rPr>
                <w:noProof/>
                <w:webHidden/>
              </w:rPr>
              <w:tab/>
            </w:r>
            <w:r w:rsidR="0071191D">
              <w:rPr>
                <w:noProof/>
                <w:webHidden/>
              </w:rPr>
              <w:fldChar w:fldCharType="begin"/>
            </w:r>
            <w:r w:rsidR="0071191D">
              <w:rPr>
                <w:noProof/>
                <w:webHidden/>
              </w:rPr>
              <w:instrText xml:space="preserve"> PAGEREF _Toc149527464 \h </w:instrText>
            </w:r>
            <w:r w:rsidR="0071191D">
              <w:rPr>
                <w:noProof/>
                <w:webHidden/>
              </w:rPr>
            </w:r>
            <w:r w:rsidR="0071191D">
              <w:rPr>
                <w:noProof/>
                <w:webHidden/>
              </w:rPr>
              <w:fldChar w:fldCharType="separate"/>
            </w:r>
            <w:r w:rsidR="0071191D">
              <w:rPr>
                <w:noProof/>
                <w:webHidden/>
              </w:rPr>
              <w:t>8</w:t>
            </w:r>
            <w:r w:rsidR="0071191D">
              <w:rPr>
                <w:noProof/>
                <w:webHidden/>
              </w:rPr>
              <w:fldChar w:fldCharType="end"/>
            </w:r>
          </w:hyperlink>
        </w:p>
        <w:p w14:paraId="1227FE33" w14:textId="16F4BF70" w:rsidR="0071191D" w:rsidRDefault="00000000">
          <w:pPr>
            <w:pStyle w:val="TOC1"/>
            <w:tabs>
              <w:tab w:val="right" w:leader="dot" w:pos="9350"/>
            </w:tabs>
            <w:rPr>
              <w:noProof/>
              <w:kern w:val="2"/>
              <w:lang w:eastAsia="zh-CN"/>
              <w14:ligatures w14:val="standardContextual"/>
            </w:rPr>
          </w:pPr>
          <w:hyperlink w:anchor="_Toc149527465" w:history="1">
            <w:r w:rsidR="0071191D" w:rsidRPr="00B76D72">
              <w:rPr>
                <w:rStyle w:val="Hyperlink"/>
                <w:noProof/>
              </w:rPr>
              <w:t>Level Details</w:t>
            </w:r>
            <w:r w:rsidR="0071191D">
              <w:rPr>
                <w:noProof/>
                <w:webHidden/>
              </w:rPr>
              <w:tab/>
            </w:r>
            <w:r w:rsidR="0071191D">
              <w:rPr>
                <w:noProof/>
                <w:webHidden/>
              </w:rPr>
              <w:fldChar w:fldCharType="begin"/>
            </w:r>
            <w:r w:rsidR="0071191D">
              <w:rPr>
                <w:noProof/>
                <w:webHidden/>
              </w:rPr>
              <w:instrText xml:space="preserve"> PAGEREF _Toc149527465 \h </w:instrText>
            </w:r>
            <w:r w:rsidR="0071191D">
              <w:rPr>
                <w:noProof/>
                <w:webHidden/>
              </w:rPr>
            </w:r>
            <w:r w:rsidR="0071191D">
              <w:rPr>
                <w:noProof/>
                <w:webHidden/>
              </w:rPr>
              <w:fldChar w:fldCharType="separate"/>
            </w:r>
            <w:r w:rsidR="0071191D">
              <w:rPr>
                <w:noProof/>
                <w:webHidden/>
              </w:rPr>
              <w:t>11</w:t>
            </w:r>
            <w:r w:rsidR="0071191D">
              <w:rPr>
                <w:noProof/>
                <w:webHidden/>
              </w:rPr>
              <w:fldChar w:fldCharType="end"/>
            </w:r>
          </w:hyperlink>
        </w:p>
        <w:p w14:paraId="234FB1C9" w14:textId="7820E3D9" w:rsidR="0071191D" w:rsidRDefault="00000000">
          <w:pPr>
            <w:pStyle w:val="TOC2"/>
            <w:rPr>
              <w:noProof/>
              <w:kern w:val="2"/>
              <w:lang w:eastAsia="zh-CN"/>
              <w14:ligatures w14:val="standardContextual"/>
            </w:rPr>
          </w:pPr>
          <w:hyperlink w:anchor="_Toc149527466" w:history="1">
            <w:r w:rsidR="0071191D" w:rsidRPr="00B76D72">
              <w:rPr>
                <w:rStyle w:val="Hyperlink"/>
                <w:noProof/>
              </w:rPr>
              <w:t>Detail Maps</w:t>
            </w:r>
            <w:r w:rsidR="0071191D">
              <w:rPr>
                <w:noProof/>
                <w:webHidden/>
              </w:rPr>
              <w:tab/>
            </w:r>
            <w:r w:rsidR="0071191D">
              <w:rPr>
                <w:noProof/>
                <w:webHidden/>
              </w:rPr>
              <w:fldChar w:fldCharType="begin"/>
            </w:r>
            <w:r w:rsidR="0071191D">
              <w:rPr>
                <w:noProof/>
                <w:webHidden/>
              </w:rPr>
              <w:instrText xml:space="preserve"> PAGEREF _Toc149527466 \h </w:instrText>
            </w:r>
            <w:r w:rsidR="0071191D">
              <w:rPr>
                <w:noProof/>
                <w:webHidden/>
              </w:rPr>
            </w:r>
            <w:r w:rsidR="0071191D">
              <w:rPr>
                <w:noProof/>
                <w:webHidden/>
              </w:rPr>
              <w:fldChar w:fldCharType="separate"/>
            </w:r>
            <w:r w:rsidR="0071191D">
              <w:rPr>
                <w:noProof/>
                <w:webHidden/>
              </w:rPr>
              <w:t>11</w:t>
            </w:r>
            <w:r w:rsidR="0071191D">
              <w:rPr>
                <w:noProof/>
                <w:webHidden/>
              </w:rPr>
              <w:fldChar w:fldCharType="end"/>
            </w:r>
          </w:hyperlink>
        </w:p>
        <w:p w14:paraId="43643BE5" w14:textId="0F4848AD" w:rsidR="0071191D" w:rsidRDefault="00000000">
          <w:pPr>
            <w:pStyle w:val="TOC3"/>
            <w:tabs>
              <w:tab w:val="right" w:leader="dot" w:pos="9350"/>
            </w:tabs>
            <w:rPr>
              <w:noProof/>
              <w:kern w:val="2"/>
              <w:lang w:eastAsia="zh-CN"/>
              <w14:ligatures w14:val="standardContextual"/>
            </w:rPr>
          </w:pPr>
          <w:hyperlink w:anchor="_Toc149527467" w:history="1">
            <w:r w:rsidR="0071191D" w:rsidRPr="00B76D72">
              <w:rPr>
                <w:rStyle w:val="Hyperlink"/>
                <w:noProof/>
              </w:rPr>
              <w:t>Section 1: Entrance Elevator &amp; Starting Room</w:t>
            </w:r>
            <w:r w:rsidR="0071191D">
              <w:rPr>
                <w:noProof/>
                <w:webHidden/>
              </w:rPr>
              <w:tab/>
            </w:r>
            <w:r w:rsidR="0071191D">
              <w:rPr>
                <w:noProof/>
                <w:webHidden/>
              </w:rPr>
              <w:fldChar w:fldCharType="begin"/>
            </w:r>
            <w:r w:rsidR="0071191D">
              <w:rPr>
                <w:noProof/>
                <w:webHidden/>
              </w:rPr>
              <w:instrText xml:space="preserve"> PAGEREF _Toc149527467 \h </w:instrText>
            </w:r>
            <w:r w:rsidR="0071191D">
              <w:rPr>
                <w:noProof/>
                <w:webHidden/>
              </w:rPr>
            </w:r>
            <w:r w:rsidR="0071191D">
              <w:rPr>
                <w:noProof/>
                <w:webHidden/>
              </w:rPr>
              <w:fldChar w:fldCharType="separate"/>
            </w:r>
            <w:r w:rsidR="0071191D">
              <w:rPr>
                <w:noProof/>
                <w:webHidden/>
              </w:rPr>
              <w:t>11</w:t>
            </w:r>
            <w:r w:rsidR="0071191D">
              <w:rPr>
                <w:noProof/>
                <w:webHidden/>
              </w:rPr>
              <w:fldChar w:fldCharType="end"/>
            </w:r>
          </w:hyperlink>
        </w:p>
        <w:p w14:paraId="775A8BCA" w14:textId="4F920364" w:rsidR="0071191D" w:rsidRDefault="00000000">
          <w:pPr>
            <w:pStyle w:val="TOC3"/>
            <w:tabs>
              <w:tab w:val="right" w:leader="dot" w:pos="9350"/>
            </w:tabs>
            <w:rPr>
              <w:noProof/>
              <w:kern w:val="2"/>
              <w:lang w:eastAsia="zh-CN"/>
              <w14:ligatures w14:val="standardContextual"/>
            </w:rPr>
          </w:pPr>
          <w:hyperlink w:anchor="_Toc149527468" w:history="1">
            <w:r w:rsidR="0071191D" w:rsidRPr="00B76D72">
              <w:rPr>
                <w:rStyle w:val="Hyperlink"/>
                <w:noProof/>
              </w:rPr>
              <w:t>Section 2: Raw Material Processing Room</w:t>
            </w:r>
            <w:r w:rsidR="0071191D">
              <w:rPr>
                <w:noProof/>
                <w:webHidden/>
              </w:rPr>
              <w:tab/>
            </w:r>
            <w:r w:rsidR="0071191D">
              <w:rPr>
                <w:noProof/>
                <w:webHidden/>
              </w:rPr>
              <w:fldChar w:fldCharType="begin"/>
            </w:r>
            <w:r w:rsidR="0071191D">
              <w:rPr>
                <w:noProof/>
                <w:webHidden/>
              </w:rPr>
              <w:instrText xml:space="preserve"> PAGEREF _Toc149527468 \h </w:instrText>
            </w:r>
            <w:r w:rsidR="0071191D">
              <w:rPr>
                <w:noProof/>
                <w:webHidden/>
              </w:rPr>
            </w:r>
            <w:r w:rsidR="0071191D">
              <w:rPr>
                <w:noProof/>
                <w:webHidden/>
              </w:rPr>
              <w:fldChar w:fldCharType="separate"/>
            </w:r>
            <w:r w:rsidR="0071191D">
              <w:rPr>
                <w:noProof/>
                <w:webHidden/>
              </w:rPr>
              <w:t>13</w:t>
            </w:r>
            <w:r w:rsidR="0071191D">
              <w:rPr>
                <w:noProof/>
                <w:webHidden/>
              </w:rPr>
              <w:fldChar w:fldCharType="end"/>
            </w:r>
          </w:hyperlink>
        </w:p>
        <w:p w14:paraId="67B1CF26" w14:textId="08EC1D53" w:rsidR="0071191D" w:rsidRDefault="00000000">
          <w:pPr>
            <w:pStyle w:val="TOC3"/>
            <w:tabs>
              <w:tab w:val="right" w:leader="dot" w:pos="9350"/>
            </w:tabs>
            <w:rPr>
              <w:noProof/>
              <w:kern w:val="2"/>
              <w:lang w:eastAsia="zh-CN"/>
              <w14:ligatures w14:val="standardContextual"/>
            </w:rPr>
          </w:pPr>
          <w:hyperlink w:anchor="_Toc149527469" w:history="1">
            <w:r w:rsidR="0071191D" w:rsidRPr="00B76D72">
              <w:rPr>
                <w:rStyle w:val="Hyperlink"/>
                <w:noProof/>
              </w:rPr>
              <w:t>Section 3: Heating Room</w:t>
            </w:r>
            <w:r w:rsidR="0071191D">
              <w:rPr>
                <w:noProof/>
                <w:webHidden/>
              </w:rPr>
              <w:tab/>
            </w:r>
            <w:r w:rsidR="0071191D">
              <w:rPr>
                <w:noProof/>
                <w:webHidden/>
              </w:rPr>
              <w:fldChar w:fldCharType="begin"/>
            </w:r>
            <w:r w:rsidR="0071191D">
              <w:rPr>
                <w:noProof/>
                <w:webHidden/>
              </w:rPr>
              <w:instrText xml:space="preserve"> PAGEREF _Toc149527469 \h </w:instrText>
            </w:r>
            <w:r w:rsidR="0071191D">
              <w:rPr>
                <w:noProof/>
                <w:webHidden/>
              </w:rPr>
            </w:r>
            <w:r w:rsidR="0071191D">
              <w:rPr>
                <w:noProof/>
                <w:webHidden/>
              </w:rPr>
              <w:fldChar w:fldCharType="separate"/>
            </w:r>
            <w:r w:rsidR="0071191D">
              <w:rPr>
                <w:noProof/>
                <w:webHidden/>
              </w:rPr>
              <w:t>15</w:t>
            </w:r>
            <w:r w:rsidR="0071191D">
              <w:rPr>
                <w:noProof/>
                <w:webHidden/>
              </w:rPr>
              <w:fldChar w:fldCharType="end"/>
            </w:r>
          </w:hyperlink>
        </w:p>
        <w:p w14:paraId="2B64CDEE" w14:textId="335B8498" w:rsidR="0071191D" w:rsidRDefault="00000000">
          <w:pPr>
            <w:pStyle w:val="TOC3"/>
            <w:tabs>
              <w:tab w:val="right" w:leader="dot" w:pos="9350"/>
            </w:tabs>
            <w:rPr>
              <w:noProof/>
              <w:kern w:val="2"/>
              <w:lang w:eastAsia="zh-CN"/>
              <w14:ligatures w14:val="standardContextual"/>
            </w:rPr>
          </w:pPr>
          <w:hyperlink w:anchor="_Toc149527470" w:history="1">
            <w:r w:rsidR="0071191D" w:rsidRPr="00B76D72">
              <w:rPr>
                <w:rStyle w:val="Hyperlink"/>
                <w:noProof/>
              </w:rPr>
              <w:t>Section 4: Waterwheel Engine Room &amp; Cooling Room</w:t>
            </w:r>
            <w:r w:rsidR="0071191D">
              <w:rPr>
                <w:noProof/>
                <w:webHidden/>
              </w:rPr>
              <w:tab/>
            </w:r>
            <w:r w:rsidR="0071191D">
              <w:rPr>
                <w:noProof/>
                <w:webHidden/>
              </w:rPr>
              <w:fldChar w:fldCharType="begin"/>
            </w:r>
            <w:r w:rsidR="0071191D">
              <w:rPr>
                <w:noProof/>
                <w:webHidden/>
              </w:rPr>
              <w:instrText xml:space="preserve"> PAGEREF _Toc149527470 \h </w:instrText>
            </w:r>
            <w:r w:rsidR="0071191D">
              <w:rPr>
                <w:noProof/>
                <w:webHidden/>
              </w:rPr>
            </w:r>
            <w:r w:rsidR="0071191D">
              <w:rPr>
                <w:noProof/>
                <w:webHidden/>
              </w:rPr>
              <w:fldChar w:fldCharType="separate"/>
            </w:r>
            <w:r w:rsidR="0071191D">
              <w:rPr>
                <w:noProof/>
                <w:webHidden/>
              </w:rPr>
              <w:t>17</w:t>
            </w:r>
            <w:r w:rsidR="0071191D">
              <w:rPr>
                <w:noProof/>
                <w:webHidden/>
              </w:rPr>
              <w:fldChar w:fldCharType="end"/>
            </w:r>
          </w:hyperlink>
        </w:p>
        <w:p w14:paraId="553CF73B" w14:textId="7DD7FADE" w:rsidR="0071191D" w:rsidRDefault="00000000">
          <w:pPr>
            <w:pStyle w:val="TOC3"/>
            <w:tabs>
              <w:tab w:val="right" w:leader="dot" w:pos="9350"/>
            </w:tabs>
            <w:rPr>
              <w:noProof/>
              <w:kern w:val="2"/>
              <w:lang w:eastAsia="zh-CN"/>
              <w14:ligatures w14:val="standardContextual"/>
            </w:rPr>
          </w:pPr>
          <w:hyperlink w:anchor="_Toc149527471" w:history="1">
            <w:r w:rsidR="0071191D" w:rsidRPr="00B76D72">
              <w:rPr>
                <w:rStyle w:val="Hyperlink"/>
                <w:noProof/>
              </w:rPr>
              <w:t>Section 5: Pier &amp; Water Wheel</w:t>
            </w:r>
            <w:r w:rsidR="0071191D">
              <w:rPr>
                <w:noProof/>
                <w:webHidden/>
              </w:rPr>
              <w:tab/>
            </w:r>
            <w:r w:rsidR="0071191D">
              <w:rPr>
                <w:noProof/>
                <w:webHidden/>
              </w:rPr>
              <w:fldChar w:fldCharType="begin"/>
            </w:r>
            <w:r w:rsidR="0071191D">
              <w:rPr>
                <w:noProof/>
                <w:webHidden/>
              </w:rPr>
              <w:instrText xml:space="preserve"> PAGEREF _Toc149527471 \h </w:instrText>
            </w:r>
            <w:r w:rsidR="0071191D">
              <w:rPr>
                <w:noProof/>
                <w:webHidden/>
              </w:rPr>
            </w:r>
            <w:r w:rsidR="0071191D">
              <w:rPr>
                <w:noProof/>
                <w:webHidden/>
              </w:rPr>
              <w:fldChar w:fldCharType="separate"/>
            </w:r>
            <w:r w:rsidR="0071191D">
              <w:rPr>
                <w:noProof/>
                <w:webHidden/>
              </w:rPr>
              <w:t>19</w:t>
            </w:r>
            <w:r w:rsidR="0071191D">
              <w:rPr>
                <w:noProof/>
                <w:webHidden/>
              </w:rPr>
              <w:fldChar w:fldCharType="end"/>
            </w:r>
          </w:hyperlink>
        </w:p>
        <w:p w14:paraId="1EE56F1F" w14:textId="60D0F50B" w:rsidR="0071191D" w:rsidRDefault="00000000">
          <w:pPr>
            <w:pStyle w:val="TOC3"/>
            <w:tabs>
              <w:tab w:val="right" w:leader="dot" w:pos="9350"/>
            </w:tabs>
            <w:rPr>
              <w:noProof/>
              <w:kern w:val="2"/>
              <w:lang w:eastAsia="zh-CN"/>
              <w14:ligatures w14:val="standardContextual"/>
            </w:rPr>
          </w:pPr>
          <w:hyperlink w:anchor="_Toc149527472" w:history="1">
            <w:r w:rsidR="0071191D" w:rsidRPr="00B76D72">
              <w:rPr>
                <w:rStyle w:val="Hyperlink"/>
                <w:noProof/>
              </w:rPr>
              <w:t>Section 6: Power Supply Room &amp; 2</w:t>
            </w:r>
            <w:r w:rsidR="0071191D" w:rsidRPr="00B76D72">
              <w:rPr>
                <w:rStyle w:val="Hyperlink"/>
                <w:noProof/>
                <w:vertAlign w:val="superscript"/>
              </w:rPr>
              <w:t>nd</w:t>
            </w:r>
            <w:r w:rsidR="0071191D" w:rsidRPr="00B76D72">
              <w:rPr>
                <w:rStyle w:val="Hyperlink"/>
                <w:noProof/>
              </w:rPr>
              <w:t xml:space="preserve"> Floor of Cooling Room</w:t>
            </w:r>
            <w:r w:rsidR="0071191D">
              <w:rPr>
                <w:noProof/>
                <w:webHidden/>
              </w:rPr>
              <w:tab/>
            </w:r>
            <w:r w:rsidR="0071191D">
              <w:rPr>
                <w:noProof/>
                <w:webHidden/>
              </w:rPr>
              <w:fldChar w:fldCharType="begin"/>
            </w:r>
            <w:r w:rsidR="0071191D">
              <w:rPr>
                <w:noProof/>
                <w:webHidden/>
              </w:rPr>
              <w:instrText xml:space="preserve"> PAGEREF _Toc149527472 \h </w:instrText>
            </w:r>
            <w:r w:rsidR="0071191D">
              <w:rPr>
                <w:noProof/>
                <w:webHidden/>
              </w:rPr>
            </w:r>
            <w:r w:rsidR="0071191D">
              <w:rPr>
                <w:noProof/>
                <w:webHidden/>
              </w:rPr>
              <w:fldChar w:fldCharType="separate"/>
            </w:r>
            <w:r w:rsidR="0071191D">
              <w:rPr>
                <w:noProof/>
                <w:webHidden/>
              </w:rPr>
              <w:t>21</w:t>
            </w:r>
            <w:r w:rsidR="0071191D">
              <w:rPr>
                <w:noProof/>
                <w:webHidden/>
              </w:rPr>
              <w:fldChar w:fldCharType="end"/>
            </w:r>
          </w:hyperlink>
        </w:p>
        <w:p w14:paraId="62E4C62F" w14:textId="44458582" w:rsidR="0071191D" w:rsidRDefault="00000000">
          <w:pPr>
            <w:pStyle w:val="TOC3"/>
            <w:tabs>
              <w:tab w:val="right" w:leader="dot" w:pos="9350"/>
            </w:tabs>
            <w:rPr>
              <w:noProof/>
              <w:kern w:val="2"/>
              <w:lang w:eastAsia="zh-CN"/>
              <w14:ligatures w14:val="standardContextual"/>
            </w:rPr>
          </w:pPr>
          <w:hyperlink w:anchor="_Toc149527473" w:history="1">
            <w:r w:rsidR="0071191D" w:rsidRPr="00B76D72">
              <w:rPr>
                <w:rStyle w:val="Hyperlink"/>
                <w:noProof/>
              </w:rPr>
              <w:t>Section 7: Cutting Room</w:t>
            </w:r>
            <w:r w:rsidR="0071191D">
              <w:rPr>
                <w:noProof/>
                <w:webHidden/>
              </w:rPr>
              <w:tab/>
            </w:r>
            <w:r w:rsidR="0071191D">
              <w:rPr>
                <w:noProof/>
                <w:webHidden/>
              </w:rPr>
              <w:fldChar w:fldCharType="begin"/>
            </w:r>
            <w:r w:rsidR="0071191D">
              <w:rPr>
                <w:noProof/>
                <w:webHidden/>
              </w:rPr>
              <w:instrText xml:space="preserve"> PAGEREF _Toc149527473 \h </w:instrText>
            </w:r>
            <w:r w:rsidR="0071191D">
              <w:rPr>
                <w:noProof/>
                <w:webHidden/>
              </w:rPr>
            </w:r>
            <w:r w:rsidR="0071191D">
              <w:rPr>
                <w:noProof/>
                <w:webHidden/>
              </w:rPr>
              <w:fldChar w:fldCharType="separate"/>
            </w:r>
            <w:r w:rsidR="0071191D">
              <w:rPr>
                <w:noProof/>
                <w:webHidden/>
              </w:rPr>
              <w:t>23</w:t>
            </w:r>
            <w:r w:rsidR="0071191D">
              <w:rPr>
                <w:noProof/>
                <w:webHidden/>
              </w:rPr>
              <w:fldChar w:fldCharType="end"/>
            </w:r>
          </w:hyperlink>
        </w:p>
        <w:p w14:paraId="7D93F5AD" w14:textId="11F77D3A" w:rsidR="0071191D" w:rsidRDefault="00000000">
          <w:pPr>
            <w:pStyle w:val="TOC3"/>
            <w:tabs>
              <w:tab w:val="right" w:leader="dot" w:pos="9350"/>
            </w:tabs>
            <w:rPr>
              <w:noProof/>
              <w:kern w:val="2"/>
              <w:lang w:eastAsia="zh-CN"/>
              <w14:ligatures w14:val="standardContextual"/>
            </w:rPr>
          </w:pPr>
          <w:hyperlink w:anchor="_Toc149527474" w:history="1">
            <w:r w:rsidR="0071191D" w:rsidRPr="00B76D72">
              <w:rPr>
                <w:rStyle w:val="Hyperlink"/>
                <w:noProof/>
              </w:rPr>
              <w:t>Section 8: Terrace &amp; Exit Elevator</w:t>
            </w:r>
            <w:r w:rsidR="0071191D">
              <w:rPr>
                <w:noProof/>
                <w:webHidden/>
              </w:rPr>
              <w:tab/>
            </w:r>
            <w:r w:rsidR="0071191D">
              <w:rPr>
                <w:noProof/>
                <w:webHidden/>
              </w:rPr>
              <w:fldChar w:fldCharType="begin"/>
            </w:r>
            <w:r w:rsidR="0071191D">
              <w:rPr>
                <w:noProof/>
                <w:webHidden/>
              </w:rPr>
              <w:instrText xml:space="preserve"> PAGEREF _Toc149527474 \h </w:instrText>
            </w:r>
            <w:r w:rsidR="0071191D">
              <w:rPr>
                <w:noProof/>
                <w:webHidden/>
              </w:rPr>
            </w:r>
            <w:r w:rsidR="0071191D">
              <w:rPr>
                <w:noProof/>
                <w:webHidden/>
              </w:rPr>
              <w:fldChar w:fldCharType="separate"/>
            </w:r>
            <w:r w:rsidR="0071191D">
              <w:rPr>
                <w:noProof/>
                <w:webHidden/>
              </w:rPr>
              <w:t>25</w:t>
            </w:r>
            <w:r w:rsidR="0071191D">
              <w:rPr>
                <w:noProof/>
                <w:webHidden/>
              </w:rPr>
              <w:fldChar w:fldCharType="end"/>
            </w:r>
          </w:hyperlink>
        </w:p>
        <w:p w14:paraId="3044F0AC" w14:textId="097198A3" w:rsidR="0071191D" w:rsidRDefault="00000000">
          <w:pPr>
            <w:pStyle w:val="TOC2"/>
            <w:rPr>
              <w:noProof/>
              <w:kern w:val="2"/>
              <w:lang w:eastAsia="zh-CN"/>
              <w14:ligatures w14:val="standardContextual"/>
            </w:rPr>
          </w:pPr>
          <w:hyperlink w:anchor="_Toc149527475" w:history="1">
            <w:r w:rsidR="0071191D" w:rsidRPr="00B76D72">
              <w:rPr>
                <w:rStyle w:val="Hyperlink"/>
                <w:noProof/>
              </w:rPr>
              <w:t>Skill Progression Chart</w:t>
            </w:r>
            <w:r w:rsidR="0071191D">
              <w:rPr>
                <w:noProof/>
                <w:webHidden/>
              </w:rPr>
              <w:tab/>
            </w:r>
            <w:r w:rsidR="0071191D">
              <w:rPr>
                <w:noProof/>
                <w:webHidden/>
              </w:rPr>
              <w:fldChar w:fldCharType="begin"/>
            </w:r>
            <w:r w:rsidR="0071191D">
              <w:rPr>
                <w:noProof/>
                <w:webHidden/>
              </w:rPr>
              <w:instrText xml:space="preserve"> PAGEREF _Toc149527475 \h </w:instrText>
            </w:r>
            <w:r w:rsidR="0071191D">
              <w:rPr>
                <w:noProof/>
                <w:webHidden/>
              </w:rPr>
            </w:r>
            <w:r w:rsidR="0071191D">
              <w:rPr>
                <w:noProof/>
                <w:webHidden/>
              </w:rPr>
              <w:fldChar w:fldCharType="separate"/>
            </w:r>
            <w:r w:rsidR="0071191D">
              <w:rPr>
                <w:noProof/>
                <w:webHidden/>
              </w:rPr>
              <w:t>26</w:t>
            </w:r>
            <w:r w:rsidR="0071191D">
              <w:rPr>
                <w:noProof/>
                <w:webHidden/>
              </w:rPr>
              <w:fldChar w:fldCharType="end"/>
            </w:r>
          </w:hyperlink>
        </w:p>
        <w:p w14:paraId="5FD1D604" w14:textId="435FD006" w:rsidR="0071191D" w:rsidRDefault="00000000">
          <w:pPr>
            <w:pStyle w:val="TOC2"/>
            <w:rPr>
              <w:noProof/>
              <w:kern w:val="2"/>
              <w:lang w:eastAsia="zh-CN"/>
              <w14:ligatures w14:val="standardContextual"/>
            </w:rPr>
          </w:pPr>
          <w:hyperlink w:anchor="_Toc149527476" w:history="1">
            <w:r w:rsidR="0071191D" w:rsidRPr="00B76D72">
              <w:rPr>
                <w:rStyle w:val="Hyperlink"/>
                <w:noProof/>
              </w:rPr>
              <w:t>Aesthetic References</w:t>
            </w:r>
            <w:r w:rsidR="0071191D">
              <w:rPr>
                <w:noProof/>
                <w:webHidden/>
              </w:rPr>
              <w:tab/>
            </w:r>
            <w:r w:rsidR="0071191D">
              <w:rPr>
                <w:noProof/>
                <w:webHidden/>
              </w:rPr>
              <w:fldChar w:fldCharType="begin"/>
            </w:r>
            <w:r w:rsidR="0071191D">
              <w:rPr>
                <w:noProof/>
                <w:webHidden/>
              </w:rPr>
              <w:instrText xml:space="preserve"> PAGEREF _Toc149527476 \h </w:instrText>
            </w:r>
            <w:r w:rsidR="0071191D">
              <w:rPr>
                <w:noProof/>
                <w:webHidden/>
              </w:rPr>
            </w:r>
            <w:r w:rsidR="0071191D">
              <w:rPr>
                <w:noProof/>
                <w:webHidden/>
              </w:rPr>
              <w:fldChar w:fldCharType="separate"/>
            </w:r>
            <w:r w:rsidR="0071191D">
              <w:rPr>
                <w:noProof/>
                <w:webHidden/>
              </w:rPr>
              <w:t>27</w:t>
            </w:r>
            <w:r w:rsidR="0071191D">
              <w:rPr>
                <w:noProof/>
                <w:webHidden/>
              </w:rPr>
              <w:fldChar w:fldCharType="end"/>
            </w:r>
          </w:hyperlink>
        </w:p>
        <w:p w14:paraId="100C4800" w14:textId="1B2EEC9C" w:rsidR="0071191D" w:rsidRDefault="00000000">
          <w:pPr>
            <w:pStyle w:val="TOC3"/>
            <w:tabs>
              <w:tab w:val="right" w:leader="dot" w:pos="9350"/>
            </w:tabs>
            <w:rPr>
              <w:noProof/>
              <w:kern w:val="2"/>
              <w:lang w:eastAsia="zh-CN"/>
              <w14:ligatures w14:val="standardContextual"/>
            </w:rPr>
          </w:pPr>
          <w:hyperlink w:anchor="_Toc149527477" w:history="1">
            <w:r w:rsidR="0071191D" w:rsidRPr="00B76D72">
              <w:rPr>
                <w:rStyle w:val="Hyperlink"/>
                <w:noProof/>
              </w:rPr>
              <w:t>Visual Theme 1: Interior Theme</w:t>
            </w:r>
            <w:r w:rsidR="0071191D">
              <w:rPr>
                <w:noProof/>
                <w:webHidden/>
              </w:rPr>
              <w:tab/>
            </w:r>
            <w:r w:rsidR="0071191D">
              <w:rPr>
                <w:noProof/>
                <w:webHidden/>
              </w:rPr>
              <w:fldChar w:fldCharType="begin"/>
            </w:r>
            <w:r w:rsidR="0071191D">
              <w:rPr>
                <w:noProof/>
                <w:webHidden/>
              </w:rPr>
              <w:instrText xml:space="preserve"> PAGEREF _Toc149527477 \h </w:instrText>
            </w:r>
            <w:r w:rsidR="0071191D">
              <w:rPr>
                <w:noProof/>
                <w:webHidden/>
              </w:rPr>
            </w:r>
            <w:r w:rsidR="0071191D">
              <w:rPr>
                <w:noProof/>
                <w:webHidden/>
              </w:rPr>
              <w:fldChar w:fldCharType="separate"/>
            </w:r>
            <w:r w:rsidR="0071191D">
              <w:rPr>
                <w:noProof/>
                <w:webHidden/>
              </w:rPr>
              <w:t>28</w:t>
            </w:r>
            <w:r w:rsidR="0071191D">
              <w:rPr>
                <w:noProof/>
                <w:webHidden/>
              </w:rPr>
              <w:fldChar w:fldCharType="end"/>
            </w:r>
          </w:hyperlink>
        </w:p>
        <w:p w14:paraId="4232D4BB" w14:textId="2326C1CE" w:rsidR="0071191D" w:rsidRDefault="00000000">
          <w:pPr>
            <w:pStyle w:val="TOC3"/>
            <w:tabs>
              <w:tab w:val="right" w:leader="dot" w:pos="9350"/>
            </w:tabs>
            <w:rPr>
              <w:noProof/>
              <w:kern w:val="2"/>
              <w:lang w:eastAsia="zh-CN"/>
              <w14:ligatures w14:val="standardContextual"/>
            </w:rPr>
          </w:pPr>
          <w:hyperlink w:anchor="_Toc149527478" w:history="1">
            <w:r w:rsidR="0071191D" w:rsidRPr="00B76D72">
              <w:rPr>
                <w:rStyle w:val="Hyperlink"/>
                <w:noProof/>
              </w:rPr>
              <w:t>Visual Theme 2: Exterior Theme</w:t>
            </w:r>
            <w:r w:rsidR="0071191D">
              <w:rPr>
                <w:noProof/>
                <w:webHidden/>
              </w:rPr>
              <w:tab/>
            </w:r>
            <w:r w:rsidR="0071191D">
              <w:rPr>
                <w:noProof/>
                <w:webHidden/>
              </w:rPr>
              <w:fldChar w:fldCharType="begin"/>
            </w:r>
            <w:r w:rsidR="0071191D">
              <w:rPr>
                <w:noProof/>
                <w:webHidden/>
              </w:rPr>
              <w:instrText xml:space="preserve"> PAGEREF _Toc149527478 \h </w:instrText>
            </w:r>
            <w:r w:rsidR="0071191D">
              <w:rPr>
                <w:noProof/>
                <w:webHidden/>
              </w:rPr>
            </w:r>
            <w:r w:rsidR="0071191D">
              <w:rPr>
                <w:noProof/>
                <w:webHidden/>
              </w:rPr>
              <w:fldChar w:fldCharType="separate"/>
            </w:r>
            <w:r w:rsidR="0071191D">
              <w:rPr>
                <w:noProof/>
                <w:webHidden/>
              </w:rPr>
              <w:t>29</w:t>
            </w:r>
            <w:r w:rsidR="0071191D">
              <w:rPr>
                <w:noProof/>
                <w:webHidden/>
              </w:rPr>
              <w:fldChar w:fldCharType="end"/>
            </w:r>
          </w:hyperlink>
        </w:p>
        <w:p w14:paraId="3910B781" w14:textId="285390CF" w:rsidR="0071191D" w:rsidRDefault="00000000">
          <w:pPr>
            <w:pStyle w:val="TOC1"/>
            <w:tabs>
              <w:tab w:val="right" w:leader="dot" w:pos="9350"/>
            </w:tabs>
            <w:rPr>
              <w:noProof/>
              <w:kern w:val="2"/>
              <w:lang w:eastAsia="zh-CN"/>
              <w14:ligatures w14:val="standardContextual"/>
            </w:rPr>
          </w:pPr>
          <w:hyperlink w:anchor="_Toc149527480" w:history="1">
            <w:r w:rsidR="0071191D" w:rsidRPr="00B76D72">
              <w:rPr>
                <w:rStyle w:val="Hyperlink"/>
                <w:noProof/>
              </w:rPr>
              <w:t>References</w:t>
            </w:r>
            <w:r w:rsidR="0071191D">
              <w:rPr>
                <w:noProof/>
                <w:webHidden/>
              </w:rPr>
              <w:tab/>
            </w:r>
            <w:r w:rsidR="0071191D">
              <w:rPr>
                <w:noProof/>
                <w:webHidden/>
              </w:rPr>
              <w:fldChar w:fldCharType="begin"/>
            </w:r>
            <w:r w:rsidR="0071191D">
              <w:rPr>
                <w:noProof/>
                <w:webHidden/>
              </w:rPr>
              <w:instrText xml:space="preserve"> PAGEREF _Toc149527480 \h </w:instrText>
            </w:r>
            <w:r w:rsidR="0071191D">
              <w:rPr>
                <w:noProof/>
                <w:webHidden/>
              </w:rPr>
            </w:r>
            <w:r w:rsidR="0071191D">
              <w:rPr>
                <w:noProof/>
                <w:webHidden/>
              </w:rPr>
              <w:fldChar w:fldCharType="separate"/>
            </w:r>
            <w:r w:rsidR="0071191D">
              <w:rPr>
                <w:noProof/>
                <w:webHidden/>
              </w:rPr>
              <w:t>30</w:t>
            </w:r>
            <w:r w:rsidR="0071191D">
              <w:rPr>
                <w:noProof/>
                <w:webHidden/>
              </w:rPr>
              <w:fldChar w:fldCharType="end"/>
            </w:r>
          </w:hyperlink>
        </w:p>
        <w:p w14:paraId="515CA2BC" w14:textId="75A6E394" w:rsidR="0071191D" w:rsidRDefault="00000000">
          <w:pPr>
            <w:pStyle w:val="TOC1"/>
            <w:tabs>
              <w:tab w:val="right" w:leader="dot" w:pos="9350"/>
            </w:tabs>
            <w:rPr>
              <w:noProof/>
              <w:kern w:val="2"/>
              <w:lang w:eastAsia="zh-CN"/>
              <w14:ligatures w14:val="standardContextual"/>
            </w:rPr>
          </w:pPr>
          <w:hyperlink w:anchor="_Toc149527481" w:history="1">
            <w:r w:rsidR="0071191D" w:rsidRPr="00B76D72">
              <w:rPr>
                <w:rStyle w:val="Hyperlink"/>
                <w:noProof/>
              </w:rPr>
              <w:t>Appendices</w:t>
            </w:r>
            <w:r w:rsidR="0071191D">
              <w:rPr>
                <w:noProof/>
                <w:webHidden/>
              </w:rPr>
              <w:tab/>
            </w:r>
            <w:r w:rsidR="0071191D">
              <w:rPr>
                <w:noProof/>
                <w:webHidden/>
              </w:rPr>
              <w:fldChar w:fldCharType="begin"/>
            </w:r>
            <w:r w:rsidR="0071191D">
              <w:rPr>
                <w:noProof/>
                <w:webHidden/>
              </w:rPr>
              <w:instrText xml:space="preserve"> PAGEREF _Toc149527481 \h </w:instrText>
            </w:r>
            <w:r w:rsidR="0071191D">
              <w:rPr>
                <w:noProof/>
                <w:webHidden/>
              </w:rPr>
            </w:r>
            <w:r w:rsidR="0071191D">
              <w:rPr>
                <w:noProof/>
                <w:webHidden/>
              </w:rPr>
              <w:fldChar w:fldCharType="separate"/>
            </w:r>
            <w:r w:rsidR="0071191D">
              <w:rPr>
                <w:noProof/>
                <w:webHidden/>
              </w:rPr>
              <w:t>31</w:t>
            </w:r>
            <w:r w:rsidR="0071191D">
              <w:rPr>
                <w:noProof/>
                <w:webHidden/>
              </w:rPr>
              <w:fldChar w:fldCharType="end"/>
            </w:r>
          </w:hyperlink>
        </w:p>
        <w:p w14:paraId="69DBDC16" w14:textId="02D0D3B4" w:rsidR="0071191D" w:rsidRDefault="00000000">
          <w:pPr>
            <w:pStyle w:val="TOC2"/>
            <w:rPr>
              <w:noProof/>
              <w:kern w:val="2"/>
              <w:lang w:eastAsia="zh-CN"/>
              <w14:ligatures w14:val="standardContextual"/>
            </w:rPr>
          </w:pPr>
          <w:hyperlink w:anchor="_Toc149527482" w:history="1">
            <w:r w:rsidR="0071191D" w:rsidRPr="00B76D72">
              <w:rPr>
                <w:rStyle w:val="Hyperlink"/>
                <w:noProof/>
              </w:rPr>
              <w:t>Appendix A: New Skills / Gameplay Mechanics</w:t>
            </w:r>
            <w:r w:rsidR="0071191D">
              <w:rPr>
                <w:noProof/>
                <w:webHidden/>
              </w:rPr>
              <w:tab/>
            </w:r>
            <w:r w:rsidR="0071191D">
              <w:rPr>
                <w:noProof/>
                <w:webHidden/>
              </w:rPr>
              <w:fldChar w:fldCharType="begin"/>
            </w:r>
            <w:r w:rsidR="0071191D">
              <w:rPr>
                <w:noProof/>
                <w:webHidden/>
              </w:rPr>
              <w:instrText xml:space="preserve"> PAGEREF _Toc149527482 \h </w:instrText>
            </w:r>
            <w:r w:rsidR="0071191D">
              <w:rPr>
                <w:noProof/>
                <w:webHidden/>
              </w:rPr>
            </w:r>
            <w:r w:rsidR="0071191D">
              <w:rPr>
                <w:noProof/>
                <w:webHidden/>
              </w:rPr>
              <w:fldChar w:fldCharType="separate"/>
            </w:r>
            <w:r w:rsidR="0071191D">
              <w:rPr>
                <w:noProof/>
                <w:webHidden/>
              </w:rPr>
              <w:t>31</w:t>
            </w:r>
            <w:r w:rsidR="0071191D">
              <w:rPr>
                <w:noProof/>
                <w:webHidden/>
              </w:rPr>
              <w:fldChar w:fldCharType="end"/>
            </w:r>
          </w:hyperlink>
        </w:p>
        <w:p w14:paraId="3297375F" w14:textId="019C8F68" w:rsidR="0071191D" w:rsidRDefault="00000000">
          <w:pPr>
            <w:pStyle w:val="TOC3"/>
            <w:tabs>
              <w:tab w:val="right" w:leader="dot" w:pos="9350"/>
            </w:tabs>
            <w:rPr>
              <w:noProof/>
              <w:kern w:val="2"/>
              <w:lang w:eastAsia="zh-CN"/>
              <w14:ligatures w14:val="standardContextual"/>
            </w:rPr>
          </w:pPr>
          <w:hyperlink w:anchor="_Toc149527483" w:history="1">
            <w:r w:rsidR="0071191D" w:rsidRPr="00B76D72">
              <w:rPr>
                <w:rStyle w:val="Hyperlink"/>
                <w:noProof/>
              </w:rPr>
              <w:t>Use the Sawblade as a Platform</w:t>
            </w:r>
            <w:r w:rsidR="0071191D">
              <w:rPr>
                <w:noProof/>
                <w:webHidden/>
              </w:rPr>
              <w:tab/>
            </w:r>
            <w:r w:rsidR="0071191D">
              <w:rPr>
                <w:noProof/>
                <w:webHidden/>
              </w:rPr>
              <w:fldChar w:fldCharType="begin"/>
            </w:r>
            <w:r w:rsidR="0071191D">
              <w:rPr>
                <w:noProof/>
                <w:webHidden/>
              </w:rPr>
              <w:instrText xml:space="preserve"> PAGEREF _Toc149527483 \h </w:instrText>
            </w:r>
            <w:r w:rsidR="0071191D">
              <w:rPr>
                <w:noProof/>
                <w:webHidden/>
              </w:rPr>
            </w:r>
            <w:r w:rsidR="0071191D">
              <w:rPr>
                <w:noProof/>
                <w:webHidden/>
              </w:rPr>
              <w:fldChar w:fldCharType="separate"/>
            </w:r>
            <w:r w:rsidR="0071191D">
              <w:rPr>
                <w:noProof/>
                <w:webHidden/>
              </w:rPr>
              <w:t>31</w:t>
            </w:r>
            <w:r w:rsidR="0071191D">
              <w:rPr>
                <w:noProof/>
                <w:webHidden/>
              </w:rPr>
              <w:fldChar w:fldCharType="end"/>
            </w:r>
          </w:hyperlink>
        </w:p>
        <w:p w14:paraId="6E340942" w14:textId="757A5580" w:rsidR="0071191D" w:rsidRDefault="00000000">
          <w:pPr>
            <w:pStyle w:val="TOC3"/>
            <w:tabs>
              <w:tab w:val="right" w:leader="dot" w:pos="9350"/>
            </w:tabs>
            <w:rPr>
              <w:noProof/>
              <w:kern w:val="2"/>
              <w:lang w:eastAsia="zh-CN"/>
              <w14:ligatures w14:val="standardContextual"/>
            </w:rPr>
          </w:pPr>
          <w:hyperlink w:anchor="_Toc149527484" w:history="1">
            <w:r w:rsidR="0071191D" w:rsidRPr="00B76D72">
              <w:rPr>
                <w:rStyle w:val="Hyperlink"/>
                <w:noProof/>
              </w:rPr>
              <w:t>Use the Sawblade as a Conductor</w:t>
            </w:r>
            <w:r w:rsidR="0071191D">
              <w:rPr>
                <w:noProof/>
                <w:webHidden/>
              </w:rPr>
              <w:tab/>
            </w:r>
            <w:r w:rsidR="0071191D">
              <w:rPr>
                <w:noProof/>
                <w:webHidden/>
              </w:rPr>
              <w:fldChar w:fldCharType="begin"/>
            </w:r>
            <w:r w:rsidR="0071191D">
              <w:rPr>
                <w:noProof/>
                <w:webHidden/>
              </w:rPr>
              <w:instrText xml:space="preserve"> PAGEREF _Toc149527484 \h </w:instrText>
            </w:r>
            <w:r w:rsidR="0071191D">
              <w:rPr>
                <w:noProof/>
                <w:webHidden/>
              </w:rPr>
            </w:r>
            <w:r w:rsidR="0071191D">
              <w:rPr>
                <w:noProof/>
                <w:webHidden/>
              </w:rPr>
              <w:fldChar w:fldCharType="separate"/>
            </w:r>
            <w:r w:rsidR="0071191D">
              <w:rPr>
                <w:noProof/>
                <w:webHidden/>
              </w:rPr>
              <w:t>31</w:t>
            </w:r>
            <w:r w:rsidR="0071191D">
              <w:rPr>
                <w:noProof/>
                <w:webHidden/>
              </w:rPr>
              <w:fldChar w:fldCharType="end"/>
            </w:r>
          </w:hyperlink>
        </w:p>
        <w:p w14:paraId="5D540955" w14:textId="0A57B62B" w:rsidR="0071191D" w:rsidRDefault="00000000">
          <w:pPr>
            <w:pStyle w:val="TOC3"/>
            <w:tabs>
              <w:tab w:val="right" w:leader="dot" w:pos="9350"/>
            </w:tabs>
            <w:rPr>
              <w:noProof/>
              <w:kern w:val="2"/>
              <w:lang w:eastAsia="zh-CN"/>
              <w14:ligatures w14:val="standardContextual"/>
            </w:rPr>
          </w:pPr>
          <w:hyperlink w:anchor="_Toc149527485" w:history="1">
            <w:r w:rsidR="0071191D" w:rsidRPr="00B76D72">
              <w:rPr>
                <w:rStyle w:val="Hyperlink"/>
                <w:noProof/>
              </w:rPr>
              <w:t>Use the Sawblade as a Blocker</w:t>
            </w:r>
            <w:r w:rsidR="0071191D">
              <w:rPr>
                <w:noProof/>
                <w:webHidden/>
              </w:rPr>
              <w:tab/>
            </w:r>
            <w:r w:rsidR="0071191D">
              <w:rPr>
                <w:noProof/>
                <w:webHidden/>
              </w:rPr>
              <w:fldChar w:fldCharType="begin"/>
            </w:r>
            <w:r w:rsidR="0071191D">
              <w:rPr>
                <w:noProof/>
                <w:webHidden/>
              </w:rPr>
              <w:instrText xml:space="preserve"> PAGEREF _Toc149527485 \h </w:instrText>
            </w:r>
            <w:r w:rsidR="0071191D">
              <w:rPr>
                <w:noProof/>
                <w:webHidden/>
              </w:rPr>
            </w:r>
            <w:r w:rsidR="0071191D">
              <w:rPr>
                <w:noProof/>
                <w:webHidden/>
              </w:rPr>
              <w:fldChar w:fldCharType="separate"/>
            </w:r>
            <w:r w:rsidR="0071191D">
              <w:rPr>
                <w:noProof/>
                <w:webHidden/>
              </w:rPr>
              <w:t>31</w:t>
            </w:r>
            <w:r w:rsidR="0071191D">
              <w:rPr>
                <w:noProof/>
                <w:webHidden/>
              </w:rPr>
              <w:fldChar w:fldCharType="end"/>
            </w:r>
          </w:hyperlink>
        </w:p>
        <w:p w14:paraId="7BF6F27E" w14:textId="47EF87BE" w:rsidR="0071191D" w:rsidRDefault="00000000">
          <w:pPr>
            <w:pStyle w:val="TOC2"/>
            <w:rPr>
              <w:noProof/>
              <w:kern w:val="2"/>
              <w:lang w:eastAsia="zh-CN"/>
              <w14:ligatures w14:val="standardContextual"/>
            </w:rPr>
          </w:pPr>
          <w:hyperlink w:anchor="_Toc149527486" w:history="1">
            <w:r w:rsidR="0071191D" w:rsidRPr="00B76D72">
              <w:rPr>
                <w:rStyle w:val="Hyperlink"/>
                <w:noProof/>
              </w:rPr>
              <w:t>Appendix B: Context Detail</w:t>
            </w:r>
            <w:r w:rsidR="0071191D">
              <w:rPr>
                <w:noProof/>
                <w:webHidden/>
              </w:rPr>
              <w:tab/>
            </w:r>
            <w:r w:rsidR="0071191D">
              <w:rPr>
                <w:noProof/>
                <w:webHidden/>
              </w:rPr>
              <w:fldChar w:fldCharType="begin"/>
            </w:r>
            <w:r w:rsidR="0071191D">
              <w:rPr>
                <w:noProof/>
                <w:webHidden/>
              </w:rPr>
              <w:instrText xml:space="preserve"> PAGEREF _Toc149527486 \h </w:instrText>
            </w:r>
            <w:r w:rsidR="0071191D">
              <w:rPr>
                <w:noProof/>
                <w:webHidden/>
              </w:rPr>
            </w:r>
            <w:r w:rsidR="0071191D">
              <w:rPr>
                <w:noProof/>
                <w:webHidden/>
              </w:rPr>
              <w:fldChar w:fldCharType="separate"/>
            </w:r>
            <w:r w:rsidR="0071191D">
              <w:rPr>
                <w:noProof/>
                <w:webHidden/>
              </w:rPr>
              <w:t>32</w:t>
            </w:r>
            <w:r w:rsidR="0071191D">
              <w:rPr>
                <w:noProof/>
                <w:webHidden/>
              </w:rPr>
              <w:fldChar w:fldCharType="end"/>
            </w:r>
          </w:hyperlink>
        </w:p>
        <w:p w14:paraId="4BC1CC33" w14:textId="0FAFB786" w:rsidR="0071191D" w:rsidRDefault="00000000">
          <w:pPr>
            <w:pStyle w:val="TOC3"/>
            <w:tabs>
              <w:tab w:val="right" w:leader="dot" w:pos="9350"/>
            </w:tabs>
            <w:rPr>
              <w:noProof/>
              <w:kern w:val="2"/>
              <w:lang w:eastAsia="zh-CN"/>
              <w14:ligatures w14:val="standardContextual"/>
            </w:rPr>
          </w:pPr>
          <w:hyperlink w:anchor="_Toc149527487" w:history="1">
            <w:r w:rsidR="0071191D" w:rsidRPr="00B76D72">
              <w:rPr>
                <w:rStyle w:val="Hyperlink"/>
                <w:noProof/>
              </w:rPr>
              <w:t>General Context</w:t>
            </w:r>
            <w:r w:rsidR="0071191D">
              <w:rPr>
                <w:noProof/>
                <w:webHidden/>
              </w:rPr>
              <w:tab/>
            </w:r>
            <w:r w:rsidR="0071191D">
              <w:rPr>
                <w:noProof/>
                <w:webHidden/>
              </w:rPr>
              <w:fldChar w:fldCharType="begin"/>
            </w:r>
            <w:r w:rsidR="0071191D">
              <w:rPr>
                <w:noProof/>
                <w:webHidden/>
              </w:rPr>
              <w:instrText xml:space="preserve"> PAGEREF _Toc149527487 \h </w:instrText>
            </w:r>
            <w:r w:rsidR="0071191D">
              <w:rPr>
                <w:noProof/>
                <w:webHidden/>
              </w:rPr>
            </w:r>
            <w:r w:rsidR="0071191D">
              <w:rPr>
                <w:noProof/>
                <w:webHidden/>
              </w:rPr>
              <w:fldChar w:fldCharType="separate"/>
            </w:r>
            <w:r w:rsidR="0071191D">
              <w:rPr>
                <w:noProof/>
                <w:webHidden/>
              </w:rPr>
              <w:t>32</w:t>
            </w:r>
            <w:r w:rsidR="0071191D">
              <w:rPr>
                <w:noProof/>
                <w:webHidden/>
              </w:rPr>
              <w:fldChar w:fldCharType="end"/>
            </w:r>
          </w:hyperlink>
        </w:p>
        <w:p w14:paraId="64C3A741" w14:textId="54F43DDA" w:rsidR="0071191D" w:rsidRDefault="00000000">
          <w:pPr>
            <w:pStyle w:val="TOC3"/>
            <w:tabs>
              <w:tab w:val="right" w:leader="dot" w:pos="9350"/>
            </w:tabs>
            <w:rPr>
              <w:noProof/>
              <w:kern w:val="2"/>
              <w:lang w:eastAsia="zh-CN"/>
              <w14:ligatures w14:val="standardContextual"/>
            </w:rPr>
          </w:pPr>
          <w:hyperlink w:anchor="_Toc149527488" w:history="1">
            <w:r w:rsidR="0071191D" w:rsidRPr="00B76D72">
              <w:rPr>
                <w:rStyle w:val="Hyperlink"/>
                <w:noProof/>
              </w:rPr>
              <w:t>Backstory</w:t>
            </w:r>
            <w:r w:rsidR="0071191D">
              <w:rPr>
                <w:noProof/>
                <w:webHidden/>
              </w:rPr>
              <w:tab/>
            </w:r>
            <w:r w:rsidR="0071191D">
              <w:rPr>
                <w:noProof/>
                <w:webHidden/>
              </w:rPr>
              <w:fldChar w:fldCharType="begin"/>
            </w:r>
            <w:r w:rsidR="0071191D">
              <w:rPr>
                <w:noProof/>
                <w:webHidden/>
              </w:rPr>
              <w:instrText xml:space="preserve"> PAGEREF _Toc149527488 \h </w:instrText>
            </w:r>
            <w:r w:rsidR="0071191D">
              <w:rPr>
                <w:noProof/>
                <w:webHidden/>
              </w:rPr>
            </w:r>
            <w:r w:rsidR="0071191D">
              <w:rPr>
                <w:noProof/>
                <w:webHidden/>
              </w:rPr>
              <w:fldChar w:fldCharType="separate"/>
            </w:r>
            <w:r w:rsidR="0071191D">
              <w:rPr>
                <w:noProof/>
                <w:webHidden/>
              </w:rPr>
              <w:t>32</w:t>
            </w:r>
            <w:r w:rsidR="0071191D">
              <w:rPr>
                <w:noProof/>
                <w:webHidden/>
              </w:rPr>
              <w:fldChar w:fldCharType="end"/>
            </w:r>
          </w:hyperlink>
        </w:p>
        <w:p w14:paraId="40F44394" w14:textId="1ACB72CC" w:rsidR="0071191D" w:rsidRDefault="00000000">
          <w:pPr>
            <w:pStyle w:val="TOC3"/>
            <w:tabs>
              <w:tab w:val="right" w:leader="dot" w:pos="9350"/>
            </w:tabs>
            <w:rPr>
              <w:noProof/>
              <w:kern w:val="2"/>
              <w:lang w:eastAsia="zh-CN"/>
              <w14:ligatures w14:val="standardContextual"/>
            </w:rPr>
          </w:pPr>
          <w:hyperlink w:anchor="_Toc149527489" w:history="1">
            <w:r w:rsidR="0071191D" w:rsidRPr="00B76D72">
              <w:rPr>
                <w:rStyle w:val="Hyperlink"/>
                <w:iCs/>
                <w:noProof/>
              </w:rPr>
              <w:t>Aftermath</w:t>
            </w:r>
            <w:r w:rsidR="0071191D">
              <w:rPr>
                <w:noProof/>
                <w:webHidden/>
              </w:rPr>
              <w:tab/>
            </w:r>
            <w:r w:rsidR="0071191D">
              <w:rPr>
                <w:noProof/>
                <w:webHidden/>
              </w:rPr>
              <w:fldChar w:fldCharType="begin"/>
            </w:r>
            <w:r w:rsidR="0071191D">
              <w:rPr>
                <w:noProof/>
                <w:webHidden/>
              </w:rPr>
              <w:instrText xml:space="preserve"> PAGEREF _Toc149527489 \h </w:instrText>
            </w:r>
            <w:r w:rsidR="0071191D">
              <w:rPr>
                <w:noProof/>
                <w:webHidden/>
              </w:rPr>
            </w:r>
            <w:r w:rsidR="0071191D">
              <w:rPr>
                <w:noProof/>
                <w:webHidden/>
              </w:rPr>
              <w:fldChar w:fldCharType="separate"/>
            </w:r>
            <w:r w:rsidR="0071191D">
              <w:rPr>
                <w:noProof/>
                <w:webHidden/>
              </w:rPr>
              <w:t>32</w:t>
            </w:r>
            <w:r w:rsidR="0071191D">
              <w:rPr>
                <w:noProof/>
                <w:webHidden/>
              </w:rPr>
              <w:fldChar w:fldCharType="end"/>
            </w:r>
          </w:hyperlink>
        </w:p>
        <w:p w14:paraId="75D14BDF" w14:textId="3D2B85D5" w:rsidR="0071191D" w:rsidRDefault="00000000">
          <w:pPr>
            <w:pStyle w:val="TOC2"/>
            <w:rPr>
              <w:noProof/>
              <w:kern w:val="2"/>
              <w:lang w:eastAsia="zh-CN"/>
              <w14:ligatures w14:val="standardContextual"/>
            </w:rPr>
          </w:pPr>
          <w:hyperlink w:anchor="_Toc149527490" w:history="1">
            <w:r w:rsidR="0071191D" w:rsidRPr="00B76D72">
              <w:rPr>
                <w:rStyle w:val="Hyperlink"/>
                <w:noProof/>
              </w:rPr>
              <w:t>Appendix C: Character Descriptions (N/A)</w:t>
            </w:r>
            <w:r w:rsidR="0071191D">
              <w:rPr>
                <w:noProof/>
                <w:webHidden/>
              </w:rPr>
              <w:tab/>
            </w:r>
            <w:r w:rsidR="0071191D">
              <w:rPr>
                <w:noProof/>
                <w:webHidden/>
              </w:rPr>
              <w:fldChar w:fldCharType="begin"/>
            </w:r>
            <w:r w:rsidR="0071191D">
              <w:rPr>
                <w:noProof/>
                <w:webHidden/>
              </w:rPr>
              <w:instrText xml:space="preserve"> PAGEREF _Toc149527490 \h </w:instrText>
            </w:r>
            <w:r w:rsidR="0071191D">
              <w:rPr>
                <w:noProof/>
                <w:webHidden/>
              </w:rPr>
            </w:r>
            <w:r w:rsidR="0071191D">
              <w:rPr>
                <w:noProof/>
                <w:webHidden/>
              </w:rPr>
              <w:fldChar w:fldCharType="separate"/>
            </w:r>
            <w:r w:rsidR="0071191D">
              <w:rPr>
                <w:noProof/>
                <w:webHidden/>
              </w:rPr>
              <w:t>33</w:t>
            </w:r>
            <w:r w:rsidR="0071191D">
              <w:rPr>
                <w:noProof/>
                <w:webHidden/>
              </w:rPr>
              <w:fldChar w:fldCharType="end"/>
            </w:r>
          </w:hyperlink>
        </w:p>
        <w:p w14:paraId="7958924F" w14:textId="1E35B8A6" w:rsidR="0071191D" w:rsidRDefault="00000000">
          <w:pPr>
            <w:pStyle w:val="TOC3"/>
            <w:tabs>
              <w:tab w:val="right" w:leader="dot" w:pos="9350"/>
            </w:tabs>
            <w:rPr>
              <w:noProof/>
              <w:kern w:val="2"/>
              <w:lang w:eastAsia="zh-CN"/>
              <w14:ligatures w14:val="standardContextual"/>
            </w:rPr>
          </w:pPr>
          <w:hyperlink w:anchor="_Toc149527491" w:history="1">
            <w:r w:rsidR="0071191D" w:rsidRPr="00B76D72">
              <w:rPr>
                <w:rStyle w:val="Hyperlink"/>
                <w:noProof/>
              </w:rPr>
              <w:t>NPC 1: N/A</w:t>
            </w:r>
            <w:r w:rsidR="0071191D">
              <w:rPr>
                <w:noProof/>
                <w:webHidden/>
              </w:rPr>
              <w:tab/>
            </w:r>
            <w:r w:rsidR="0071191D">
              <w:rPr>
                <w:noProof/>
                <w:webHidden/>
              </w:rPr>
              <w:fldChar w:fldCharType="begin"/>
            </w:r>
            <w:r w:rsidR="0071191D">
              <w:rPr>
                <w:noProof/>
                <w:webHidden/>
              </w:rPr>
              <w:instrText xml:space="preserve"> PAGEREF _Toc149527491 \h </w:instrText>
            </w:r>
            <w:r w:rsidR="0071191D">
              <w:rPr>
                <w:noProof/>
                <w:webHidden/>
              </w:rPr>
            </w:r>
            <w:r w:rsidR="0071191D">
              <w:rPr>
                <w:noProof/>
                <w:webHidden/>
              </w:rPr>
              <w:fldChar w:fldCharType="separate"/>
            </w:r>
            <w:r w:rsidR="0071191D">
              <w:rPr>
                <w:noProof/>
                <w:webHidden/>
              </w:rPr>
              <w:t>33</w:t>
            </w:r>
            <w:r w:rsidR="0071191D">
              <w:rPr>
                <w:noProof/>
                <w:webHidden/>
              </w:rPr>
              <w:fldChar w:fldCharType="end"/>
            </w:r>
          </w:hyperlink>
        </w:p>
        <w:p w14:paraId="55F1DAE8" w14:textId="5CE5E019" w:rsidR="0071191D" w:rsidRDefault="00000000">
          <w:pPr>
            <w:pStyle w:val="TOC3"/>
            <w:tabs>
              <w:tab w:val="right" w:leader="dot" w:pos="9350"/>
            </w:tabs>
            <w:rPr>
              <w:noProof/>
              <w:kern w:val="2"/>
              <w:lang w:eastAsia="zh-CN"/>
              <w14:ligatures w14:val="standardContextual"/>
            </w:rPr>
          </w:pPr>
          <w:hyperlink w:anchor="_Toc149527492" w:history="1">
            <w:r w:rsidR="0071191D" w:rsidRPr="00B76D72">
              <w:rPr>
                <w:rStyle w:val="Hyperlink"/>
                <w:noProof/>
              </w:rPr>
              <w:t>NPC 2: N/A</w:t>
            </w:r>
            <w:r w:rsidR="0071191D">
              <w:rPr>
                <w:noProof/>
                <w:webHidden/>
              </w:rPr>
              <w:tab/>
            </w:r>
            <w:r w:rsidR="0071191D">
              <w:rPr>
                <w:noProof/>
                <w:webHidden/>
              </w:rPr>
              <w:fldChar w:fldCharType="begin"/>
            </w:r>
            <w:r w:rsidR="0071191D">
              <w:rPr>
                <w:noProof/>
                <w:webHidden/>
              </w:rPr>
              <w:instrText xml:space="preserve"> PAGEREF _Toc149527492 \h </w:instrText>
            </w:r>
            <w:r w:rsidR="0071191D">
              <w:rPr>
                <w:noProof/>
                <w:webHidden/>
              </w:rPr>
            </w:r>
            <w:r w:rsidR="0071191D">
              <w:rPr>
                <w:noProof/>
                <w:webHidden/>
              </w:rPr>
              <w:fldChar w:fldCharType="separate"/>
            </w:r>
            <w:r w:rsidR="0071191D">
              <w:rPr>
                <w:noProof/>
                <w:webHidden/>
              </w:rPr>
              <w:t>33</w:t>
            </w:r>
            <w:r w:rsidR="0071191D">
              <w:rPr>
                <w:noProof/>
                <w:webHidden/>
              </w:rPr>
              <w:fldChar w:fldCharType="end"/>
            </w:r>
          </w:hyperlink>
        </w:p>
        <w:p w14:paraId="3A67DA03" w14:textId="5347AC34" w:rsidR="0071191D" w:rsidRDefault="00000000">
          <w:pPr>
            <w:pStyle w:val="TOC2"/>
            <w:rPr>
              <w:noProof/>
              <w:kern w:val="2"/>
              <w:lang w:eastAsia="zh-CN"/>
              <w14:ligatures w14:val="standardContextual"/>
            </w:rPr>
          </w:pPr>
          <w:hyperlink w:anchor="_Toc149527493" w:history="1">
            <w:r w:rsidR="0071191D" w:rsidRPr="00B76D72">
              <w:rPr>
                <w:rStyle w:val="Hyperlink"/>
                <w:noProof/>
              </w:rPr>
              <w:t>Appendix D: Dialog Flow (N/A)</w:t>
            </w:r>
            <w:r w:rsidR="0071191D">
              <w:rPr>
                <w:noProof/>
                <w:webHidden/>
              </w:rPr>
              <w:tab/>
            </w:r>
            <w:r w:rsidR="0071191D">
              <w:rPr>
                <w:noProof/>
                <w:webHidden/>
              </w:rPr>
              <w:fldChar w:fldCharType="begin"/>
            </w:r>
            <w:r w:rsidR="0071191D">
              <w:rPr>
                <w:noProof/>
                <w:webHidden/>
              </w:rPr>
              <w:instrText xml:space="preserve"> PAGEREF _Toc149527493 \h </w:instrText>
            </w:r>
            <w:r w:rsidR="0071191D">
              <w:rPr>
                <w:noProof/>
                <w:webHidden/>
              </w:rPr>
            </w:r>
            <w:r w:rsidR="0071191D">
              <w:rPr>
                <w:noProof/>
                <w:webHidden/>
              </w:rPr>
              <w:fldChar w:fldCharType="separate"/>
            </w:r>
            <w:r w:rsidR="0071191D">
              <w:rPr>
                <w:noProof/>
                <w:webHidden/>
              </w:rPr>
              <w:t>34</w:t>
            </w:r>
            <w:r w:rsidR="0071191D">
              <w:rPr>
                <w:noProof/>
                <w:webHidden/>
              </w:rPr>
              <w:fldChar w:fldCharType="end"/>
            </w:r>
          </w:hyperlink>
        </w:p>
        <w:p w14:paraId="3D2375DD" w14:textId="48126BE1" w:rsidR="0071191D" w:rsidRDefault="00000000">
          <w:pPr>
            <w:pStyle w:val="TOC3"/>
            <w:tabs>
              <w:tab w:val="right" w:leader="dot" w:pos="9350"/>
            </w:tabs>
            <w:rPr>
              <w:noProof/>
              <w:kern w:val="2"/>
              <w:lang w:eastAsia="zh-CN"/>
              <w14:ligatures w14:val="standardContextual"/>
            </w:rPr>
          </w:pPr>
          <w:hyperlink w:anchor="_Toc149527494" w:history="1">
            <w:r w:rsidR="0071191D" w:rsidRPr="00B76D72">
              <w:rPr>
                <w:rStyle w:val="Hyperlink"/>
                <w:noProof/>
              </w:rPr>
              <w:t>NPC  1: N/A</w:t>
            </w:r>
            <w:r w:rsidR="0071191D">
              <w:rPr>
                <w:noProof/>
                <w:webHidden/>
              </w:rPr>
              <w:tab/>
            </w:r>
            <w:r w:rsidR="0071191D">
              <w:rPr>
                <w:noProof/>
                <w:webHidden/>
              </w:rPr>
              <w:fldChar w:fldCharType="begin"/>
            </w:r>
            <w:r w:rsidR="0071191D">
              <w:rPr>
                <w:noProof/>
                <w:webHidden/>
              </w:rPr>
              <w:instrText xml:space="preserve"> PAGEREF _Toc149527494 \h </w:instrText>
            </w:r>
            <w:r w:rsidR="0071191D">
              <w:rPr>
                <w:noProof/>
                <w:webHidden/>
              </w:rPr>
            </w:r>
            <w:r w:rsidR="0071191D">
              <w:rPr>
                <w:noProof/>
                <w:webHidden/>
              </w:rPr>
              <w:fldChar w:fldCharType="separate"/>
            </w:r>
            <w:r w:rsidR="0071191D">
              <w:rPr>
                <w:noProof/>
                <w:webHidden/>
              </w:rPr>
              <w:t>34</w:t>
            </w:r>
            <w:r w:rsidR="0071191D">
              <w:rPr>
                <w:noProof/>
                <w:webHidden/>
              </w:rPr>
              <w:fldChar w:fldCharType="end"/>
            </w:r>
          </w:hyperlink>
        </w:p>
        <w:p w14:paraId="146D71C9" w14:textId="65A0E968" w:rsidR="0071191D" w:rsidRDefault="00000000">
          <w:pPr>
            <w:pStyle w:val="TOC2"/>
            <w:rPr>
              <w:noProof/>
              <w:kern w:val="2"/>
              <w:lang w:eastAsia="zh-CN"/>
              <w14:ligatures w14:val="standardContextual"/>
            </w:rPr>
          </w:pPr>
          <w:hyperlink w:anchor="_Toc149527495" w:history="1">
            <w:r w:rsidR="0071191D" w:rsidRPr="00B76D72">
              <w:rPr>
                <w:rStyle w:val="Hyperlink"/>
                <w:noProof/>
              </w:rPr>
              <w:t>Appendix E: Development Risks</w:t>
            </w:r>
            <w:r w:rsidR="0071191D">
              <w:rPr>
                <w:noProof/>
                <w:webHidden/>
              </w:rPr>
              <w:tab/>
            </w:r>
            <w:r w:rsidR="0071191D">
              <w:rPr>
                <w:noProof/>
                <w:webHidden/>
              </w:rPr>
              <w:fldChar w:fldCharType="begin"/>
            </w:r>
            <w:r w:rsidR="0071191D">
              <w:rPr>
                <w:noProof/>
                <w:webHidden/>
              </w:rPr>
              <w:instrText xml:space="preserve"> PAGEREF _Toc149527495 \h </w:instrText>
            </w:r>
            <w:r w:rsidR="0071191D">
              <w:rPr>
                <w:noProof/>
                <w:webHidden/>
              </w:rPr>
            </w:r>
            <w:r w:rsidR="0071191D">
              <w:rPr>
                <w:noProof/>
                <w:webHidden/>
              </w:rPr>
              <w:fldChar w:fldCharType="separate"/>
            </w:r>
            <w:r w:rsidR="0071191D">
              <w:rPr>
                <w:noProof/>
                <w:webHidden/>
              </w:rPr>
              <w:t>35</w:t>
            </w:r>
            <w:r w:rsidR="0071191D">
              <w:rPr>
                <w:noProof/>
                <w:webHidden/>
              </w:rPr>
              <w:fldChar w:fldCharType="end"/>
            </w:r>
          </w:hyperlink>
        </w:p>
        <w:p w14:paraId="45B2DEF9" w14:textId="32A48954" w:rsidR="0071191D" w:rsidRDefault="00000000">
          <w:pPr>
            <w:pStyle w:val="TOC2"/>
            <w:rPr>
              <w:noProof/>
              <w:kern w:val="2"/>
              <w:lang w:eastAsia="zh-CN"/>
              <w14:ligatures w14:val="standardContextual"/>
            </w:rPr>
          </w:pPr>
          <w:hyperlink w:anchor="_Toc149527496" w:history="1">
            <w:r w:rsidR="0071191D" w:rsidRPr="00B76D72">
              <w:rPr>
                <w:rStyle w:val="Hyperlink"/>
                <w:noProof/>
              </w:rPr>
              <w:t>Appendix F: Key Asset Needs</w:t>
            </w:r>
            <w:r w:rsidR="0071191D">
              <w:rPr>
                <w:noProof/>
                <w:webHidden/>
              </w:rPr>
              <w:tab/>
            </w:r>
            <w:r w:rsidR="0071191D">
              <w:rPr>
                <w:noProof/>
                <w:webHidden/>
              </w:rPr>
              <w:fldChar w:fldCharType="begin"/>
            </w:r>
            <w:r w:rsidR="0071191D">
              <w:rPr>
                <w:noProof/>
                <w:webHidden/>
              </w:rPr>
              <w:instrText xml:space="preserve"> PAGEREF _Toc149527496 \h </w:instrText>
            </w:r>
            <w:r w:rsidR="0071191D">
              <w:rPr>
                <w:noProof/>
                <w:webHidden/>
              </w:rPr>
            </w:r>
            <w:r w:rsidR="0071191D">
              <w:rPr>
                <w:noProof/>
                <w:webHidden/>
              </w:rPr>
              <w:fldChar w:fldCharType="separate"/>
            </w:r>
            <w:r w:rsidR="0071191D">
              <w:rPr>
                <w:noProof/>
                <w:webHidden/>
              </w:rPr>
              <w:t>36</w:t>
            </w:r>
            <w:r w:rsidR="0071191D">
              <w:rPr>
                <w:noProof/>
                <w:webHidden/>
              </w:rPr>
              <w:fldChar w:fldCharType="end"/>
            </w:r>
          </w:hyperlink>
        </w:p>
        <w:p w14:paraId="36F5AAF6" w14:textId="7A20BDB6" w:rsidR="00177ADF" w:rsidRPr="00C40778" w:rsidRDefault="00226444" w:rsidP="009044AA">
          <w:pPr>
            <w:spacing w:after="0"/>
            <w:rPr>
              <w:rStyle w:val="Emphasis"/>
              <w:i w:val="0"/>
              <w:iCs w:val="0"/>
            </w:rPr>
          </w:pPr>
          <w:r>
            <w:fldChar w:fldCharType="end"/>
          </w:r>
        </w:p>
      </w:sdtContent>
    </w:sdt>
    <w:p w14:paraId="09AC8220" w14:textId="1E4DBF43" w:rsidR="00C40778" w:rsidRDefault="00DC5EF7">
      <w:r>
        <w:br w:type="page"/>
      </w:r>
    </w:p>
    <w:p w14:paraId="3A08C889" w14:textId="77777777" w:rsidR="00177ADF" w:rsidRDefault="00177ADF" w:rsidP="00172B1E">
      <w:pPr>
        <w:pStyle w:val="Heading2"/>
      </w:pPr>
      <w:bookmarkStart w:id="1" w:name="_Toc149527457"/>
      <w:r>
        <w:lastRenderedPageBreak/>
        <w:t>Table of Figures</w:t>
      </w:r>
      <w:bookmarkEnd w:id="1"/>
    </w:p>
    <w:p w14:paraId="7E021179" w14:textId="77777777" w:rsidR="00177ADF" w:rsidRDefault="00177ADF">
      <w:pPr>
        <w:pStyle w:val="TableofFigures"/>
        <w:tabs>
          <w:tab w:val="right" w:leader="dot" w:pos="9350"/>
        </w:tabs>
        <w:rPr>
          <w:rStyle w:val="Emphasis"/>
        </w:rPr>
      </w:pPr>
    </w:p>
    <w:p w14:paraId="62B75824" w14:textId="4D61498E" w:rsidR="00175053" w:rsidRDefault="00DD48B7">
      <w:pPr>
        <w:pStyle w:val="TableofFigures"/>
        <w:tabs>
          <w:tab w:val="right" w:leader="dot" w:pos="9350"/>
        </w:tabs>
        <w:rPr>
          <w:noProof/>
          <w:kern w:val="2"/>
          <w:lang w:eastAsia="zh-CN"/>
          <w14:ligatures w14:val="standardContextual"/>
        </w:rPr>
      </w:pPr>
      <w:r>
        <w:rPr>
          <w:rStyle w:val="Emphasis"/>
        </w:rPr>
        <w:fldChar w:fldCharType="begin"/>
      </w:r>
      <w:r>
        <w:rPr>
          <w:rStyle w:val="Emphasis"/>
        </w:rPr>
        <w:instrText xml:space="preserve"> TOC \h \z \t "Caption" \c </w:instrText>
      </w:r>
      <w:r>
        <w:rPr>
          <w:rStyle w:val="Emphasis"/>
        </w:rPr>
        <w:fldChar w:fldCharType="separate"/>
      </w:r>
      <w:hyperlink w:anchor="_Toc149527174" w:history="1">
        <w:r w:rsidR="00175053" w:rsidRPr="00413864">
          <w:rPr>
            <w:rStyle w:val="Hyperlink"/>
            <w:noProof/>
          </w:rPr>
          <w:t>Figure 1: Map Scale [1]</w:t>
        </w:r>
        <w:r w:rsidR="00175053">
          <w:rPr>
            <w:noProof/>
            <w:webHidden/>
          </w:rPr>
          <w:tab/>
        </w:r>
        <w:r w:rsidR="00175053">
          <w:rPr>
            <w:noProof/>
            <w:webHidden/>
          </w:rPr>
          <w:fldChar w:fldCharType="begin"/>
        </w:r>
        <w:r w:rsidR="00175053">
          <w:rPr>
            <w:noProof/>
            <w:webHidden/>
          </w:rPr>
          <w:instrText xml:space="preserve"> PAGEREF _Toc149527174 \h </w:instrText>
        </w:r>
        <w:r w:rsidR="00175053">
          <w:rPr>
            <w:noProof/>
            <w:webHidden/>
          </w:rPr>
        </w:r>
        <w:r w:rsidR="00175053">
          <w:rPr>
            <w:noProof/>
            <w:webHidden/>
          </w:rPr>
          <w:fldChar w:fldCharType="separate"/>
        </w:r>
        <w:r w:rsidR="00175053">
          <w:rPr>
            <w:noProof/>
            <w:webHidden/>
          </w:rPr>
          <w:t>7</w:t>
        </w:r>
        <w:r w:rsidR="00175053">
          <w:rPr>
            <w:noProof/>
            <w:webHidden/>
          </w:rPr>
          <w:fldChar w:fldCharType="end"/>
        </w:r>
      </w:hyperlink>
    </w:p>
    <w:p w14:paraId="2EBD4B4D" w14:textId="2DDED6A7" w:rsidR="00175053" w:rsidRDefault="00000000">
      <w:pPr>
        <w:pStyle w:val="TableofFigures"/>
        <w:tabs>
          <w:tab w:val="right" w:leader="dot" w:pos="9350"/>
        </w:tabs>
        <w:rPr>
          <w:noProof/>
          <w:kern w:val="2"/>
          <w:lang w:eastAsia="zh-CN"/>
          <w14:ligatures w14:val="standardContextual"/>
        </w:rPr>
      </w:pPr>
      <w:hyperlink w:anchor="_Toc149527175" w:history="1">
        <w:r w:rsidR="00175053" w:rsidRPr="00413864">
          <w:rPr>
            <w:rStyle w:val="Hyperlink"/>
            <w:noProof/>
          </w:rPr>
          <w:t>Figure 2</w:t>
        </w:r>
        <w:r w:rsidR="00175053" w:rsidRPr="00413864">
          <w:rPr>
            <w:rStyle w:val="Hyperlink"/>
            <w:noProof/>
            <w:lang w:eastAsia="zh-CN"/>
          </w:rPr>
          <w:t>: Overview Map [1]</w:t>
        </w:r>
        <w:r w:rsidR="00175053">
          <w:rPr>
            <w:noProof/>
            <w:webHidden/>
          </w:rPr>
          <w:tab/>
        </w:r>
        <w:r w:rsidR="00175053">
          <w:rPr>
            <w:noProof/>
            <w:webHidden/>
          </w:rPr>
          <w:fldChar w:fldCharType="begin"/>
        </w:r>
        <w:r w:rsidR="00175053">
          <w:rPr>
            <w:noProof/>
            <w:webHidden/>
          </w:rPr>
          <w:instrText xml:space="preserve"> PAGEREF _Toc149527175 \h </w:instrText>
        </w:r>
        <w:r w:rsidR="00175053">
          <w:rPr>
            <w:noProof/>
            <w:webHidden/>
          </w:rPr>
        </w:r>
        <w:r w:rsidR="00175053">
          <w:rPr>
            <w:noProof/>
            <w:webHidden/>
          </w:rPr>
          <w:fldChar w:fldCharType="separate"/>
        </w:r>
        <w:r w:rsidR="00175053">
          <w:rPr>
            <w:noProof/>
            <w:webHidden/>
          </w:rPr>
          <w:t>8</w:t>
        </w:r>
        <w:r w:rsidR="00175053">
          <w:rPr>
            <w:noProof/>
            <w:webHidden/>
          </w:rPr>
          <w:fldChar w:fldCharType="end"/>
        </w:r>
      </w:hyperlink>
    </w:p>
    <w:p w14:paraId="2EFE83DE" w14:textId="1D1C07D3" w:rsidR="00175053" w:rsidRDefault="00000000">
      <w:pPr>
        <w:pStyle w:val="TableofFigures"/>
        <w:tabs>
          <w:tab w:val="right" w:leader="dot" w:pos="9350"/>
        </w:tabs>
        <w:rPr>
          <w:noProof/>
          <w:kern w:val="2"/>
          <w:lang w:eastAsia="zh-CN"/>
          <w14:ligatures w14:val="standardContextual"/>
        </w:rPr>
      </w:pPr>
      <w:hyperlink w:anchor="_Toc149527176" w:history="1">
        <w:r w:rsidR="00175053" w:rsidRPr="00413864">
          <w:rPr>
            <w:rStyle w:val="Hyperlink"/>
            <w:noProof/>
          </w:rPr>
          <w:t>Figure 3:  Overview Walkthrough [1]</w:t>
        </w:r>
        <w:r w:rsidR="00175053">
          <w:rPr>
            <w:noProof/>
            <w:webHidden/>
          </w:rPr>
          <w:tab/>
        </w:r>
        <w:r w:rsidR="00175053">
          <w:rPr>
            <w:noProof/>
            <w:webHidden/>
          </w:rPr>
          <w:fldChar w:fldCharType="begin"/>
        </w:r>
        <w:r w:rsidR="00175053">
          <w:rPr>
            <w:noProof/>
            <w:webHidden/>
          </w:rPr>
          <w:instrText xml:space="preserve"> PAGEREF _Toc149527176 \h </w:instrText>
        </w:r>
        <w:r w:rsidR="00175053">
          <w:rPr>
            <w:noProof/>
            <w:webHidden/>
          </w:rPr>
        </w:r>
        <w:r w:rsidR="00175053">
          <w:rPr>
            <w:noProof/>
            <w:webHidden/>
          </w:rPr>
          <w:fldChar w:fldCharType="separate"/>
        </w:r>
        <w:r w:rsidR="00175053">
          <w:rPr>
            <w:noProof/>
            <w:webHidden/>
          </w:rPr>
          <w:t>9</w:t>
        </w:r>
        <w:r w:rsidR="00175053">
          <w:rPr>
            <w:noProof/>
            <w:webHidden/>
          </w:rPr>
          <w:fldChar w:fldCharType="end"/>
        </w:r>
      </w:hyperlink>
    </w:p>
    <w:p w14:paraId="7515ACA5" w14:textId="69DDCC33" w:rsidR="00175053" w:rsidRDefault="00000000">
      <w:pPr>
        <w:pStyle w:val="TableofFigures"/>
        <w:tabs>
          <w:tab w:val="right" w:leader="dot" w:pos="9350"/>
        </w:tabs>
        <w:rPr>
          <w:noProof/>
          <w:kern w:val="2"/>
          <w:lang w:eastAsia="zh-CN"/>
          <w14:ligatures w14:val="standardContextual"/>
        </w:rPr>
      </w:pPr>
      <w:hyperlink w:anchor="_Toc149527177" w:history="1">
        <w:r w:rsidR="00175053" w:rsidRPr="00413864">
          <w:rPr>
            <w:rStyle w:val="Hyperlink"/>
            <w:noProof/>
          </w:rPr>
          <w:t>Figure 4:  Section 1 Overview Map [1]</w:t>
        </w:r>
        <w:r w:rsidR="00175053">
          <w:rPr>
            <w:noProof/>
            <w:webHidden/>
          </w:rPr>
          <w:tab/>
        </w:r>
        <w:r w:rsidR="00175053">
          <w:rPr>
            <w:noProof/>
            <w:webHidden/>
          </w:rPr>
          <w:fldChar w:fldCharType="begin"/>
        </w:r>
        <w:r w:rsidR="00175053">
          <w:rPr>
            <w:noProof/>
            <w:webHidden/>
          </w:rPr>
          <w:instrText xml:space="preserve"> PAGEREF _Toc149527177 \h </w:instrText>
        </w:r>
        <w:r w:rsidR="00175053">
          <w:rPr>
            <w:noProof/>
            <w:webHidden/>
          </w:rPr>
        </w:r>
        <w:r w:rsidR="00175053">
          <w:rPr>
            <w:noProof/>
            <w:webHidden/>
          </w:rPr>
          <w:fldChar w:fldCharType="separate"/>
        </w:r>
        <w:r w:rsidR="00175053">
          <w:rPr>
            <w:noProof/>
            <w:webHidden/>
          </w:rPr>
          <w:t>11</w:t>
        </w:r>
        <w:r w:rsidR="00175053">
          <w:rPr>
            <w:noProof/>
            <w:webHidden/>
          </w:rPr>
          <w:fldChar w:fldCharType="end"/>
        </w:r>
      </w:hyperlink>
    </w:p>
    <w:p w14:paraId="5B8D1D57" w14:textId="4C98CAC0" w:rsidR="00175053" w:rsidRDefault="00000000">
      <w:pPr>
        <w:pStyle w:val="TableofFigures"/>
        <w:tabs>
          <w:tab w:val="right" w:leader="dot" w:pos="9350"/>
        </w:tabs>
        <w:rPr>
          <w:noProof/>
          <w:kern w:val="2"/>
          <w:lang w:eastAsia="zh-CN"/>
          <w14:ligatures w14:val="standardContextual"/>
        </w:rPr>
      </w:pPr>
      <w:hyperlink w:anchor="_Toc149527178" w:history="1">
        <w:r w:rsidR="00175053" w:rsidRPr="00413864">
          <w:rPr>
            <w:rStyle w:val="Hyperlink"/>
            <w:noProof/>
          </w:rPr>
          <w:t>Figure 5:  Section 2 Overview Map [1]</w:t>
        </w:r>
        <w:r w:rsidR="00175053">
          <w:rPr>
            <w:noProof/>
            <w:webHidden/>
          </w:rPr>
          <w:tab/>
        </w:r>
        <w:r w:rsidR="00175053">
          <w:rPr>
            <w:noProof/>
            <w:webHidden/>
          </w:rPr>
          <w:fldChar w:fldCharType="begin"/>
        </w:r>
        <w:r w:rsidR="00175053">
          <w:rPr>
            <w:noProof/>
            <w:webHidden/>
          </w:rPr>
          <w:instrText xml:space="preserve"> PAGEREF _Toc149527178 \h </w:instrText>
        </w:r>
        <w:r w:rsidR="00175053">
          <w:rPr>
            <w:noProof/>
            <w:webHidden/>
          </w:rPr>
        </w:r>
        <w:r w:rsidR="00175053">
          <w:rPr>
            <w:noProof/>
            <w:webHidden/>
          </w:rPr>
          <w:fldChar w:fldCharType="separate"/>
        </w:r>
        <w:r w:rsidR="00175053">
          <w:rPr>
            <w:noProof/>
            <w:webHidden/>
          </w:rPr>
          <w:t>13</w:t>
        </w:r>
        <w:r w:rsidR="00175053">
          <w:rPr>
            <w:noProof/>
            <w:webHidden/>
          </w:rPr>
          <w:fldChar w:fldCharType="end"/>
        </w:r>
      </w:hyperlink>
    </w:p>
    <w:p w14:paraId="4FAB85EB" w14:textId="3DF67E22" w:rsidR="00175053" w:rsidRDefault="00000000">
      <w:pPr>
        <w:pStyle w:val="TableofFigures"/>
        <w:tabs>
          <w:tab w:val="right" w:leader="dot" w:pos="9350"/>
        </w:tabs>
        <w:rPr>
          <w:noProof/>
          <w:kern w:val="2"/>
          <w:lang w:eastAsia="zh-CN"/>
          <w14:ligatures w14:val="standardContextual"/>
        </w:rPr>
      </w:pPr>
      <w:hyperlink w:anchor="_Toc149527179" w:history="1">
        <w:r w:rsidR="00175053" w:rsidRPr="00413864">
          <w:rPr>
            <w:rStyle w:val="Hyperlink"/>
            <w:noProof/>
          </w:rPr>
          <w:t xml:space="preserve">Figure 6: </w:t>
        </w:r>
        <w:r w:rsidR="00175053" w:rsidRPr="00413864">
          <w:rPr>
            <w:rStyle w:val="Hyperlink"/>
            <w:noProof/>
            <w:lang w:eastAsia="zh-CN"/>
          </w:rPr>
          <w:t>Section 3 Overview Map [1]</w:t>
        </w:r>
        <w:r w:rsidR="00175053">
          <w:rPr>
            <w:noProof/>
            <w:webHidden/>
          </w:rPr>
          <w:tab/>
        </w:r>
        <w:r w:rsidR="00175053">
          <w:rPr>
            <w:noProof/>
            <w:webHidden/>
          </w:rPr>
          <w:fldChar w:fldCharType="begin"/>
        </w:r>
        <w:r w:rsidR="00175053">
          <w:rPr>
            <w:noProof/>
            <w:webHidden/>
          </w:rPr>
          <w:instrText xml:space="preserve"> PAGEREF _Toc149527179 \h </w:instrText>
        </w:r>
        <w:r w:rsidR="00175053">
          <w:rPr>
            <w:noProof/>
            <w:webHidden/>
          </w:rPr>
        </w:r>
        <w:r w:rsidR="00175053">
          <w:rPr>
            <w:noProof/>
            <w:webHidden/>
          </w:rPr>
          <w:fldChar w:fldCharType="separate"/>
        </w:r>
        <w:r w:rsidR="00175053">
          <w:rPr>
            <w:noProof/>
            <w:webHidden/>
          </w:rPr>
          <w:t>15</w:t>
        </w:r>
        <w:r w:rsidR="00175053">
          <w:rPr>
            <w:noProof/>
            <w:webHidden/>
          </w:rPr>
          <w:fldChar w:fldCharType="end"/>
        </w:r>
      </w:hyperlink>
    </w:p>
    <w:p w14:paraId="023D771F" w14:textId="4B9814D2" w:rsidR="00175053" w:rsidRDefault="00000000">
      <w:pPr>
        <w:pStyle w:val="TableofFigures"/>
        <w:tabs>
          <w:tab w:val="right" w:leader="dot" w:pos="9350"/>
        </w:tabs>
        <w:rPr>
          <w:noProof/>
          <w:kern w:val="2"/>
          <w:lang w:eastAsia="zh-CN"/>
          <w14:ligatures w14:val="standardContextual"/>
        </w:rPr>
      </w:pPr>
      <w:hyperlink w:anchor="_Toc149527180" w:history="1">
        <w:r w:rsidR="00175053" w:rsidRPr="00413864">
          <w:rPr>
            <w:rStyle w:val="Hyperlink"/>
            <w:noProof/>
          </w:rPr>
          <w:t>Figure 7: Section 4 Overview Map [1]</w:t>
        </w:r>
        <w:r w:rsidR="00175053">
          <w:rPr>
            <w:noProof/>
            <w:webHidden/>
          </w:rPr>
          <w:tab/>
        </w:r>
        <w:r w:rsidR="00175053">
          <w:rPr>
            <w:noProof/>
            <w:webHidden/>
          </w:rPr>
          <w:fldChar w:fldCharType="begin"/>
        </w:r>
        <w:r w:rsidR="00175053">
          <w:rPr>
            <w:noProof/>
            <w:webHidden/>
          </w:rPr>
          <w:instrText xml:space="preserve"> PAGEREF _Toc149527180 \h </w:instrText>
        </w:r>
        <w:r w:rsidR="00175053">
          <w:rPr>
            <w:noProof/>
            <w:webHidden/>
          </w:rPr>
        </w:r>
        <w:r w:rsidR="00175053">
          <w:rPr>
            <w:noProof/>
            <w:webHidden/>
          </w:rPr>
          <w:fldChar w:fldCharType="separate"/>
        </w:r>
        <w:r w:rsidR="00175053">
          <w:rPr>
            <w:noProof/>
            <w:webHidden/>
          </w:rPr>
          <w:t>17</w:t>
        </w:r>
        <w:r w:rsidR="00175053">
          <w:rPr>
            <w:noProof/>
            <w:webHidden/>
          </w:rPr>
          <w:fldChar w:fldCharType="end"/>
        </w:r>
      </w:hyperlink>
    </w:p>
    <w:p w14:paraId="0B0F7F36" w14:textId="1B4E9316" w:rsidR="00175053" w:rsidRDefault="00000000">
      <w:pPr>
        <w:pStyle w:val="TableofFigures"/>
        <w:tabs>
          <w:tab w:val="right" w:leader="dot" w:pos="9350"/>
        </w:tabs>
        <w:rPr>
          <w:noProof/>
          <w:kern w:val="2"/>
          <w:lang w:eastAsia="zh-CN"/>
          <w14:ligatures w14:val="standardContextual"/>
        </w:rPr>
      </w:pPr>
      <w:hyperlink w:anchor="_Toc149527181" w:history="1">
        <w:r w:rsidR="00175053" w:rsidRPr="00413864">
          <w:rPr>
            <w:rStyle w:val="Hyperlink"/>
            <w:noProof/>
          </w:rPr>
          <w:t>Figure 8: Section 5 Overview Map [1]</w:t>
        </w:r>
        <w:r w:rsidR="00175053">
          <w:rPr>
            <w:noProof/>
            <w:webHidden/>
          </w:rPr>
          <w:tab/>
        </w:r>
        <w:r w:rsidR="00175053">
          <w:rPr>
            <w:noProof/>
            <w:webHidden/>
          </w:rPr>
          <w:fldChar w:fldCharType="begin"/>
        </w:r>
        <w:r w:rsidR="00175053">
          <w:rPr>
            <w:noProof/>
            <w:webHidden/>
          </w:rPr>
          <w:instrText xml:space="preserve"> PAGEREF _Toc149527181 \h </w:instrText>
        </w:r>
        <w:r w:rsidR="00175053">
          <w:rPr>
            <w:noProof/>
            <w:webHidden/>
          </w:rPr>
        </w:r>
        <w:r w:rsidR="00175053">
          <w:rPr>
            <w:noProof/>
            <w:webHidden/>
          </w:rPr>
          <w:fldChar w:fldCharType="separate"/>
        </w:r>
        <w:r w:rsidR="00175053">
          <w:rPr>
            <w:noProof/>
            <w:webHidden/>
          </w:rPr>
          <w:t>20</w:t>
        </w:r>
        <w:r w:rsidR="00175053">
          <w:rPr>
            <w:noProof/>
            <w:webHidden/>
          </w:rPr>
          <w:fldChar w:fldCharType="end"/>
        </w:r>
      </w:hyperlink>
    </w:p>
    <w:p w14:paraId="6C8FEEC4" w14:textId="44696A88" w:rsidR="00175053" w:rsidRDefault="00000000">
      <w:pPr>
        <w:pStyle w:val="TableofFigures"/>
        <w:tabs>
          <w:tab w:val="right" w:leader="dot" w:pos="9350"/>
        </w:tabs>
        <w:rPr>
          <w:noProof/>
          <w:kern w:val="2"/>
          <w:lang w:eastAsia="zh-CN"/>
          <w14:ligatures w14:val="standardContextual"/>
        </w:rPr>
      </w:pPr>
      <w:hyperlink w:anchor="_Toc149527182" w:history="1">
        <w:r w:rsidR="00175053" w:rsidRPr="00413864">
          <w:rPr>
            <w:rStyle w:val="Hyperlink"/>
            <w:noProof/>
          </w:rPr>
          <w:t>Figure 9: Section 6 Overview Map [1]</w:t>
        </w:r>
        <w:r w:rsidR="00175053">
          <w:rPr>
            <w:noProof/>
            <w:webHidden/>
          </w:rPr>
          <w:tab/>
        </w:r>
        <w:r w:rsidR="00175053">
          <w:rPr>
            <w:noProof/>
            <w:webHidden/>
          </w:rPr>
          <w:fldChar w:fldCharType="begin"/>
        </w:r>
        <w:r w:rsidR="00175053">
          <w:rPr>
            <w:noProof/>
            <w:webHidden/>
          </w:rPr>
          <w:instrText xml:space="preserve"> PAGEREF _Toc149527182 \h </w:instrText>
        </w:r>
        <w:r w:rsidR="00175053">
          <w:rPr>
            <w:noProof/>
            <w:webHidden/>
          </w:rPr>
        </w:r>
        <w:r w:rsidR="00175053">
          <w:rPr>
            <w:noProof/>
            <w:webHidden/>
          </w:rPr>
          <w:fldChar w:fldCharType="separate"/>
        </w:r>
        <w:r w:rsidR="00175053">
          <w:rPr>
            <w:noProof/>
            <w:webHidden/>
          </w:rPr>
          <w:t>21</w:t>
        </w:r>
        <w:r w:rsidR="00175053">
          <w:rPr>
            <w:noProof/>
            <w:webHidden/>
          </w:rPr>
          <w:fldChar w:fldCharType="end"/>
        </w:r>
      </w:hyperlink>
    </w:p>
    <w:p w14:paraId="68C7D638" w14:textId="0DB20A61" w:rsidR="00175053" w:rsidRDefault="00000000">
      <w:pPr>
        <w:pStyle w:val="TableofFigures"/>
        <w:tabs>
          <w:tab w:val="right" w:leader="dot" w:pos="9350"/>
        </w:tabs>
        <w:rPr>
          <w:noProof/>
          <w:kern w:val="2"/>
          <w:lang w:eastAsia="zh-CN"/>
          <w14:ligatures w14:val="standardContextual"/>
        </w:rPr>
      </w:pPr>
      <w:hyperlink w:anchor="_Toc149527183" w:history="1">
        <w:r w:rsidR="00175053" w:rsidRPr="00413864">
          <w:rPr>
            <w:rStyle w:val="Hyperlink"/>
            <w:noProof/>
          </w:rPr>
          <w:t>Figure 10: Section 7 Overview Map [1]</w:t>
        </w:r>
        <w:r w:rsidR="00175053">
          <w:rPr>
            <w:noProof/>
            <w:webHidden/>
          </w:rPr>
          <w:tab/>
        </w:r>
        <w:r w:rsidR="00175053">
          <w:rPr>
            <w:noProof/>
            <w:webHidden/>
          </w:rPr>
          <w:fldChar w:fldCharType="begin"/>
        </w:r>
        <w:r w:rsidR="00175053">
          <w:rPr>
            <w:noProof/>
            <w:webHidden/>
          </w:rPr>
          <w:instrText xml:space="preserve"> PAGEREF _Toc149527183 \h </w:instrText>
        </w:r>
        <w:r w:rsidR="00175053">
          <w:rPr>
            <w:noProof/>
            <w:webHidden/>
          </w:rPr>
        </w:r>
        <w:r w:rsidR="00175053">
          <w:rPr>
            <w:noProof/>
            <w:webHidden/>
          </w:rPr>
          <w:fldChar w:fldCharType="separate"/>
        </w:r>
        <w:r w:rsidR="00175053">
          <w:rPr>
            <w:noProof/>
            <w:webHidden/>
          </w:rPr>
          <w:t>23</w:t>
        </w:r>
        <w:r w:rsidR="00175053">
          <w:rPr>
            <w:noProof/>
            <w:webHidden/>
          </w:rPr>
          <w:fldChar w:fldCharType="end"/>
        </w:r>
      </w:hyperlink>
    </w:p>
    <w:p w14:paraId="55720B2B" w14:textId="573194AC" w:rsidR="00175053" w:rsidRDefault="00000000">
      <w:pPr>
        <w:pStyle w:val="TableofFigures"/>
        <w:tabs>
          <w:tab w:val="right" w:leader="dot" w:pos="9350"/>
        </w:tabs>
        <w:rPr>
          <w:noProof/>
          <w:kern w:val="2"/>
          <w:lang w:eastAsia="zh-CN"/>
          <w14:ligatures w14:val="standardContextual"/>
        </w:rPr>
      </w:pPr>
      <w:hyperlink w:anchor="_Toc149527184" w:history="1">
        <w:r w:rsidR="00175053" w:rsidRPr="00413864">
          <w:rPr>
            <w:rStyle w:val="Hyperlink"/>
            <w:noProof/>
          </w:rPr>
          <w:t>Figure 11: Section 8 Overview Map [1]</w:t>
        </w:r>
        <w:r w:rsidR="00175053">
          <w:rPr>
            <w:noProof/>
            <w:webHidden/>
          </w:rPr>
          <w:tab/>
        </w:r>
        <w:r w:rsidR="00175053">
          <w:rPr>
            <w:noProof/>
            <w:webHidden/>
          </w:rPr>
          <w:fldChar w:fldCharType="begin"/>
        </w:r>
        <w:r w:rsidR="00175053">
          <w:rPr>
            <w:noProof/>
            <w:webHidden/>
          </w:rPr>
          <w:instrText xml:space="preserve"> PAGEREF _Toc149527184 \h </w:instrText>
        </w:r>
        <w:r w:rsidR="00175053">
          <w:rPr>
            <w:noProof/>
            <w:webHidden/>
          </w:rPr>
        </w:r>
        <w:r w:rsidR="00175053">
          <w:rPr>
            <w:noProof/>
            <w:webHidden/>
          </w:rPr>
          <w:fldChar w:fldCharType="separate"/>
        </w:r>
        <w:r w:rsidR="00175053">
          <w:rPr>
            <w:noProof/>
            <w:webHidden/>
          </w:rPr>
          <w:t>25</w:t>
        </w:r>
        <w:r w:rsidR="00175053">
          <w:rPr>
            <w:noProof/>
            <w:webHidden/>
          </w:rPr>
          <w:fldChar w:fldCharType="end"/>
        </w:r>
      </w:hyperlink>
    </w:p>
    <w:p w14:paraId="13234EE2" w14:textId="608EBFEE" w:rsidR="00175053" w:rsidRDefault="00000000">
      <w:pPr>
        <w:pStyle w:val="TableofFigures"/>
        <w:tabs>
          <w:tab w:val="right" w:leader="dot" w:pos="9350"/>
        </w:tabs>
        <w:rPr>
          <w:noProof/>
          <w:kern w:val="2"/>
          <w:lang w:eastAsia="zh-CN"/>
          <w14:ligatures w14:val="standardContextual"/>
        </w:rPr>
      </w:pPr>
      <w:hyperlink r:id="rId9" w:anchor="_Toc149527185" w:history="1">
        <w:r w:rsidR="00175053" w:rsidRPr="00413864">
          <w:rPr>
            <w:rStyle w:val="Hyperlink"/>
            <w:noProof/>
          </w:rPr>
          <w:t>Figure 12: Skill Progression Chart</w:t>
        </w:r>
        <w:r w:rsidR="00175053">
          <w:rPr>
            <w:noProof/>
            <w:webHidden/>
          </w:rPr>
          <w:tab/>
        </w:r>
        <w:r w:rsidR="00175053">
          <w:rPr>
            <w:noProof/>
            <w:webHidden/>
          </w:rPr>
          <w:fldChar w:fldCharType="begin"/>
        </w:r>
        <w:r w:rsidR="00175053">
          <w:rPr>
            <w:noProof/>
            <w:webHidden/>
          </w:rPr>
          <w:instrText xml:space="preserve"> PAGEREF _Toc149527185 \h </w:instrText>
        </w:r>
        <w:r w:rsidR="00175053">
          <w:rPr>
            <w:noProof/>
            <w:webHidden/>
          </w:rPr>
        </w:r>
        <w:r w:rsidR="00175053">
          <w:rPr>
            <w:noProof/>
            <w:webHidden/>
          </w:rPr>
          <w:fldChar w:fldCharType="separate"/>
        </w:r>
        <w:r w:rsidR="00175053">
          <w:rPr>
            <w:noProof/>
            <w:webHidden/>
          </w:rPr>
          <w:t>26</w:t>
        </w:r>
        <w:r w:rsidR="00175053">
          <w:rPr>
            <w:noProof/>
            <w:webHidden/>
          </w:rPr>
          <w:fldChar w:fldCharType="end"/>
        </w:r>
      </w:hyperlink>
    </w:p>
    <w:p w14:paraId="4C95FAE9" w14:textId="64ADEFE0" w:rsidR="00175053" w:rsidRDefault="00000000">
      <w:pPr>
        <w:pStyle w:val="TableofFigures"/>
        <w:tabs>
          <w:tab w:val="right" w:leader="dot" w:pos="9350"/>
        </w:tabs>
        <w:rPr>
          <w:noProof/>
          <w:kern w:val="2"/>
          <w:lang w:eastAsia="zh-CN"/>
          <w14:ligatures w14:val="standardContextual"/>
        </w:rPr>
      </w:pPr>
      <w:hyperlink w:anchor="_Toc149527186" w:history="1">
        <w:r w:rsidR="00175053" w:rsidRPr="00413864">
          <w:rPr>
            <w:rStyle w:val="Hyperlink"/>
            <w:noProof/>
          </w:rPr>
          <w:t>Figure 13</w:t>
        </w:r>
        <w:r w:rsidR="00175053" w:rsidRPr="00413864">
          <w:rPr>
            <w:rStyle w:val="Hyperlink"/>
            <w:noProof/>
            <w:lang w:eastAsia="zh-CN"/>
          </w:rPr>
          <w:t>: Contact Sheet for Interior Theme [2, 3, 4, 5, 6, 7, 8]</w:t>
        </w:r>
        <w:r w:rsidR="00175053">
          <w:rPr>
            <w:noProof/>
            <w:webHidden/>
          </w:rPr>
          <w:tab/>
        </w:r>
        <w:r w:rsidR="00175053">
          <w:rPr>
            <w:noProof/>
            <w:webHidden/>
          </w:rPr>
          <w:fldChar w:fldCharType="begin"/>
        </w:r>
        <w:r w:rsidR="00175053">
          <w:rPr>
            <w:noProof/>
            <w:webHidden/>
          </w:rPr>
          <w:instrText xml:space="preserve"> PAGEREF _Toc149527186 \h </w:instrText>
        </w:r>
        <w:r w:rsidR="00175053">
          <w:rPr>
            <w:noProof/>
            <w:webHidden/>
          </w:rPr>
        </w:r>
        <w:r w:rsidR="00175053">
          <w:rPr>
            <w:noProof/>
            <w:webHidden/>
          </w:rPr>
          <w:fldChar w:fldCharType="separate"/>
        </w:r>
        <w:r w:rsidR="00175053">
          <w:rPr>
            <w:noProof/>
            <w:webHidden/>
          </w:rPr>
          <w:t>28</w:t>
        </w:r>
        <w:r w:rsidR="00175053">
          <w:rPr>
            <w:noProof/>
            <w:webHidden/>
          </w:rPr>
          <w:fldChar w:fldCharType="end"/>
        </w:r>
      </w:hyperlink>
    </w:p>
    <w:p w14:paraId="30C78913" w14:textId="5DE654E8" w:rsidR="00175053" w:rsidRDefault="00000000">
      <w:pPr>
        <w:pStyle w:val="TableofFigures"/>
        <w:tabs>
          <w:tab w:val="right" w:leader="dot" w:pos="9350"/>
        </w:tabs>
        <w:rPr>
          <w:noProof/>
          <w:kern w:val="2"/>
          <w:lang w:eastAsia="zh-CN"/>
          <w14:ligatures w14:val="standardContextual"/>
        </w:rPr>
      </w:pPr>
      <w:hyperlink w:anchor="_Toc149527187" w:history="1">
        <w:r w:rsidR="00175053" w:rsidRPr="00413864">
          <w:rPr>
            <w:rStyle w:val="Hyperlink"/>
            <w:noProof/>
          </w:rPr>
          <w:t>Figure 14: Contact Sheet for Exterior Theme [2, 9, 10, 11, 12, 13, 14]</w:t>
        </w:r>
        <w:r w:rsidR="00175053">
          <w:rPr>
            <w:noProof/>
            <w:webHidden/>
          </w:rPr>
          <w:tab/>
        </w:r>
        <w:r w:rsidR="00175053">
          <w:rPr>
            <w:noProof/>
            <w:webHidden/>
          </w:rPr>
          <w:fldChar w:fldCharType="begin"/>
        </w:r>
        <w:r w:rsidR="00175053">
          <w:rPr>
            <w:noProof/>
            <w:webHidden/>
          </w:rPr>
          <w:instrText xml:space="preserve"> PAGEREF _Toc149527187 \h </w:instrText>
        </w:r>
        <w:r w:rsidR="00175053">
          <w:rPr>
            <w:noProof/>
            <w:webHidden/>
          </w:rPr>
        </w:r>
        <w:r w:rsidR="00175053">
          <w:rPr>
            <w:noProof/>
            <w:webHidden/>
          </w:rPr>
          <w:fldChar w:fldCharType="separate"/>
        </w:r>
        <w:r w:rsidR="00175053">
          <w:rPr>
            <w:noProof/>
            <w:webHidden/>
          </w:rPr>
          <w:t>29</w:t>
        </w:r>
        <w:r w:rsidR="00175053">
          <w:rPr>
            <w:noProof/>
            <w:webHidden/>
          </w:rPr>
          <w:fldChar w:fldCharType="end"/>
        </w:r>
      </w:hyperlink>
    </w:p>
    <w:p w14:paraId="4B78820B" w14:textId="71E25BDE" w:rsidR="00177ADF" w:rsidRPr="00EC2762" w:rsidRDefault="00DD48B7" w:rsidP="002F6EB0">
      <w:pPr>
        <w:spacing w:after="60"/>
        <w:rPr>
          <w:rStyle w:val="Emphasis"/>
        </w:rPr>
      </w:pPr>
      <w:r>
        <w:rPr>
          <w:rStyle w:val="Emphasis"/>
        </w:rPr>
        <w:fldChar w:fldCharType="end"/>
      </w:r>
    </w:p>
    <w:p w14:paraId="6921BDBB" w14:textId="77777777" w:rsidR="00403477" w:rsidRDefault="00403477"/>
    <w:p w14:paraId="4E7891B0" w14:textId="77777777" w:rsidR="00177ADF" w:rsidRDefault="00177ADF">
      <w:pPr>
        <w:rPr>
          <w:rFonts w:asciiTheme="majorHAnsi" w:eastAsiaTheme="majorEastAsia" w:hAnsiTheme="majorHAnsi" w:cstheme="majorBidi"/>
          <w:b/>
          <w:bCs/>
          <w:color w:val="365F91" w:themeColor="accent1" w:themeShade="BF"/>
          <w:sz w:val="28"/>
          <w:szCs w:val="28"/>
        </w:rPr>
      </w:pPr>
      <w:r>
        <w:br w:type="page"/>
      </w:r>
    </w:p>
    <w:p w14:paraId="0279F637" w14:textId="77777777" w:rsidR="009B3D2E" w:rsidRDefault="009B3D2E" w:rsidP="00172B1E">
      <w:pPr>
        <w:pStyle w:val="Heading1"/>
      </w:pPr>
      <w:bookmarkStart w:id="2" w:name="_Toc149527458"/>
      <w:r>
        <w:lastRenderedPageBreak/>
        <w:t xml:space="preserve">Level </w:t>
      </w:r>
      <w:r w:rsidR="00172B1E">
        <w:t>Summary</w:t>
      </w:r>
      <w:bookmarkEnd w:id="2"/>
    </w:p>
    <w:p w14:paraId="1BE75754" w14:textId="77777777" w:rsidR="00403477" w:rsidRDefault="008079F8" w:rsidP="00211F9E">
      <w:pPr>
        <w:pStyle w:val="Heading2"/>
        <w:rPr>
          <w:lang w:eastAsia="zh-CN"/>
        </w:rPr>
      </w:pPr>
      <w:bookmarkStart w:id="3" w:name="_Toc149527459"/>
      <w:r>
        <w:t>Quick Summary</w:t>
      </w:r>
      <w:bookmarkEnd w:id="3"/>
    </w:p>
    <w:p w14:paraId="66D5EDC0" w14:textId="2237A9A5" w:rsidR="00BE34D2" w:rsidRDefault="009642B7" w:rsidP="00F22306">
      <w:r w:rsidRPr="009642B7">
        <w:t>"</w:t>
      </w:r>
      <w:r w:rsidRPr="00FB2C58">
        <w:t xml:space="preserve">The </w:t>
      </w:r>
      <w:r w:rsidR="003276A2" w:rsidRPr="00AB01AD">
        <w:rPr>
          <w:bCs/>
        </w:rPr>
        <w:t>Sawblade</w:t>
      </w:r>
      <w:r w:rsidRPr="00FB2C58">
        <w:t xml:space="preserve"> Factory</w:t>
      </w:r>
      <w:r w:rsidRPr="009642B7">
        <w:t xml:space="preserve">" is a </w:t>
      </w:r>
      <w:r w:rsidR="0075526D" w:rsidRPr="009642B7">
        <w:t>single player</w:t>
      </w:r>
      <w:r w:rsidRPr="009642B7">
        <w:t xml:space="preserve"> </w:t>
      </w:r>
      <w:r w:rsidR="00234159" w:rsidRPr="009642B7">
        <w:t xml:space="preserve">first-person </w:t>
      </w:r>
      <w:r w:rsidRPr="009642B7">
        <w:t xml:space="preserve">shooting level in </w:t>
      </w:r>
      <w:r w:rsidRPr="0075526D">
        <w:rPr>
          <w:i/>
          <w:iCs/>
        </w:rPr>
        <w:t>Half-Life 2</w:t>
      </w:r>
      <w:r w:rsidRPr="009642B7">
        <w:t xml:space="preserve">, which </w:t>
      </w:r>
      <w:r w:rsidR="0075526D">
        <w:t>contains</w:t>
      </w:r>
      <w:r w:rsidRPr="009642B7">
        <w:t xml:space="preserve"> </w:t>
      </w:r>
      <w:r w:rsidR="0075526D">
        <w:t xml:space="preserve">many puzzles with the theme of </w:t>
      </w:r>
      <w:r w:rsidR="003276A2" w:rsidRPr="003276A2">
        <w:rPr>
          <w:b/>
          <w:color w:val="7030A0"/>
        </w:rPr>
        <w:t>Sawblades</w:t>
      </w:r>
      <w:r w:rsidRPr="009642B7">
        <w:t xml:space="preserve">. </w:t>
      </w:r>
    </w:p>
    <w:p w14:paraId="46111031" w14:textId="16F0EFC8" w:rsidR="00BE34D2" w:rsidRDefault="009642B7" w:rsidP="00F22306">
      <w:r w:rsidRPr="009642B7">
        <w:t>Th</w:t>
      </w:r>
      <w:r w:rsidR="005C4576">
        <w:t>is</w:t>
      </w:r>
      <w:r w:rsidRPr="009642B7">
        <w:t xml:space="preserve"> level's story is an independent "</w:t>
      </w:r>
      <w:r w:rsidR="005C4576">
        <w:t>w</w:t>
      </w:r>
      <w:r w:rsidRPr="009642B7">
        <w:t>hat If" chapter separate</w:t>
      </w:r>
      <w:r w:rsidR="00762295">
        <w:t>d</w:t>
      </w:r>
      <w:r w:rsidRPr="009642B7">
        <w:t xml:space="preserve"> from the main game's narrative, where it follows Freeman as he drives on Highway 17 and encounters a collapsed section ahead. To get through, </w:t>
      </w:r>
      <w:r w:rsidR="005C4576">
        <w:t>Freeman</w:t>
      </w:r>
      <w:r w:rsidRPr="009642B7">
        <w:t xml:space="preserve"> must use an elevator in a factory located beneath the highway near the coastline. This </w:t>
      </w:r>
      <w:r w:rsidR="005C4576">
        <w:t xml:space="preserve">is a </w:t>
      </w:r>
      <w:r w:rsidR="003276A2" w:rsidRPr="003276A2">
        <w:rPr>
          <w:b/>
          <w:color w:val="7030A0"/>
        </w:rPr>
        <w:t>Sawblade</w:t>
      </w:r>
      <w:r w:rsidR="005C4576">
        <w:t xml:space="preserve"> </w:t>
      </w:r>
      <w:r w:rsidRPr="009642B7">
        <w:t xml:space="preserve">factory occupied by the Combine forces, </w:t>
      </w:r>
      <w:r w:rsidR="005C4576">
        <w:t>where Freeman has to fight a fierce battle with them</w:t>
      </w:r>
      <w:r w:rsidR="000A1F8C">
        <w:t xml:space="preserve"> using </w:t>
      </w:r>
      <w:r w:rsidR="003276A2" w:rsidRPr="003276A2">
        <w:rPr>
          <w:b/>
          <w:color w:val="7030A0"/>
        </w:rPr>
        <w:t>Sawblades</w:t>
      </w:r>
      <w:r w:rsidRPr="009642B7">
        <w:t xml:space="preserve">. </w:t>
      </w:r>
    </w:p>
    <w:p w14:paraId="150DDF9A" w14:textId="069F40C6" w:rsidR="00F22306" w:rsidRDefault="009642B7" w:rsidP="00F22306">
      <w:r w:rsidRPr="009642B7">
        <w:t xml:space="preserve">This level is designed to explore the </w:t>
      </w:r>
      <w:r w:rsidR="005C4576">
        <w:t>expandability</w:t>
      </w:r>
      <w:r w:rsidRPr="009642B7">
        <w:t xml:space="preserve"> of </w:t>
      </w:r>
      <w:r w:rsidR="000A1F8C">
        <w:t xml:space="preserve">the </w:t>
      </w:r>
      <w:r w:rsidR="003276A2" w:rsidRPr="003276A2">
        <w:rPr>
          <w:b/>
          <w:color w:val="7030A0"/>
        </w:rPr>
        <w:t>Sawblade</w:t>
      </w:r>
      <w:r w:rsidRPr="009642B7">
        <w:t xml:space="preserve"> as a puzzle-solving element.</w:t>
      </w:r>
      <w:r>
        <w:t xml:space="preserve"> </w:t>
      </w:r>
    </w:p>
    <w:p w14:paraId="5047D642" w14:textId="77777777" w:rsidR="007A7FE3" w:rsidRDefault="007A7FE3" w:rsidP="007A7FE3">
      <w:pPr>
        <w:pStyle w:val="Heading2"/>
      </w:pPr>
      <w:bookmarkStart w:id="4" w:name="_Toc124694532"/>
      <w:bookmarkStart w:id="5" w:name="_Toc149527460"/>
      <w:r>
        <w:t>Level Feature Overview</w:t>
      </w:r>
      <w:bookmarkEnd w:id="4"/>
      <w:bookmarkEnd w:id="5"/>
    </w:p>
    <w:tbl>
      <w:tblPr>
        <w:tblStyle w:val="GridTable4-Accent1"/>
        <w:tblW w:w="0" w:type="auto"/>
        <w:tblLook w:val="04A0" w:firstRow="1" w:lastRow="0" w:firstColumn="1" w:lastColumn="0" w:noHBand="0" w:noVBand="1"/>
      </w:tblPr>
      <w:tblGrid>
        <w:gridCol w:w="1341"/>
        <w:gridCol w:w="2463"/>
        <w:gridCol w:w="5546"/>
      </w:tblGrid>
      <w:tr w:rsidR="007A7FE3" w14:paraId="4829D10B"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6EF38E78" w14:textId="77777777" w:rsidR="007A7FE3" w:rsidRPr="00D04EB3" w:rsidRDefault="007A7FE3" w:rsidP="002C6A58">
            <w:pPr>
              <w:jc w:val="center"/>
            </w:pPr>
            <w:r>
              <w:t>Category</w:t>
            </w:r>
          </w:p>
        </w:tc>
        <w:tc>
          <w:tcPr>
            <w:tcW w:w="2463" w:type="dxa"/>
          </w:tcPr>
          <w:p w14:paraId="10AD9266" w14:textId="77777777" w:rsidR="007A7FE3" w:rsidRPr="00D04EB3" w:rsidRDefault="007A7FE3" w:rsidP="002C6A58">
            <w:pPr>
              <w:jc w:val="center"/>
              <w:cnfStyle w:val="100000000000" w:firstRow="1" w:lastRow="0" w:firstColumn="0" w:lastColumn="0" w:oddVBand="0" w:evenVBand="0" w:oddHBand="0" w:evenHBand="0" w:firstRowFirstColumn="0" w:firstRowLastColumn="0" w:lastRowFirstColumn="0" w:lastRowLastColumn="0"/>
            </w:pPr>
            <w:r>
              <w:t>Sub-Category</w:t>
            </w:r>
          </w:p>
        </w:tc>
        <w:tc>
          <w:tcPr>
            <w:tcW w:w="5546" w:type="dxa"/>
          </w:tcPr>
          <w:p w14:paraId="6DD60FD2" w14:textId="77777777" w:rsidR="007A7FE3" w:rsidRPr="00D04EB3" w:rsidRDefault="007A7FE3" w:rsidP="002C6A58">
            <w:pPr>
              <w:pStyle w:val="ListParagraph"/>
              <w:ind w:left="360"/>
              <w:jc w:val="center"/>
              <w:cnfStyle w:val="100000000000" w:firstRow="1" w:lastRow="0" w:firstColumn="0" w:lastColumn="0" w:oddVBand="0" w:evenVBand="0" w:oddHBand="0" w:evenHBand="0" w:firstRowFirstColumn="0" w:firstRowLastColumn="0" w:lastRowFirstColumn="0" w:lastRowLastColumn="0"/>
            </w:pPr>
            <w:r>
              <w:t>Feature List</w:t>
            </w:r>
          </w:p>
        </w:tc>
      </w:tr>
      <w:tr w:rsidR="007A7FE3" w14:paraId="49DCE9B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07456040" w14:textId="77777777" w:rsidR="007A7FE3" w:rsidRPr="00D04EB3" w:rsidRDefault="007A7FE3" w:rsidP="002C6A58">
            <w:pPr>
              <w:rPr>
                <w:b w:val="0"/>
              </w:rPr>
            </w:pPr>
            <w:r>
              <w:rPr>
                <w:b w:val="0"/>
              </w:rPr>
              <w:t>Player</w:t>
            </w:r>
          </w:p>
        </w:tc>
        <w:tc>
          <w:tcPr>
            <w:tcW w:w="2463" w:type="dxa"/>
          </w:tcPr>
          <w:p w14:paraId="0B8A3525"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rsidRPr="00D04EB3">
              <w:t>Player Weapons</w:t>
            </w:r>
          </w:p>
        </w:tc>
        <w:tc>
          <w:tcPr>
            <w:tcW w:w="5546" w:type="dxa"/>
          </w:tcPr>
          <w:p w14:paraId="3859618E" w14:textId="6B023C2E" w:rsidR="007A7FE3" w:rsidRDefault="003276A2"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3276A2">
              <w:rPr>
                <w:b/>
                <w:color w:val="7030A0"/>
              </w:rPr>
              <w:t>Gravity Gun</w:t>
            </w:r>
          </w:p>
          <w:p w14:paraId="50258144" w14:textId="692D0216" w:rsidR="00C209D1" w:rsidRDefault="008930B2"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8930B2">
              <w:rPr>
                <w:b/>
                <w:color w:val="7030A0"/>
              </w:rPr>
              <w:t>Shotgun</w:t>
            </w:r>
          </w:p>
        </w:tc>
      </w:tr>
      <w:tr w:rsidR="007A7FE3" w14:paraId="4DEEA9E1"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3AFEED6B" w14:textId="77777777" w:rsidR="007A7FE3" w:rsidRPr="00D04EB3" w:rsidRDefault="007A7FE3" w:rsidP="002C6A58">
            <w:pPr>
              <w:rPr>
                <w:b w:val="0"/>
              </w:rPr>
            </w:pPr>
          </w:p>
        </w:tc>
        <w:tc>
          <w:tcPr>
            <w:tcW w:w="2463" w:type="dxa"/>
          </w:tcPr>
          <w:p w14:paraId="60E6F6D7"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Player Skills</w:t>
            </w:r>
            <w:r>
              <w:t>/Abilities</w:t>
            </w:r>
          </w:p>
        </w:tc>
        <w:tc>
          <w:tcPr>
            <w:tcW w:w="5546" w:type="dxa"/>
          </w:tcPr>
          <w:p w14:paraId="182D0238" w14:textId="77777777" w:rsidR="00C209D1"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Move</w:t>
            </w:r>
          </w:p>
          <w:p w14:paraId="50F1B81A" w14:textId="77777777" w:rsidR="00CF6B7D"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Jump</w:t>
            </w:r>
          </w:p>
          <w:p w14:paraId="79CDDFBC" w14:textId="77777777" w:rsidR="00CF6B7D"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Squat</w:t>
            </w:r>
          </w:p>
          <w:p w14:paraId="22F9E5EF" w14:textId="77777777" w:rsidR="00CF6B7D"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Interact</w:t>
            </w:r>
          </w:p>
          <w:p w14:paraId="489368DF" w14:textId="4FBA0785" w:rsidR="00CF6B7D"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 xml:space="preserve">Use </w:t>
            </w:r>
            <w:r w:rsidR="002A225E">
              <w:t xml:space="preserve">the </w:t>
            </w:r>
            <w:r w:rsidR="003276A2" w:rsidRPr="003276A2">
              <w:rPr>
                <w:b/>
                <w:color w:val="7030A0"/>
              </w:rPr>
              <w:t>Gravity Gun</w:t>
            </w:r>
          </w:p>
          <w:p w14:paraId="17986F33" w14:textId="49938290" w:rsidR="00CF6B7D" w:rsidRDefault="00CF6B7D"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 xml:space="preserve">Stand on the </w:t>
            </w:r>
            <w:r w:rsidR="003276A2" w:rsidRPr="003276A2">
              <w:rPr>
                <w:b/>
                <w:color w:val="7030A0"/>
              </w:rPr>
              <w:t>Sawblade</w:t>
            </w:r>
          </w:p>
        </w:tc>
      </w:tr>
      <w:tr w:rsidR="007A7FE3" w14:paraId="5C2EB2FA"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57F7F8F9" w14:textId="77777777" w:rsidR="007A7FE3" w:rsidRDefault="007A7FE3" w:rsidP="002C6A58">
            <w:pPr>
              <w:rPr>
                <w:b w:val="0"/>
              </w:rPr>
            </w:pPr>
            <w:r>
              <w:rPr>
                <w:b w:val="0"/>
              </w:rPr>
              <w:t>AI</w:t>
            </w:r>
          </w:p>
        </w:tc>
        <w:tc>
          <w:tcPr>
            <w:tcW w:w="2463" w:type="dxa"/>
          </w:tcPr>
          <w:p w14:paraId="5F17594C"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rsidRPr="00D04EB3">
              <w:t>Enemies</w:t>
            </w:r>
          </w:p>
        </w:tc>
        <w:tc>
          <w:tcPr>
            <w:tcW w:w="5546" w:type="dxa"/>
          </w:tcPr>
          <w:p w14:paraId="2D66FA4D" w14:textId="168F1757" w:rsidR="007A7FE3" w:rsidRDefault="009805CA"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9805CA">
              <w:rPr>
                <w:b/>
                <w:color w:val="FF0000"/>
              </w:rPr>
              <w:t>Combine Soldier</w:t>
            </w:r>
          </w:p>
          <w:p w14:paraId="0DE00749" w14:textId="6723F7C4" w:rsidR="00C209D1" w:rsidRDefault="003276A2"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3276A2">
              <w:rPr>
                <w:b/>
                <w:color w:val="FF0000"/>
              </w:rPr>
              <w:t>Combine Elite</w:t>
            </w:r>
          </w:p>
          <w:p w14:paraId="1DC9A795" w14:textId="25CBAFE3" w:rsidR="00C209D1" w:rsidRDefault="003276A2"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3276A2">
              <w:rPr>
                <w:b/>
                <w:color w:val="FF0000"/>
              </w:rPr>
              <w:t>Manhack</w:t>
            </w:r>
          </w:p>
        </w:tc>
      </w:tr>
      <w:tr w:rsidR="007A7FE3" w14:paraId="7654B115"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06951556" w14:textId="77777777" w:rsidR="007A7FE3" w:rsidRDefault="007A7FE3" w:rsidP="002C6A58">
            <w:pPr>
              <w:rPr>
                <w:b w:val="0"/>
              </w:rPr>
            </w:pPr>
          </w:p>
        </w:tc>
        <w:tc>
          <w:tcPr>
            <w:tcW w:w="2463" w:type="dxa"/>
          </w:tcPr>
          <w:p w14:paraId="20604907"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Friendlies</w:t>
            </w:r>
          </w:p>
        </w:tc>
        <w:tc>
          <w:tcPr>
            <w:tcW w:w="5546" w:type="dxa"/>
          </w:tcPr>
          <w:p w14:paraId="28DE61A5" w14:textId="78C3ACA4" w:rsidR="007A7FE3" w:rsidRDefault="00C209D1"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N/A</w:t>
            </w:r>
          </w:p>
        </w:tc>
      </w:tr>
      <w:tr w:rsidR="007A7FE3" w14:paraId="1315C6CA"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2A1A7109" w14:textId="77777777" w:rsidR="007A7FE3" w:rsidRPr="00D04EB3" w:rsidRDefault="007A7FE3" w:rsidP="002C6A58">
            <w:pPr>
              <w:rPr>
                <w:b w:val="0"/>
              </w:rPr>
            </w:pPr>
            <w:r>
              <w:rPr>
                <w:b w:val="0"/>
              </w:rPr>
              <w:t>Challenges</w:t>
            </w:r>
          </w:p>
        </w:tc>
        <w:tc>
          <w:tcPr>
            <w:tcW w:w="2463" w:type="dxa"/>
          </w:tcPr>
          <w:p w14:paraId="536F2A3B"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Gameplay Themes</w:t>
            </w:r>
          </w:p>
        </w:tc>
        <w:tc>
          <w:tcPr>
            <w:tcW w:w="5546" w:type="dxa"/>
          </w:tcPr>
          <w:p w14:paraId="6AB3E99B" w14:textId="3F34B500" w:rsidR="007A7FE3" w:rsidRDefault="00C209D1"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t xml:space="preserve">Using </w:t>
            </w:r>
            <w:r w:rsidR="003276A2" w:rsidRPr="003276A2">
              <w:rPr>
                <w:b/>
                <w:color w:val="7030A0"/>
              </w:rPr>
              <w:t>Sawblades</w:t>
            </w:r>
            <w:r>
              <w:t xml:space="preserve"> to battle and solve puzzles</w:t>
            </w:r>
          </w:p>
        </w:tc>
      </w:tr>
      <w:tr w:rsidR="007A7FE3" w14:paraId="70A7DDE0"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4577E0F0" w14:textId="77777777" w:rsidR="007A7FE3" w:rsidRDefault="007A7FE3" w:rsidP="002C6A58">
            <w:pPr>
              <w:rPr>
                <w:b w:val="0"/>
              </w:rPr>
            </w:pPr>
          </w:p>
        </w:tc>
        <w:tc>
          <w:tcPr>
            <w:tcW w:w="2463" w:type="dxa"/>
          </w:tcPr>
          <w:p w14:paraId="22FD41D0"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rsidRPr="00D04EB3">
              <w:t xml:space="preserve">Obstacles/Hazards </w:t>
            </w:r>
          </w:p>
        </w:tc>
        <w:tc>
          <w:tcPr>
            <w:tcW w:w="5546" w:type="dxa"/>
          </w:tcPr>
          <w:p w14:paraId="68D28E3E" w14:textId="6A552EC8" w:rsidR="007A7FE3" w:rsidRDefault="00823A74"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Broken wire</w:t>
            </w:r>
          </w:p>
        </w:tc>
      </w:tr>
      <w:tr w:rsidR="007A7FE3" w14:paraId="0D30846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72F7D627" w14:textId="77777777" w:rsidR="007A7FE3" w:rsidRDefault="007A7FE3" w:rsidP="002C6A58">
            <w:pPr>
              <w:rPr>
                <w:b w:val="0"/>
              </w:rPr>
            </w:pPr>
          </w:p>
        </w:tc>
        <w:tc>
          <w:tcPr>
            <w:tcW w:w="2463" w:type="dxa"/>
          </w:tcPr>
          <w:p w14:paraId="28DF9912"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New/Unique Gameplay</w:t>
            </w:r>
          </w:p>
        </w:tc>
        <w:tc>
          <w:tcPr>
            <w:tcW w:w="5546" w:type="dxa"/>
          </w:tcPr>
          <w:p w14:paraId="17516068" w14:textId="10C580B4" w:rsidR="00CF6B7D" w:rsidRDefault="00CF6B7D" w:rsidP="00CF6B7D">
            <w:pPr>
              <w:pStyle w:val="ListParagraph"/>
              <w:numPr>
                <w:ilvl w:val="0"/>
                <w:numId w:val="30"/>
              </w:numPr>
              <w:spacing w:after="200" w:line="276" w:lineRule="auto"/>
              <w:cnfStyle w:val="000000100000" w:firstRow="0" w:lastRow="0" w:firstColumn="0" w:lastColumn="0" w:oddVBand="0" w:evenVBand="0" w:oddHBand="1" w:evenHBand="0" w:firstRowFirstColumn="0" w:firstRowLastColumn="0" w:lastRowFirstColumn="0" w:lastRowLastColumn="0"/>
            </w:pPr>
            <w:r>
              <w:t xml:space="preserve">Using the </w:t>
            </w:r>
            <w:r w:rsidR="003276A2" w:rsidRPr="003276A2">
              <w:rPr>
                <w:b/>
                <w:color w:val="7030A0"/>
              </w:rPr>
              <w:t>Sawblade</w:t>
            </w:r>
            <w:r>
              <w:t xml:space="preserve"> as a </w:t>
            </w:r>
            <w:r w:rsidR="003276A2" w:rsidRPr="003276A2">
              <w:rPr>
                <w:b/>
              </w:rPr>
              <w:t>Platform</w:t>
            </w:r>
          </w:p>
          <w:p w14:paraId="27EC242A" w14:textId="55E7DB5F" w:rsidR="00CF6B7D" w:rsidRDefault="00CF6B7D" w:rsidP="00CF6B7D">
            <w:pPr>
              <w:pStyle w:val="ListParagraph"/>
              <w:numPr>
                <w:ilvl w:val="0"/>
                <w:numId w:val="30"/>
              </w:numPr>
              <w:spacing w:after="200" w:line="276" w:lineRule="auto"/>
              <w:cnfStyle w:val="000000100000" w:firstRow="0" w:lastRow="0" w:firstColumn="0" w:lastColumn="0" w:oddVBand="0" w:evenVBand="0" w:oddHBand="1" w:evenHBand="0" w:firstRowFirstColumn="0" w:firstRowLastColumn="0" w:lastRowFirstColumn="0" w:lastRowLastColumn="0"/>
            </w:pPr>
            <w:r>
              <w:t xml:space="preserve">Using the </w:t>
            </w:r>
            <w:r w:rsidR="003276A2" w:rsidRPr="003276A2">
              <w:rPr>
                <w:b/>
                <w:color w:val="7030A0"/>
              </w:rPr>
              <w:t>Sawblade</w:t>
            </w:r>
            <w:r>
              <w:t xml:space="preserve"> as a </w:t>
            </w:r>
            <w:r w:rsidR="003276A2" w:rsidRPr="003276A2">
              <w:rPr>
                <w:b/>
              </w:rPr>
              <w:t>Conductor</w:t>
            </w:r>
          </w:p>
          <w:p w14:paraId="2500079B" w14:textId="00DA9DBF" w:rsidR="007A7FE3" w:rsidRDefault="00CF6B7D" w:rsidP="00CF6B7D">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t xml:space="preserve">Using the </w:t>
            </w:r>
            <w:r w:rsidR="003276A2" w:rsidRPr="003276A2">
              <w:rPr>
                <w:b/>
                <w:color w:val="7030A0"/>
              </w:rPr>
              <w:t>Sawblade</w:t>
            </w:r>
            <w:r>
              <w:t xml:space="preserve"> as a </w:t>
            </w:r>
            <w:r w:rsidR="003276A2" w:rsidRPr="003276A2">
              <w:rPr>
                <w:b/>
              </w:rPr>
              <w:t>Blocker</w:t>
            </w:r>
          </w:p>
        </w:tc>
      </w:tr>
      <w:tr w:rsidR="007A7FE3" w14:paraId="3E822FFD"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195414A6" w14:textId="77777777" w:rsidR="007A7FE3" w:rsidRDefault="007A7FE3" w:rsidP="002C6A58">
            <w:pPr>
              <w:rPr>
                <w:b w:val="0"/>
              </w:rPr>
            </w:pPr>
            <w:r>
              <w:rPr>
                <w:b w:val="0"/>
              </w:rPr>
              <w:t>Context</w:t>
            </w:r>
          </w:p>
        </w:tc>
        <w:tc>
          <w:tcPr>
            <w:tcW w:w="2463" w:type="dxa"/>
          </w:tcPr>
          <w:p w14:paraId="49A8E4BE" w14:textId="77777777" w:rsidR="007A7FE3" w:rsidRDefault="007A7FE3" w:rsidP="002C6A58">
            <w:pPr>
              <w:cnfStyle w:val="000000000000" w:firstRow="0" w:lastRow="0" w:firstColumn="0" w:lastColumn="0" w:oddVBand="0" w:evenVBand="0" w:oddHBand="0" w:evenHBand="0" w:firstRowFirstColumn="0" w:firstRowLastColumn="0" w:lastRowFirstColumn="0" w:lastRowLastColumn="0"/>
            </w:pPr>
            <w:r>
              <w:t>Where Fits in Game</w:t>
            </w:r>
          </w:p>
        </w:tc>
        <w:tc>
          <w:tcPr>
            <w:tcW w:w="5546" w:type="dxa"/>
          </w:tcPr>
          <w:p w14:paraId="000315CE" w14:textId="77777777" w:rsidR="007A7FE3" w:rsidRDefault="00762295"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 xml:space="preserve">A “what if” chapter </w:t>
            </w:r>
            <w:r w:rsidRPr="009642B7">
              <w:t>separate</w:t>
            </w:r>
            <w:r>
              <w:t>d</w:t>
            </w:r>
            <w:r w:rsidRPr="009642B7">
              <w:t xml:space="preserve"> from the main game's </w:t>
            </w:r>
            <w:r>
              <w:t>story</w:t>
            </w:r>
            <w:r w:rsidR="005F3418" w:rsidRPr="005F3418">
              <w:t>, which tells the story happened on Highway 17</w:t>
            </w:r>
            <w:r w:rsidR="005F3418">
              <w:rPr>
                <w:rFonts w:hint="eastAsia"/>
                <w:lang w:eastAsia="zh-CN"/>
              </w:rPr>
              <w:t>.</w:t>
            </w:r>
          </w:p>
          <w:p w14:paraId="6F5C2EF4" w14:textId="50413B14" w:rsidR="005F3418" w:rsidRDefault="004973C5"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rsidRPr="004973C5">
              <w:t xml:space="preserve">The properties of the </w:t>
            </w:r>
            <w:r w:rsidR="003276A2" w:rsidRPr="003276A2">
              <w:rPr>
                <w:b/>
                <w:color w:val="7030A0"/>
              </w:rPr>
              <w:t>Sawblade</w:t>
            </w:r>
            <w:r w:rsidRPr="004973C5">
              <w:t xml:space="preserve"> match the physics theme of the </w:t>
            </w:r>
            <w:r>
              <w:t xml:space="preserve">main </w:t>
            </w:r>
            <w:r w:rsidRPr="004973C5">
              <w:t>game</w:t>
            </w:r>
            <w:r>
              <w:t>.</w:t>
            </w:r>
          </w:p>
        </w:tc>
      </w:tr>
      <w:tr w:rsidR="007A7FE3" w14:paraId="3B2915E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2377E5BD" w14:textId="77777777" w:rsidR="007A7FE3" w:rsidRDefault="007A7FE3" w:rsidP="002C6A58">
            <w:pPr>
              <w:rPr>
                <w:b w:val="0"/>
              </w:rPr>
            </w:pPr>
          </w:p>
        </w:tc>
        <w:tc>
          <w:tcPr>
            <w:tcW w:w="2463" w:type="dxa"/>
          </w:tcPr>
          <w:p w14:paraId="49B53B8E" w14:textId="77777777" w:rsidR="007A7FE3" w:rsidRDefault="007A7FE3" w:rsidP="002C6A58">
            <w:pPr>
              <w:cnfStyle w:val="000000100000" w:firstRow="0" w:lastRow="0" w:firstColumn="0" w:lastColumn="0" w:oddVBand="0" w:evenVBand="0" w:oddHBand="1" w:evenHBand="0" w:firstRowFirstColumn="0" w:firstRowLastColumn="0" w:lastRowFirstColumn="0" w:lastRowLastColumn="0"/>
            </w:pPr>
            <w:r>
              <w:t>Challenge Fit</w:t>
            </w:r>
          </w:p>
        </w:tc>
        <w:tc>
          <w:tcPr>
            <w:tcW w:w="5546" w:type="dxa"/>
          </w:tcPr>
          <w:p w14:paraId="48BAA3C2" w14:textId="0531F2C5" w:rsidR="007A7FE3" w:rsidRDefault="00B81130"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rsidRPr="00B81130">
              <w:t xml:space="preserve">The level takes place in the "Highway 17" chapter of the main game. </w:t>
            </w:r>
            <w:r w:rsidR="000E1308" w:rsidRPr="00B81130">
              <w:t>Currently</w:t>
            </w:r>
            <w:r w:rsidRPr="00B81130">
              <w:t xml:space="preserve">, the player has just mastered the skill of using a </w:t>
            </w:r>
            <w:r w:rsidR="003276A2" w:rsidRPr="003276A2">
              <w:rPr>
                <w:b/>
                <w:color w:val="7030A0"/>
              </w:rPr>
              <w:t>Sawblade</w:t>
            </w:r>
            <w:r w:rsidRPr="00B81130">
              <w:t xml:space="preserve"> as a weapon. This level can strengthen this skill and teach the player new skills about the </w:t>
            </w:r>
            <w:r w:rsidR="003276A2" w:rsidRPr="003276A2">
              <w:rPr>
                <w:b/>
                <w:color w:val="7030A0"/>
              </w:rPr>
              <w:t>Sawblade</w:t>
            </w:r>
            <w:r w:rsidRPr="00B81130">
              <w:t>.</w:t>
            </w:r>
          </w:p>
        </w:tc>
      </w:tr>
      <w:tr w:rsidR="007A7FE3" w14:paraId="024923DB"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323A2340" w14:textId="77777777" w:rsidR="007A7FE3" w:rsidRDefault="007A7FE3" w:rsidP="002C6A58">
            <w:pPr>
              <w:rPr>
                <w:b w:val="0"/>
              </w:rPr>
            </w:pPr>
          </w:p>
        </w:tc>
        <w:tc>
          <w:tcPr>
            <w:tcW w:w="2463" w:type="dxa"/>
          </w:tcPr>
          <w:p w14:paraId="7B670A0A" w14:textId="77777777" w:rsidR="007A7FE3" w:rsidRDefault="007A7FE3" w:rsidP="002C6A58">
            <w:pPr>
              <w:cnfStyle w:val="000000000000" w:firstRow="0" w:lastRow="0" w:firstColumn="0" w:lastColumn="0" w:oddVBand="0" w:evenVBand="0" w:oddHBand="0" w:evenHBand="0" w:firstRowFirstColumn="0" w:firstRowLastColumn="0" w:lastRowFirstColumn="0" w:lastRowLastColumn="0"/>
            </w:pPr>
            <w:r>
              <w:t>Additional Info</w:t>
            </w:r>
          </w:p>
        </w:tc>
        <w:tc>
          <w:tcPr>
            <w:tcW w:w="5546" w:type="dxa"/>
          </w:tcPr>
          <w:p w14:paraId="3AF91FE3" w14:textId="2D7D91FA" w:rsidR="007A7FE3" w:rsidRDefault="00DB7B08" w:rsidP="007A7FE3">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N/A</w:t>
            </w:r>
          </w:p>
        </w:tc>
      </w:tr>
      <w:tr w:rsidR="007A7FE3" w14:paraId="6FFDF438"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41" w:type="dxa"/>
          </w:tcPr>
          <w:p w14:paraId="4AF13A9C" w14:textId="77777777" w:rsidR="007A7FE3" w:rsidRDefault="007A7FE3" w:rsidP="002C6A58">
            <w:pPr>
              <w:rPr>
                <w:b w:val="0"/>
              </w:rPr>
            </w:pPr>
            <w:r>
              <w:rPr>
                <w:b w:val="0"/>
              </w:rPr>
              <w:lastRenderedPageBreak/>
              <w:t>Aesthetics</w:t>
            </w:r>
          </w:p>
        </w:tc>
        <w:tc>
          <w:tcPr>
            <w:tcW w:w="2463" w:type="dxa"/>
          </w:tcPr>
          <w:p w14:paraId="23625967" w14:textId="77777777" w:rsidR="007A7FE3" w:rsidRPr="00D04EB3" w:rsidRDefault="007A7FE3" w:rsidP="002C6A58">
            <w:pPr>
              <w:cnfStyle w:val="000000100000" w:firstRow="0" w:lastRow="0" w:firstColumn="0" w:lastColumn="0" w:oddVBand="0" w:evenVBand="0" w:oddHBand="1" w:evenHBand="0" w:firstRowFirstColumn="0" w:firstRowLastColumn="0" w:lastRowFirstColumn="0" w:lastRowLastColumn="0"/>
            </w:pPr>
            <w:r>
              <w:t>Major Visual Themes</w:t>
            </w:r>
          </w:p>
        </w:tc>
        <w:tc>
          <w:tcPr>
            <w:tcW w:w="5546" w:type="dxa"/>
          </w:tcPr>
          <w:p w14:paraId="76FEDCAF" w14:textId="77777777" w:rsidR="007A7FE3" w:rsidRDefault="00C64591"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t>City 17</w:t>
            </w:r>
          </w:p>
          <w:p w14:paraId="0F0C9006" w14:textId="46590967" w:rsidR="006117DC" w:rsidRDefault="006117DC" w:rsidP="007A7FE3">
            <w:pPr>
              <w:pStyle w:val="ListParagraph"/>
              <w:numPr>
                <w:ilvl w:val="0"/>
                <w:numId w:val="30"/>
              </w:numPr>
              <w:cnfStyle w:val="000000100000" w:firstRow="0" w:lastRow="0" w:firstColumn="0" w:lastColumn="0" w:oddVBand="0" w:evenVBand="0" w:oddHBand="1" w:evenHBand="0" w:firstRowFirstColumn="0" w:firstRowLastColumn="0" w:lastRowFirstColumn="0" w:lastRowLastColumn="0"/>
            </w:pPr>
            <w:r>
              <w:t>F</w:t>
            </w:r>
            <w:r>
              <w:rPr>
                <w:rFonts w:hint="eastAsia"/>
                <w:lang w:eastAsia="zh-CN"/>
              </w:rPr>
              <w:t>actory</w:t>
            </w:r>
          </w:p>
        </w:tc>
      </w:tr>
      <w:tr w:rsidR="007A7FE3" w14:paraId="158291A6" w14:textId="77777777" w:rsidTr="002C6A58">
        <w:tc>
          <w:tcPr>
            <w:cnfStyle w:val="001000000000" w:firstRow="0" w:lastRow="0" w:firstColumn="1" w:lastColumn="0" w:oddVBand="0" w:evenVBand="0" w:oddHBand="0" w:evenHBand="0" w:firstRowFirstColumn="0" w:firstRowLastColumn="0" w:lastRowFirstColumn="0" w:lastRowLastColumn="0"/>
            <w:tcW w:w="1341" w:type="dxa"/>
          </w:tcPr>
          <w:p w14:paraId="7C8EF177" w14:textId="77777777" w:rsidR="007A7FE3" w:rsidRDefault="007A7FE3" w:rsidP="002C6A58"/>
        </w:tc>
        <w:tc>
          <w:tcPr>
            <w:tcW w:w="2463" w:type="dxa"/>
          </w:tcPr>
          <w:p w14:paraId="12D25C71" w14:textId="77777777" w:rsidR="007A7FE3" w:rsidRPr="00D04EB3" w:rsidRDefault="007A7FE3" w:rsidP="002C6A58">
            <w:pPr>
              <w:cnfStyle w:val="000000000000" w:firstRow="0" w:lastRow="0" w:firstColumn="0" w:lastColumn="0" w:oddVBand="0" w:evenVBand="0" w:oddHBand="0" w:evenHBand="0" w:firstRowFirstColumn="0" w:firstRowLastColumn="0" w:lastRowFirstColumn="0" w:lastRowLastColumn="0"/>
            </w:pPr>
            <w:r>
              <w:t>Setting/Mood</w:t>
            </w:r>
          </w:p>
        </w:tc>
        <w:tc>
          <w:tcPr>
            <w:tcW w:w="5546" w:type="dxa"/>
          </w:tcPr>
          <w:p w14:paraId="0B0E6197" w14:textId="77777777" w:rsidR="00FD5B7C" w:rsidRDefault="00FD5B7C" w:rsidP="00FD5B7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Gloomy</w:t>
            </w:r>
          </w:p>
          <w:p w14:paraId="2B31186B" w14:textId="5F25F8BC" w:rsidR="005D75DA" w:rsidRDefault="005D75DA" w:rsidP="00FD5B7C">
            <w:pPr>
              <w:pStyle w:val="ListParagraph"/>
              <w:numPr>
                <w:ilvl w:val="0"/>
                <w:numId w:val="30"/>
              </w:numPr>
              <w:cnfStyle w:val="000000000000" w:firstRow="0" w:lastRow="0" w:firstColumn="0" w:lastColumn="0" w:oddVBand="0" w:evenVBand="0" w:oddHBand="0" w:evenHBand="0" w:firstRowFirstColumn="0" w:firstRowLastColumn="0" w:lastRowFirstColumn="0" w:lastRowLastColumn="0"/>
            </w:pPr>
            <w:r>
              <w:t>Depressing</w:t>
            </w:r>
          </w:p>
        </w:tc>
      </w:tr>
    </w:tbl>
    <w:p w14:paraId="4D1A3970" w14:textId="77777777" w:rsidR="007A7FE3" w:rsidRDefault="007A7FE3" w:rsidP="007A7FE3">
      <w:pPr>
        <w:pStyle w:val="Heading2"/>
      </w:pPr>
      <w:bookmarkStart w:id="6" w:name="_Toc124694533"/>
      <w:bookmarkStart w:id="7" w:name="_Toc149527461"/>
      <w:r>
        <w:t>Development Schedule</w:t>
      </w:r>
      <w:bookmarkEnd w:id="6"/>
      <w:bookmarkEnd w:id="7"/>
    </w:p>
    <w:tbl>
      <w:tblPr>
        <w:tblStyle w:val="GridTable4-Accent1"/>
        <w:tblW w:w="9355" w:type="dxa"/>
        <w:tblLook w:val="04A0" w:firstRow="1" w:lastRow="0" w:firstColumn="1" w:lastColumn="0" w:noHBand="0" w:noVBand="1"/>
      </w:tblPr>
      <w:tblGrid>
        <w:gridCol w:w="2605"/>
        <w:gridCol w:w="6750"/>
      </w:tblGrid>
      <w:tr w:rsidR="007A7FE3" w14:paraId="5BEE0BA3"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021A5702" w14:textId="77777777" w:rsidR="007A7FE3" w:rsidRDefault="007A7FE3" w:rsidP="002C6A58">
            <w:pPr>
              <w:jc w:val="center"/>
            </w:pPr>
            <w:r>
              <w:t>Milestone</w:t>
            </w:r>
          </w:p>
        </w:tc>
        <w:tc>
          <w:tcPr>
            <w:tcW w:w="6750" w:type="dxa"/>
          </w:tcPr>
          <w:p w14:paraId="4788889F" w14:textId="77777777" w:rsidR="007A7FE3" w:rsidRDefault="007A7FE3" w:rsidP="002C6A58">
            <w:pPr>
              <w:jc w:val="center"/>
              <w:cnfStyle w:val="100000000000" w:firstRow="1" w:lastRow="0" w:firstColumn="0" w:lastColumn="0" w:oddVBand="0" w:evenVBand="0" w:oddHBand="0" w:evenHBand="0" w:firstRowFirstColumn="0" w:firstRowLastColumn="0" w:lastRowFirstColumn="0" w:lastRowLastColumn="0"/>
            </w:pPr>
            <w:r>
              <w:t>Date</w:t>
            </w:r>
          </w:p>
        </w:tc>
      </w:tr>
      <w:tr w:rsidR="007A7FE3" w14:paraId="306D4913"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56414ED2" w14:textId="77777777" w:rsidR="007A7FE3" w:rsidRDefault="007A7FE3" w:rsidP="002C6A58">
            <w:r>
              <w:t>LDD</w:t>
            </w:r>
          </w:p>
        </w:tc>
        <w:tc>
          <w:tcPr>
            <w:tcW w:w="6750" w:type="dxa"/>
          </w:tcPr>
          <w:p w14:paraId="2279A9A1" w14:textId="74127336" w:rsidR="007A7FE3" w:rsidRDefault="00CD6160" w:rsidP="002C6A58">
            <w:pPr>
              <w:jc w:val="center"/>
              <w:cnfStyle w:val="000000100000" w:firstRow="0" w:lastRow="0" w:firstColumn="0" w:lastColumn="0" w:oddVBand="0" w:evenVBand="0" w:oddHBand="1" w:evenHBand="0" w:firstRowFirstColumn="0" w:firstRowLastColumn="0" w:lastRowFirstColumn="0" w:lastRowLastColumn="0"/>
            </w:pPr>
            <w:r>
              <w:t>10/30/2023</w:t>
            </w:r>
          </w:p>
        </w:tc>
      </w:tr>
      <w:tr w:rsidR="007A7FE3" w14:paraId="697CAC04"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6B993198" w14:textId="77777777" w:rsidR="007A7FE3" w:rsidRDefault="007A7FE3" w:rsidP="002C6A58">
            <w:r>
              <w:t>Whitebox</w:t>
            </w:r>
          </w:p>
        </w:tc>
        <w:tc>
          <w:tcPr>
            <w:tcW w:w="6750" w:type="dxa"/>
          </w:tcPr>
          <w:p w14:paraId="6F10904C" w14:textId="7B5D803B" w:rsidR="007A7FE3" w:rsidRDefault="00CD6160" w:rsidP="002C6A58">
            <w:pPr>
              <w:jc w:val="center"/>
              <w:cnfStyle w:val="000000000000" w:firstRow="0" w:lastRow="0" w:firstColumn="0" w:lastColumn="0" w:oddVBand="0" w:evenVBand="0" w:oddHBand="0" w:evenHBand="0" w:firstRowFirstColumn="0" w:firstRowLastColumn="0" w:lastRowFirstColumn="0" w:lastRowLastColumn="0"/>
            </w:pPr>
            <w:r>
              <w:t>11/6/2023</w:t>
            </w:r>
          </w:p>
        </w:tc>
      </w:tr>
      <w:tr w:rsidR="007A7FE3" w14:paraId="5DCD139D"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6EE011C2" w14:textId="77777777" w:rsidR="007A7FE3" w:rsidRDefault="007A7FE3" w:rsidP="002C6A58">
            <w:r>
              <w:t>Initial Gameplay</w:t>
            </w:r>
          </w:p>
        </w:tc>
        <w:tc>
          <w:tcPr>
            <w:tcW w:w="6750" w:type="dxa"/>
          </w:tcPr>
          <w:p w14:paraId="2516266E" w14:textId="14D83C1D" w:rsidR="007A7FE3" w:rsidRDefault="00CD6160" w:rsidP="002C6A58">
            <w:pPr>
              <w:jc w:val="center"/>
              <w:cnfStyle w:val="000000100000" w:firstRow="0" w:lastRow="0" w:firstColumn="0" w:lastColumn="0" w:oddVBand="0" w:evenVBand="0" w:oddHBand="1" w:evenHBand="0" w:firstRowFirstColumn="0" w:firstRowLastColumn="0" w:lastRowFirstColumn="0" w:lastRowLastColumn="0"/>
            </w:pPr>
            <w:r>
              <w:t>11/13/2023</w:t>
            </w:r>
          </w:p>
        </w:tc>
      </w:tr>
      <w:tr w:rsidR="007A7FE3" w14:paraId="44BA6ACE"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1F765D15" w14:textId="77777777" w:rsidR="007A7FE3" w:rsidRDefault="007A7FE3" w:rsidP="002C6A58">
            <w:r>
              <w:t>Gameplay Complete</w:t>
            </w:r>
          </w:p>
        </w:tc>
        <w:tc>
          <w:tcPr>
            <w:tcW w:w="6750" w:type="dxa"/>
          </w:tcPr>
          <w:p w14:paraId="1ADDA973" w14:textId="6E504E7A" w:rsidR="007A7FE3" w:rsidRDefault="00CD6160" w:rsidP="002C6A58">
            <w:pPr>
              <w:jc w:val="center"/>
              <w:cnfStyle w:val="000000000000" w:firstRow="0" w:lastRow="0" w:firstColumn="0" w:lastColumn="0" w:oddVBand="0" w:evenVBand="0" w:oddHBand="0" w:evenHBand="0" w:firstRowFirstColumn="0" w:firstRowLastColumn="0" w:lastRowFirstColumn="0" w:lastRowLastColumn="0"/>
            </w:pPr>
            <w:r>
              <w:t>11/20/2023</w:t>
            </w:r>
          </w:p>
        </w:tc>
      </w:tr>
      <w:tr w:rsidR="007A7FE3" w14:paraId="1DF0F5E8"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5" w:type="dxa"/>
          </w:tcPr>
          <w:p w14:paraId="3EA04C5C" w14:textId="77777777" w:rsidR="007A7FE3" w:rsidRDefault="007A7FE3" w:rsidP="002C6A58">
            <w:r>
              <w:t>Aesthetics</w:t>
            </w:r>
          </w:p>
        </w:tc>
        <w:tc>
          <w:tcPr>
            <w:tcW w:w="6750" w:type="dxa"/>
          </w:tcPr>
          <w:p w14:paraId="269E3200" w14:textId="5E0EA038" w:rsidR="007A7FE3" w:rsidRDefault="00CD6160" w:rsidP="002C6A58">
            <w:pPr>
              <w:jc w:val="center"/>
              <w:cnfStyle w:val="000000100000" w:firstRow="0" w:lastRow="0" w:firstColumn="0" w:lastColumn="0" w:oddVBand="0" w:evenVBand="0" w:oddHBand="1" w:evenHBand="0" w:firstRowFirstColumn="0" w:firstRowLastColumn="0" w:lastRowFirstColumn="0" w:lastRowLastColumn="0"/>
            </w:pPr>
            <w:r>
              <w:t>11/27/2023</w:t>
            </w:r>
          </w:p>
        </w:tc>
      </w:tr>
      <w:tr w:rsidR="007A7FE3" w14:paraId="0FA50117" w14:textId="77777777" w:rsidTr="002C6A58">
        <w:tc>
          <w:tcPr>
            <w:cnfStyle w:val="001000000000" w:firstRow="0" w:lastRow="0" w:firstColumn="1" w:lastColumn="0" w:oddVBand="0" w:evenVBand="0" w:oddHBand="0" w:evenHBand="0" w:firstRowFirstColumn="0" w:firstRowLastColumn="0" w:lastRowFirstColumn="0" w:lastRowLastColumn="0"/>
            <w:tcW w:w="2605" w:type="dxa"/>
          </w:tcPr>
          <w:p w14:paraId="401678D5" w14:textId="77777777" w:rsidR="007A7FE3" w:rsidRDefault="007A7FE3" w:rsidP="002C6A58">
            <w:r>
              <w:t>Launch</w:t>
            </w:r>
          </w:p>
        </w:tc>
        <w:tc>
          <w:tcPr>
            <w:tcW w:w="6750" w:type="dxa"/>
          </w:tcPr>
          <w:p w14:paraId="39265C05" w14:textId="5A696063" w:rsidR="007A7FE3" w:rsidRDefault="00CD6160" w:rsidP="002C6A58">
            <w:pPr>
              <w:jc w:val="center"/>
              <w:cnfStyle w:val="000000000000" w:firstRow="0" w:lastRow="0" w:firstColumn="0" w:lastColumn="0" w:oddVBand="0" w:evenVBand="0" w:oddHBand="0" w:evenHBand="0" w:firstRowFirstColumn="0" w:firstRowLastColumn="0" w:lastRowFirstColumn="0" w:lastRowLastColumn="0"/>
            </w:pPr>
            <w:r>
              <w:t>12/4/2023</w:t>
            </w:r>
          </w:p>
        </w:tc>
      </w:tr>
    </w:tbl>
    <w:p w14:paraId="48277797" w14:textId="77777777" w:rsidR="007A7FE3" w:rsidRDefault="007A7FE3" w:rsidP="007A7FE3"/>
    <w:p w14:paraId="2D23CA73" w14:textId="77777777" w:rsidR="007A7FE3" w:rsidRDefault="007A7FE3" w:rsidP="007A7FE3">
      <w:pPr>
        <w:rPr>
          <w:rFonts w:eastAsiaTheme="majorEastAsia"/>
        </w:rPr>
      </w:pPr>
      <w:r>
        <w:br w:type="page"/>
      </w:r>
    </w:p>
    <w:p w14:paraId="511A7B83" w14:textId="62DBD5E9" w:rsidR="00EF68B1" w:rsidRDefault="00D035BB" w:rsidP="00EF68B1">
      <w:pPr>
        <w:pStyle w:val="Heading2"/>
      </w:pPr>
      <w:bookmarkStart w:id="8" w:name="_Toc149527462"/>
      <w:r>
        <w:lastRenderedPageBreak/>
        <w:t>Level Overview</w:t>
      </w:r>
      <w:bookmarkEnd w:id="8"/>
    </w:p>
    <w:p w14:paraId="0CEE3D1B" w14:textId="2FC78A81" w:rsidR="00DB75E8" w:rsidRDefault="00DB75E8" w:rsidP="00DB75E8">
      <w:pPr>
        <w:pStyle w:val="Heading3"/>
        <w:rPr>
          <w:lang w:eastAsia="zh-CN"/>
        </w:rPr>
      </w:pPr>
      <w:bookmarkStart w:id="9" w:name="_Toc149527463"/>
      <w:r>
        <w:rPr>
          <w:lang w:eastAsia="zh-CN"/>
        </w:rPr>
        <w:t>Map Scale</w:t>
      </w:r>
      <w:bookmarkEnd w:id="9"/>
    </w:p>
    <w:p w14:paraId="32ADBB6D" w14:textId="50D3DD4A" w:rsidR="003F50FD" w:rsidRDefault="00BC6424" w:rsidP="003F50FD">
      <w:pPr>
        <w:keepNext/>
      </w:pPr>
      <w:r w:rsidRPr="00BC6424">
        <w:rPr>
          <w:noProof/>
        </w:rPr>
        <w:drawing>
          <wp:inline distT="0" distB="0" distL="0" distR="0" wp14:anchorId="6ADD36B9" wp14:editId="60CA9812">
            <wp:extent cx="5943600" cy="4415155"/>
            <wp:effectExtent l="0" t="0" r="0" b="4445"/>
            <wp:docPr id="79256222"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56222" name="图片 1" descr="图示&#10;&#10;描述已自动生成"/>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15155"/>
                    </a:xfrm>
                    <a:prstGeom prst="rect">
                      <a:avLst/>
                    </a:prstGeom>
                  </pic:spPr>
                </pic:pic>
              </a:graphicData>
            </a:graphic>
          </wp:inline>
        </w:drawing>
      </w:r>
    </w:p>
    <w:p w14:paraId="73D89B39" w14:textId="79043545" w:rsidR="00DB75E8" w:rsidRPr="00DB75E8" w:rsidRDefault="003F50FD" w:rsidP="003F50FD">
      <w:pPr>
        <w:pStyle w:val="Caption"/>
        <w:jc w:val="center"/>
        <w:rPr>
          <w:lang w:eastAsia="zh-CN"/>
        </w:rPr>
      </w:pPr>
      <w:bookmarkStart w:id="10" w:name="_Toc149527174"/>
      <w:r>
        <w:t xml:space="preserve">Figure </w:t>
      </w:r>
      <w:fldSimple w:instr=" SEQ Figure \* ARABIC ">
        <w:r w:rsidR="004D0F88">
          <w:rPr>
            <w:noProof/>
          </w:rPr>
          <w:t>1</w:t>
        </w:r>
      </w:fldSimple>
      <w:r>
        <w:t>: Map Scale</w:t>
      </w:r>
      <w:r w:rsidR="00E30158">
        <w:t xml:space="preserve"> [1]</w:t>
      </w:r>
      <w:bookmarkEnd w:id="10"/>
    </w:p>
    <w:p w14:paraId="00013359" w14:textId="1804AEB5" w:rsidR="00294FF5" w:rsidRDefault="00294FF5" w:rsidP="00294FF5">
      <w:pPr>
        <w:pStyle w:val="Heading3"/>
      </w:pPr>
      <w:bookmarkStart w:id="11" w:name="_Toc149527464"/>
      <w:r>
        <w:lastRenderedPageBreak/>
        <w:t>Overview Map</w:t>
      </w:r>
      <w:r w:rsidR="00692536" w:rsidRPr="00692536">
        <w:rPr>
          <w:noProof/>
        </w:rPr>
        <w:drawing>
          <wp:anchor distT="0" distB="0" distL="114300" distR="114300" simplePos="0" relativeHeight="251719680" behindDoc="0" locked="0" layoutInCell="1" allowOverlap="1" wp14:anchorId="06AF0C61" wp14:editId="2D997DB5">
            <wp:simplePos x="0" y="0"/>
            <wp:positionH relativeFrom="column">
              <wp:posOffset>0</wp:posOffset>
            </wp:positionH>
            <wp:positionV relativeFrom="page">
              <wp:posOffset>3738067</wp:posOffset>
            </wp:positionV>
            <wp:extent cx="5943600" cy="2035175"/>
            <wp:effectExtent l="0" t="0" r="0" b="3175"/>
            <wp:wrapSquare wrapText="bothSides"/>
            <wp:docPr id="553817233" name="Picture 1" descr="A computer graphics of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17233" name="Picture 1" descr="A computer graphics of a room&#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035175"/>
                    </a:xfrm>
                    <a:prstGeom prst="rect">
                      <a:avLst/>
                    </a:prstGeom>
                  </pic:spPr>
                </pic:pic>
              </a:graphicData>
            </a:graphic>
          </wp:anchor>
        </w:drawing>
      </w:r>
      <w:bookmarkEnd w:id="11"/>
    </w:p>
    <w:p w14:paraId="082566E9" w14:textId="77777777" w:rsidR="00F45C23" w:rsidRDefault="003E1482" w:rsidP="00F45C23">
      <w:pPr>
        <w:keepNext/>
        <w:jc w:val="center"/>
      </w:pPr>
      <w:r w:rsidRPr="003E1482">
        <w:rPr>
          <w:noProof/>
        </w:rPr>
        <w:drawing>
          <wp:anchor distT="0" distB="0" distL="114300" distR="114300" simplePos="0" relativeHeight="251711488" behindDoc="0" locked="0" layoutInCell="1" allowOverlap="1" wp14:anchorId="2B34AA6B" wp14:editId="576DCD62">
            <wp:simplePos x="0" y="0"/>
            <wp:positionH relativeFrom="column">
              <wp:posOffset>0</wp:posOffset>
            </wp:positionH>
            <wp:positionV relativeFrom="page">
              <wp:posOffset>1105786</wp:posOffset>
            </wp:positionV>
            <wp:extent cx="5943600" cy="2625090"/>
            <wp:effectExtent l="0" t="0" r="0" b="3810"/>
            <wp:wrapSquare wrapText="bothSides"/>
            <wp:docPr id="620179197" name="图片 1" descr="电脑游戏的截图&#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79197" name="图片 1" descr="电脑游戏的截图&#10;&#10;中度可信度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2625090"/>
                    </a:xfrm>
                    <a:prstGeom prst="rect">
                      <a:avLst/>
                    </a:prstGeom>
                  </pic:spPr>
                </pic:pic>
              </a:graphicData>
            </a:graphic>
          </wp:anchor>
        </w:drawing>
      </w:r>
    </w:p>
    <w:p w14:paraId="11BC9791" w14:textId="4BCF6973" w:rsidR="00815501" w:rsidRDefault="00F45C23" w:rsidP="00F45C23">
      <w:pPr>
        <w:pStyle w:val="Caption"/>
        <w:jc w:val="center"/>
      </w:pPr>
      <w:bookmarkStart w:id="12" w:name="_Toc149527175"/>
      <w:r>
        <w:t xml:space="preserve">Figure </w:t>
      </w:r>
      <w:fldSimple w:instr=" SEQ Figure \* ARABIC ">
        <w:r w:rsidR="004D0F88">
          <w:rPr>
            <w:noProof/>
          </w:rPr>
          <w:t>2</w:t>
        </w:r>
      </w:fldSimple>
      <w:r>
        <w:rPr>
          <w:rFonts w:hint="eastAsia"/>
          <w:lang w:eastAsia="zh-CN"/>
        </w:rPr>
        <w:t>:</w:t>
      </w:r>
      <w:r>
        <w:rPr>
          <w:lang w:eastAsia="zh-CN"/>
        </w:rPr>
        <w:t xml:space="preserve"> Overview Map</w:t>
      </w:r>
      <w:r w:rsidR="00E30158">
        <w:rPr>
          <w:lang w:eastAsia="zh-CN"/>
        </w:rPr>
        <w:t xml:space="preserve"> [1]</w:t>
      </w:r>
      <w:bookmarkEnd w:id="12"/>
    </w:p>
    <w:p w14:paraId="491BA03E" w14:textId="3141C5BB" w:rsidR="00294FF5" w:rsidRDefault="0027012C" w:rsidP="0016323F">
      <w:pPr>
        <w:keepNext/>
      </w:pPr>
      <w:r w:rsidRPr="0027012C">
        <w:rPr>
          <w:noProof/>
        </w:rPr>
        <w:lastRenderedPageBreak/>
        <w:drawing>
          <wp:anchor distT="0" distB="0" distL="114300" distR="114300" simplePos="0" relativeHeight="251712512" behindDoc="0" locked="0" layoutInCell="1" allowOverlap="1" wp14:anchorId="53B0060A" wp14:editId="54633A1C">
            <wp:simplePos x="0" y="0"/>
            <wp:positionH relativeFrom="column">
              <wp:posOffset>0</wp:posOffset>
            </wp:positionH>
            <wp:positionV relativeFrom="paragraph">
              <wp:posOffset>0</wp:posOffset>
            </wp:positionV>
            <wp:extent cx="5943600" cy="4650105"/>
            <wp:effectExtent l="0" t="0" r="0" b="0"/>
            <wp:wrapSquare wrapText="bothSides"/>
            <wp:docPr id="1333778680"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8680" name="图片 1" descr="图示&#10;&#10;描述已自动生成"/>
                    <pic:cNvPicPr/>
                  </pic:nvPicPr>
                  <pic:blipFill>
                    <a:blip r:embed="rId13">
                      <a:extLst>
                        <a:ext uri="{28A0092B-C50C-407E-A947-70E740481C1C}">
                          <a14:useLocalDpi xmlns:a14="http://schemas.microsoft.com/office/drawing/2010/main" val="0"/>
                        </a:ext>
                      </a:extLst>
                    </a:blip>
                    <a:stretch>
                      <a:fillRect/>
                    </a:stretch>
                  </pic:blipFill>
                  <pic:spPr>
                    <a:xfrm>
                      <a:off x="0" y="0"/>
                      <a:ext cx="5943600" cy="4650105"/>
                    </a:xfrm>
                    <a:prstGeom prst="rect">
                      <a:avLst/>
                    </a:prstGeom>
                  </pic:spPr>
                </pic:pic>
              </a:graphicData>
            </a:graphic>
          </wp:anchor>
        </w:drawing>
      </w:r>
      <w:r w:rsidR="00CF70E9" w:rsidRPr="00CF70E9">
        <w:rPr>
          <w:noProof/>
        </w:rPr>
        <w:drawing>
          <wp:anchor distT="0" distB="0" distL="114300" distR="114300" simplePos="0" relativeHeight="251713536" behindDoc="0" locked="0" layoutInCell="1" allowOverlap="1" wp14:anchorId="434B74E5" wp14:editId="3E55B470">
            <wp:simplePos x="0" y="0"/>
            <wp:positionH relativeFrom="column">
              <wp:posOffset>0</wp:posOffset>
            </wp:positionH>
            <wp:positionV relativeFrom="paragraph">
              <wp:posOffset>4646295</wp:posOffset>
            </wp:positionV>
            <wp:extent cx="5943600" cy="1956435"/>
            <wp:effectExtent l="0" t="0" r="0" b="5715"/>
            <wp:wrapSquare wrapText="bothSides"/>
            <wp:docPr id="875661316" name="图片 1"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anchor>
        </w:drawing>
      </w:r>
    </w:p>
    <w:p w14:paraId="43DF4C3B" w14:textId="1D7461F1" w:rsidR="00294FF5" w:rsidRPr="006D1C3F" w:rsidRDefault="00294FF5" w:rsidP="00294FF5">
      <w:pPr>
        <w:pStyle w:val="Caption"/>
        <w:jc w:val="center"/>
      </w:pPr>
      <w:bookmarkStart w:id="13" w:name="_Toc149527176"/>
      <w:r>
        <w:t xml:space="preserve">Figure </w:t>
      </w:r>
      <w:fldSimple w:instr=" SEQ Figure \* ARABIC ">
        <w:r w:rsidR="004D0F88">
          <w:rPr>
            <w:noProof/>
          </w:rPr>
          <w:t>3</w:t>
        </w:r>
      </w:fldSimple>
      <w:r>
        <w:t xml:space="preserve">: </w:t>
      </w:r>
      <w:r>
        <w:rPr>
          <w:noProof/>
        </w:rPr>
        <w:t xml:space="preserve"> Overview </w:t>
      </w:r>
      <w:r w:rsidR="00F45C23">
        <w:rPr>
          <w:noProof/>
        </w:rPr>
        <w:t>Walkthrough</w:t>
      </w:r>
      <w:r w:rsidR="00E30158">
        <w:rPr>
          <w:noProof/>
        </w:rPr>
        <w:t xml:space="preserve"> [1]</w:t>
      </w:r>
      <w:bookmarkEnd w:id="13"/>
    </w:p>
    <w:tbl>
      <w:tblPr>
        <w:tblStyle w:val="GridTable4-Accent1"/>
        <w:tblW w:w="9355" w:type="dxa"/>
        <w:jc w:val="center"/>
        <w:tblLayout w:type="fixed"/>
        <w:tblLook w:val="04A0" w:firstRow="1" w:lastRow="0" w:firstColumn="1" w:lastColumn="0" w:noHBand="0" w:noVBand="1"/>
      </w:tblPr>
      <w:tblGrid>
        <w:gridCol w:w="715"/>
        <w:gridCol w:w="8640"/>
      </w:tblGrid>
      <w:tr w:rsidR="00294FF5" w14:paraId="56C8A47B" w14:textId="77777777" w:rsidTr="000354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vAlign w:val="bottom"/>
          </w:tcPr>
          <w:p w14:paraId="687C55BD" w14:textId="77777777" w:rsidR="00294FF5" w:rsidRDefault="00294FF5" w:rsidP="00D43C2F">
            <w:pPr>
              <w:jc w:val="center"/>
            </w:pPr>
            <w:r>
              <w:br w:type="page"/>
              <w:t>Map Label</w:t>
            </w:r>
          </w:p>
        </w:tc>
        <w:tc>
          <w:tcPr>
            <w:tcW w:w="8640" w:type="dxa"/>
            <w:vAlign w:val="bottom"/>
          </w:tcPr>
          <w:p w14:paraId="04F2197E" w14:textId="77777777" w:rsidR="00294FF5" w:rsidRDefault="00FB318C" w:rsidP="00D43C2F">
            <w:pPr>
              <w:jc w:val="center"/>
              <w:cnfStyle w:val="100000000000" w:firstRow="1" w:lastRow="0" w:firstColumn="0" w:lastColumn="0" w:oddVBand="0" w:evenVBand="0" w:oddHBand="0" w:evenHBand="0" w:firstRowFirstColumn="0" w:firstRowLastColumn="0" w:lastRowFirstColumn="0" w:lastRowLastColumn="0"/>
            </w:pPr>
            <w:r>
              <w:t>Gameplay Summary</w:t>
            </w:r>
          </w:p>
        </w:tc>
      </w:tr>
      <w:tr w:rsidR="00294FF5" w14:paraId="21E66F3D"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6A5AD4E1" w14:textId="77777777" w:rsidR="00294FF5" w:rsidRDefault="00294FF5" w:rsidP="00D43C2F">
            <w:pPr>
              <w:jc w:val="center"/>
            </w:pPr>
            <w:r>
              <w:t>1</w:t>
            </w:r>
          </w:p>
        </w:tc>
        <w:tc>
          <w:tcPr>
            <w:tcW w:w="8640" w:type="dxa"/>
          </w:tcPr>
          <w:p w14:paraId="39A59F8B" w14:textId="26B40DE0" w:rsidR="0028436D" w:rsidRDefault="00DF5A47" w:rsidP="00805D2A">
            <w:pPr>
              <w:spacing w:after="100" w:line="276" w:lineRule="auto"/>
              <w:cnfStyle w:val="000000100000" w:firstRow="0" w:lastRow="0" w:firstColumn="0" w:lastColumn="0" w:oddVBand="0" w:evenVBand="0" w:oddHBand="1" w:evenHBand="0" w:firstRowFirstColumn="0" w:firstRowLastColumn="0" w:lastRowFirstColumn="0" w:lastRowLastColumn="0"/>
            </w:pPr>
            <w:r>
              <w:t xml:space="preserve">The </w:t>
            </w:r>
            <w:r w:rsidR="002A7F6B">
              <w:t>Player</w:t>
            </w:r>
            <w:r w:rsidR="002A7F6B" w:rsidRPr="00D05713">
              <w:t xml:space="preserve"> start</w:t>
            </w:r>
            <w:r w:rsidR="0028436D">
              <w:t>ed</w:t>
            </w:r>
            <w:r w:rsidR="002A7F6B" w:rsidRPr="00D05713">
              <w:t xml:space="preserve"> on Highway 17</w:t>
            </w:r>
            <w:r w:rsidR="002A7F6B">
              <w:t xml:space="preserve"> </w:t>
            </w:r>
            <w:r w:rsidR="002A7F6B" w:rsidRPr="00D05713">
              <w:t xml:space="preserve">with </w:t>
            </w:r>
            <w:r w:rsidR="002A7F6B">
              <w:t>the</w:t>
            </w:r>
            <w:r w:rsidR="002A7F6B" w:rsidRPr="00D05713">
              <w:t xml:space="preserve"> </w:t>
            </w:r>
            <w:r w:rsidR="003276A2" w:rsidRPr="003276A2">
              <w:rPr>
                <w:b/>
                <w:color w:val="7030A0"/>
              </w:rPr>
              <w:t>Gravity Gun</w:t>
            </w:r>
            <w:r w:rsidR="002A7F6B" w:rsidRPr="00D05713">
              <w:t xml:space="preserve"> and </w:t>
            </w:r>
            <w:r w:rsidR="008930B2" w:rsidRPr="008930B2">
              <w:rPr>
                <w:b/>
                <w:color w:val="7030A0"/>
              </w:rPr>
              <w:t>Shotgun</w:t>
            </w:r>
            <w:r w:rsidR="002A7F6B" w:rsidRPr="00D05713">
              <w:t xml:space="preserve">. </w:t>
            </w:r>
            <w:r w:rsidR="00736703">
              <w:t>They</w:t>
            </w:r>
            <w:r w:rsidR="00736703" w:rsidRPr="00736703">
              <w:t xml:space="preserve"> found that the road ahead collapsed and could not be passed. They could only use the elevator in the factory </w:t>
            </w:r>
            <w:r w:rsidR="00736703" w:rsidRPr="00736703">
              <w:lastRenderedPageBreak/>
              <w:t>at the bottom left of the road to reach the other side.</w:t>
            </w:r>
            <w:r w:rsidR="004106CD">
              <w:t xml:space="preserve"> </w:t>
            </w:r>
            <w:r w:rsidR="00CF0BEE" w:rsidRPr="00CF0BEE">
              <w:t xml:space="preserve">The player uses the </w:t>
            </w:r>
            <w:r w:rsidR="003276A2" w:rsidRPr="003276A2">
              <w:rPr>
                <w:b/>
                <w:color w:val="7030A0"/>
              </w:rPr>
              <w:t>Sawblade</w:t>
            </w:r>
            <w:r w:rsidR="00CF0BEE" w:rsidRPr="00CF0BEE">
              <w:t xml:space="preserve"> as a </w:t>
            </w:r>
            <w:r w:rsidR="003276A2" w:rsidRPr="003276A2">
              <w:rPr>
                <w:b/>
              </w:rPr>
              <w:t>Conductor</w:t>
            </w:r>
            <w:r w:rsidR="00CF0BEE" w:rsidRPr="00CF0BEE">
              <w:t xml:space="preserve"> to </w:t>
            </w:r>
            <w:r w:rsidR="004B01FE">
              <w:t>solve the puzzle</w:t>
            </w:r>
            <w:r w:rsidR="00CF0BEE" w:rsidRPr="00CF0BEE">
              <w:t xml:space="preserve">, </w:t>
            </w:r>
            <w:r w:rsidR="004B01FE">
              <w:t xml:space="preserve">then </w:t>
            </w:r>
            <w:r w:rsidR="00CF0BEE" w:rsidRPr="00CF0BEE">
              <w:t>enter the elevator and arrive at the factory</w:t>
            </w:r>
            <w:r w:rsidR="004B01FE">
              <w:t>.</w:t>
            </w:r>
          </w:p>
        </w:tc>
      </w:tr>
      <w:tr w:rsidR="00294FF5" w14:paraId="1DC1DC9B" w14:textId="77777777" w:rsidTr="00035412">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2046458A" w14:textId="77777777" w:rsidR="00294FF5" w:rsidRDefault="00294FF5" w:rsidP="00D43C2F">
            <w:pPr>
              <w:jc w:val="center"/>
            </w:pPr>
            <w:r>
              <w:lastRenderedPageBreak/>
              <w:t>2</w:t>
            </w:r>
          </w:p>
        </w:tc>
        <w:tc>
          <w:tcPr>
            <w:tcW w:w="8640" w:type="dxa"/>
          </w:tcPr>
          <w:p w14:paraId="42E67275" w14:textId="1F8CCB2E" w:rsidR="00294FF5" w:rsidRDefault="00F264B8" w:rsidP="00805D2A">
            <w:pPr>
              <w:spacing w:after="100" w:line="276" w:lineRule="auto"/>
              <w:cnfStyle w:val="000000000000" w:firstRow="0" w:lastRow="0" w:firstColumn="0" w:lastColumn="0" w:oddVBand="0" w:evenVBand="0" w:oddHBand="0" w:evenHBand="0" w:firstRowFirstColumn="0" w:firstRowLastColumn="0" w:lastRowFirstColumn="0" w:lastRowLastColumn="0"/>
            </w:pPr>
            <w:r w:rsidRPr="00F264B8">
              <w:t xml:space="preserve">The player uses the </w:t>
            </w:r>
            <w:r w:rsidR="003276A2" w:rsidRPr="003276A2">
              <w:rPr>
                <w:b/>
                <w:color w:val="7030A0"/>
              </w:rPr>
              <w:t>Gravity Gun</w:t>
            </w:r>
            <w:r w:rsidRPr="00F264B8">
              <w:t xml:space="preserve"> to grab the </w:t>
            </w:r>
            <w:r w:rsidR="003276A2" w:rsidRPr="003276A2">
              <w:rPr>
                <w:b/>
                <w:color w:val="7030A0"/>
              </w:rPr>
              <w:t>Sawblade</w:t>
            </w:r>
            <w:r w:rsidRPr="00F264B8">
              <w:t xml:space="preserve"> blocking the door and enter the room</w:t>
            </w:r>
            <w:r w:rsidR="007F76BD">
              <w:t>.</w:t>
            </w:r>
          </w:p>
        </w:tc>
      </w:tr>
      <w:tr w:rsidR="00294FF5" w14:paraId="2AD2F552"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3138E194" w14:textId="77777777" w:rsidR="00294FF5" w:rsidRDefault="00294FF5" w:rsidP="00D43C2F">
            <w:pPr>
              <w:jc w:val="center"/>
            </w:pPr>
            <w:r>
              <w:t>3</w:t>
            </w:r>
          </w:p>
        </w:tc>
        <w:tc>
          <w:tcPr>
            <w:tcW w:w="8640" w:type="dxa"/>
          </w:tcPr>
          <w:p w14:paraId="6E32B83D" w14:textId="6C41D994" w:rsidR="00294FF5" w:rsidRDefault="0068030A" w:rsidP="00805D2A">
            <w:pPr>
              <w:spacing w:after="100" w:line="276" w:lineRule="auto"/>
              <w:cnfStyle w:val="000000100000" w:firstRow="0" w:lastRow="0" w:firstColumn="0" w:lastColumn="0" w:oddVBand="0" w:evenVBand="0" w:oddHBand="1" w:evenHBand="0" w:firstRowFirstColumn="0" w:firstRowLastColumn="0" w:lastRowFirstColumn="0" w:lastRowLastColumn="0"/>
            </w:pPr>
            <w:r w:rsidRPr="0068030A">
              <w:t xml:space="preserve">Players enter the </w:t>
            </w:r>
            <w:r w:rsidR="00AB4BCD">
              <w:t>R</w:t>
            </w:r>
            <w:r w:rsidRPr="0068030A">
              <w:t xml:space="preserve">aw </w:t>
            </w:r>
            <w:r w:rsidR="00AB4BCD">
              <w:t>M</w:t>
            </w:r>
            <w:r w:rsidRPr="0068030A">
              <w:t xml:space="preserve">aterial </w:t>
            </w:r>
            <w:r w:rsidR="00AB4BCD">
              <w:t>P</w:t>
            </w:r>
            <w:r w:rsidRPr="0068030A">
              <w:t xml:space="preserve">rocessing room, kill </w:t>
            </w:r>
            <w:r w:rsidR="00631934" w:rsidRPr="0068030A">
              <w:t>enemies,</w:t>
            </w:r>
            <w:r w:rsidRPr="0068030A">
              <w:t xml:space="preserve"> and use </w:t>
            </w:r>
            <w:r w:rsidR="003276A2" w:rsidRPr="003276A2">
              <w:rPr>
                <w:b/>
                <w:color w:val="7030A0"/>
              </w:rPr>
              <w:t>Sawblades</w:t>
            </w:r>
            <w:r w:rsidRPr="0068030A">
              <w:t xml:space="preserve"> to </w:t>
            </w:r>
            <w:r w:rsidR="003109A1">
              <w:t>solve</w:t>
            </w:r>
            <w:r w:rsidRPr="0068030A">
              <w:t xml:space="preserve"> a series of </w:t>
            </w:r>
            <w:r w:rsidR="003109A1">
              <w:t>puzzles</w:t>
            </w:r>
            <w:r w:rsidRPr="0068030A">
              <w:t xml:space="preserve">. In this room, players need to use the properties of the </w:t>
            </w:r>
            <w:r w:rsidR="003276A2" w:rsidRPr="003276A2">
              <w:rPr>
                <w:b/>
                <w:color w:val="7030A0"/>
              </w:rPr>
              <w:t>Sawblade</w:t>
            </w:r>
            <w:r w:rsidRPr="0068030A">
              <w:t xml:space="preserve"> as a </w:t>
            </w:r>
            <w:r w:rsidR="003276A2" w:rsidRPr="003276A2">
              <w:rPr>
                <w:b/>
              </w:rPr>
              <w:t>Conductor</w:t>
            </w:r>
            <w:r w:rsidRPr="0068030A">
              <w:t>, as a</w:t>
            </w:r>
            <w:r w:rsidR="003109A1">
              <w:t xml:space="preserve"> </w:t>
            </w:r>
            <w:r w:rsidR="003276A2" w:rsidRPr="003276A2">
              <w:rPr>
                <w:b/>
              </w:rPr>
              <w:t>Blocker</w:t>
            </w:r>
            <w:r w:rsidRPr="0068030A">
              <w:t xml:space="preserve">, and as a </w:t>
            </w:r>
            <w:r w:rsidR="003276A2" w:rsidRPr="003276A2">
              <w:rPr>
                <w:b/>
              </w:rPr>
              <w:t>Platform</w:t>
            </w:r>
            <w:r w:rsidRPr="0068030A">
              <w:t xml:space="preserve"> to complete the decryption</w:t>
            </w:r>
            <w:r w:rsidR="003109A1">
              <w:t>.</w:t>
            </w:r>
          </w:p>
        </w:tc>
      </w:tr>
      <w:tr w:rsidR="00C6195B" w14:paraId="7DAE906C" w14:textId="77777777" w:rsidTr="00035412">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1F94D667" w14:textId="2CE78309" w:rsidR="00C6195B" w:rsidRDefault="00C6195B" w:rsidP="00D43C2F">
            <w:pPr>
              <w:jc w:val="center"/>
            </w:pPr>
            <w:r>
              <w:t>4</w:t>
            </w:r>
          </w:p>
        </w:tc>
        <w:tc>
          <w:tcPr>
            <w:tcW w:w="8640" w:type="dxa"/>
          </w:tcPr>
          <w:p w14:paraId="2BF1FE1E" w14:textId="2EBE8D66" w:rsidR="00C6195B" w:rsidRDefault="00631934" w:rsidP="00805D2A">
            <w:pPr>
              <w:spacing w:after="100" w:line="276" w:lineRule="auto"/>
              <w:cnfStyle w:val="000000000000" w:firstRow="0" w:lastRow="0" w:firstColumn="0" w:lastColumn="0" w:oddVBand="0" w:evenVBand="0" w:oddHBand="0" w:evenHBand="0" w:firstRowFirstColumn="0" w:firstRowLastColumn="0" w:lastRowFirstColumn="0" w:lastRowLastColumn="0"/>
            </w:pPr>
            <w:r w:rsidRPr="00631934">
              <w:t xml:space="preserve">Players enter the </w:t>
            </w:r>
            <w:r w:rsidR="00AB4BCD">
              <w:t>H</w:t>
            </w:r>
            <w:r w:rsidRPr="00631934">
              <w:t>eat</w:t>
            </w:r>
            <w:r w:rsidR="00AB4BCD">
              <w:t xml:space="preserve">ing Room </w:t>
            </w:r>
            <w:r w:rsidRPr="00631934">
              <w:t>through pipes, kill enemies</w:t>
            </w:r>
            <w:r w:rsidR="001C1F77">
              <w:t>,</w:t>
            </w:r>
            <w:r w:rsidRPr="00631934">
              <w:t xml:space="preserve"> and use </w:t>
            </w:r>
            <w:r w:rsidR="003276A2" w:rsidRPr="003276A2">
              <w:rPr>
                <w:b/>
                <w:color w:val="7030A0"/>
              </w:rPr>
              <w:t>Sawblades</w:t>
            </w:r>
            <w:r w:rsidRPr="00631934">
              <w:t xml:space="preserve"> to restore power to </w:t>
            </w:r>
            <w:r w:rsidR="003276A2" w:rsidRPr="003276A2">
              <w:rPr>
                <w:b/>
              </w:rPr>
              <w:t>Movable Platforms</w:t>
            </w:r>
            <w:r w:rsidRPr="00631934">
              <w:t xml:space="preserve"> to help them reach the exit. This room will enhance the player's ability to use </w:t>
            </w:r>
            <w:r w:rsidR="00E52B97">
              <w:t xml:space="preserve">the </w:t>
            </w:r>
            <w:r w:rsidR="003276A2" w:rsidRPr="003276A2">
              <w:rPr>
                <w:b/>
                <w:color w:val="7030A0"/>
              </w:rPr>
              <w:t>Sawblade</w:t>
            </w:r>
            <w:r w:rsidRPr="00631934">
              <w:t xml:space="preserve"> as </w:t>
            </w:r>
            <w:r w:rsidR="00E52B97">
              <w:t xml:space="preserve">a </w:t>
            </w:r>
            <w:r w:rsidR="003276A2" w:rsidRPr="003276A2">
              <w:rPr>
                <w:b/>
              </w:rPr>
              <w:t>Conductor</w:t>
            </w:r>
            <w:r>
              <w:t>.</w:t>
            </w:r>
          </w:p>
        </w:tc>
      </w:tr>
      <w:tr w:rsidR="00C6195B" w14:paraId="0DFF43A6"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3EA1995D" w14:textId="489AB73A" w:rsidR="00C6195B" w:rsidRDefault="00C6195B" w:rsidP="00D43C2F">
            <w:pPr>
              <w:jc w:val="center"/>
            </w:pPr>
            <w:r>
              <w:t>5</w:t>
            </w:r>
          </w:p>
        </w:tc>
        <w:tc>
          <w:tcPr>
            <w:tcW w:w="8640" w:type="dxa"/>
          </w:tcPr>
          <w:p w14:paraId="58855448" w14:textId="1A2F6F2C" w:rsidR="00C6195B" w:rsidRDefault="00232B48" w:rsidP="00805D2A">
            <w:pPr>
              <w:spacing w:after="100" w:line="276" w:lineRule="auto"/>
              <w:cnfStyle w:val="000000100000" w:firstRow="0" w:lastRow="0" w:firstColumn="0" w:lastColumn="0" w:oddVBand="0" w:evenVBand="0" w:oddHBand="1" w:evenHBand="0" w:firstRowFirstColumn="0" w:firstRowLastColumn="0" w:lastRowFirstColumn="0" w:lastRowLastColumn="0"/>
            </w:pPr>
            <w:r w:rsidRPr="00232B48">
              <w:t xml:space="preserve">Players enter the </w:t>
            </w:r>
            <w:r w:rsidR="00AB4BCD">
              <w:t>W</w:t>
            </w:r>
            <w:r w:rsidRPr="00232B48">
              <w:t xml:space="preserve">aterwheel </w:t>
            </w:r>
            <w:r w:rsidR="00AB4BCD">
              <w:t>E</w:t>
            </w:r>
            <w:r w:rsidRPr="00232B48">
              <w:t xml:space="preserve">ngine </w:t>
            </w:r>
            <w:r w:rsidR="00AB4BCD">
              <w:t>R</w:t>
            </w:r>
            <w:r w:rsidRPr="00232B48">
              <w:t xml:space="preserve">oom, kill </w:t>
            </w:r>
            <w:r w:rsidR="00A001B7" w:rsidRPr="00232B48">
              <w:t>enemies,</w:t>
            </w:r>
            <w:r w:rsidRPr="00232B48">
              <w:t xml:space="preserve"> and pick up supplies.</w:t>
            </w:r>
            <w:r w:rsidR="00A001B7">
              <w:t xml:space="preserve"> </w:t>
            </w:r>
            <w:r w:rsidR="00A001B7" w:rsidRPr="00A001B7">
              <w:t>This room gives players enough supplies to face the next fierce battle.</w:t>
            </w:r>
          </w:p>
        </w:tc>
      </w:tr>
      <w:tr w:rsidR="00C6195B" w14:paraId="37FDCD5F" w14:textId="77777777" w:rsidTr="00035412">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08A181E5" w14:textId="7274066E" w:rsidR="00C6195B" w:rsidRDefault="00C6195B" w:rsidP="00D43C2F">
            <w:pPr>
              <w:jc w:val="center"/>
            </w:pPr>
            <w:r>
              <w:t>6</w:t>
            </w:r>
          </w:p>
        </w:tc>
        <w:tc>
          <w:tcPr>
            <w:tcW w:w="8640" w:type="dxa"/>
          </w:tcPr>
          <w:p w14:paraId="3700E27E" w14:textId="32EA773D" w:rsidR="000C1EE5" w:rsidRDefault="0010702C" w:rsidP="00805D2A">
            <w:pPr>
              <w:spacing w:after="100" w:line="276" w:lineRule="auto"/>
              <w:cnfStyle w:val="000000000000" w:firstRow="0" w:lastRow="0" w:firstColumn="0" w:lastColumn="0" w:oddVBand="0" w:evenVBand="0" w:oddHBand="0" w:evenHBand="0" w:firstRowFirstColumn="0" w:firstRowLastColumn="0" w:lastRowFirstColumn="0" w:lastRowLastColumn="0"/>
            </w:pPr>
            <w:r w:rsidRPr="0010702C">
              <w:t xml:space="preserve">Players enter the </w:t>
            </w:r>
            <w:r>
              <w:t>C</w:t>
            </w:r>
            <w:r w:rsidRPr="0010702C">
              <w:t xml:space="preserve">ooling </w:t>
            </w:r>
            <w:r>
              <w:t>R</w:t>
            </w:r>
            <w:r w:rsidRPr="0010702C">
              <w:t xml:space="preserve">oom and engage in fierce battles with a large number of enemies. Players need to use </w:t>
            </w:r>
            <w:r w:rsidR="003276A2" w:rsidRPr="003276A2">
              <w:rPr>
                <w:b/>
                <w:color w:val="7030A0"/>
              </w:rPr>
              <w:t>Sawblades</w:t>
            </w:r>
            <w:r w:rsidRPr="0010702C">
              <w:t xml:space="preserve"> as obstacles to support the </w:t>
            </w:r>
            <w:r w:rsidR="003276A2" w:rsidRPr="003276A2">
              <w:rPr>
                <w:b/>
              </w:rPr>
              <w:t>Physical Platform</w:t>
            </w:r>
            <w:r w:rsidRPr="0010702C">
              <w:t xml:space="preserve"> to reach the other side.</w:t>
            </w:r>
            <w:r w:rsidR="004106CD">
              <w:t xml:space="preserve"> </w:t>
            </w:r>
            <w:r w:rsidR="00E178C2" w:rsidRPr="00E178C2">
              <w:t xml:space="preserve">This room focuses on combat and enhances the player's ability to use the </w:t>
            </w:r>
            <w:r w:rsidR="003276A2" w:rsidRPr="003276A2">
              <w:rPr>
                <w:b/>
                <w:color w:val="7030A0"/>
              </w:rPr>
              <w:t>Sawblade</w:t>
            </w:r>
            <w:r w:rsidR="00E178C2" w:rsidRPr="00E178C2">
              <w:t xml:space="preserve"> as a</w:t>
            </w:r>
            <w:r w:rsidR="00E178C2">
              <w:t xml:space="preserve"> </w:t>
            </w:r>
            <w:r w:rsidR="003276A2" w:rsidRPr="003276A2">
              <w:rPr>
                <w:b/>
              </w:rPr>
              <w:t>Blocker</w:t>
            </w:r>
            <w:r w:rsidR="00E178C2">
              <w:t>.</w:t>
            </w:r>
          </w:p>
        </w:tc>
      </w:tr>
      <w:tr w:rsidR="00C6195B" w14:paraId="41D28140"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43CA3F6A" w14:textId="6827AC69" w:rsidR="00C6195B" w:rsidRDefault="00C6195B" w:rsidP="00D43C2F">
            <w:pPr>
              <w:jc w:val="center"/>
            </w:pPr>
            <w:r>
              <w:t>7</w:t>
            </w:r>
          </w:p>
        </w:tc>
        <w:tc>
          <w:tcPr>
            <w:tcW w:w="8640" w:type="dxa"/>
          </w:tcPr>
          <w:p w14:paraId="40EF9276" w14:textId="749303EF" w:rsidR="00134920" w:rsidRDefault="0044148A" w:rsidP="00805D2A">
            <w:pPr>
              <w:spacing w:after="100" w:line="276" w:lineRule="auto"/>
              <w:cnfStyle w:val="000000100000" w:firstRow="0" w:lastRow="0" w:firstColumn="0" w:lastColumn="0" w:oddVBand="0" w:evenVBand="0" w:oddHBand="1" w:evenHBand="0" w:firstRowFirstColumn="0" w:firstRowLastColumn="0" w:lastRowFirstColumn="0" w:lastRowLastColumn="0"/>
            </w:pPr>
            <w:r>
              <w:t>P</w:t>
            </w:r>
            <w:r w:rsidR="00134920" w:rsidRPr="00134920">
              <w:t>layer</w:t>
            </w:r>
            <w:r>
              <w:t>s</w:t>
            </w:r>
            <w:r w:rsidR="00134920" w:rsidRPr="00134920">
              <w:t xml:space="preserve"> walk to the outdoor pier, shoot the </w:t>
            </w:r>
            <w:r w:rsidR="003276A2" w:rsidRPr="003276A2">
              <w:rPr>
                <w:b/>
                <w:color w:val="7030A0"/>
              </w:rPr>
              <w:t>Sawblade</w:t>
            </w:r>
            <w:r w:rsidR="00134920" w:rsidRPr="00134920">
              <w:t xml:space="preserve"> onto the water wheel, and use the water wheel to transport </w:t>
            </w:r>
            <w:r>
              <w:t>themselves</w:t>
            </w:r>
            <w:r w:rsidR="00134920" w:rsidRPr="00134920">
              <w:t xml:space="preserve"> to the second floor</w:t>
            </w:r>
            <w:r w:rsidR="00134920">
              <w:t>.</w:t>
            </w:r>
            <w:r w:rsidR="004106CD">
              <w:t xml:space="preserve"> </w:t>
            </w:r>
            <w:r w:rsidR="00134920" w:rsidRPr="00E178C2">
              <w:t xml:space="preserve">This room </w:t>
            </w:r>
            <w:r w:rsidR="000B1394">
              <w:t xml:space="preserve">will </w:t>
            </w:r>
            <w:r w:rsidR="00134920" w:rsidRPr="00E178C2">
              <w:t xml:space="preserve">enhance the player's ability to use the </w:t>
            </w:r>
            <w:r w:rsidR="003276A2" w:rsidRPr="003276A2">
              <w:rPr>
                <w:b/>
                <w:color w:val="7030A0"/>
              </w:rPr>
              <w:t>Sawblade</w:t>
            </w:r>
            <w:r w:rsidR="00134920" w:rsidRPr="00E178C2">
              <w:t xml:space="preserve"> as a</w:t>
            </w:r>
            <w:r w:rsidR="00134920">
              <w:t xml:space="preserve"> </w:t>
            </w:r>
            <w:r w:rsidR="003276A2" w:rsidRPr="003276A2">
              <w:rPr>
                <w:b/>
              </w:rPr>
              <w:t>Platform</w:t>
            </w:r>
            <w:r w:rsidR="00134920">
              <w:t>.</w:t>
            </w:r>
          </w:p>
        </w:tc>
      </w:tr>
      <w:tr w:rsidR="00C6195B" w14:paraId="187D19F2" w14:textId="77777777" w:rsidTr="00035412">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58E11175" w14:textId="550E1B20" w:rsidR="00C6195B" w:rsidRDefault="00C6195B" w:rsidP="00D43C2F">
            <w:pPr>
              <w:jc w:val="center"/>
            </w:pPr>
            <w:r>
              <w:t>8</w:t>
            </w:r>
          </w:p>
        </w:tc>
        <w:tc>
          <w:tcPr>
            <w:tcW w:w="8640" w:type="dxa"/>
          </w:tcPr>
          <w:p w14:paraId="4D678C45" w14:textId="307AC0C7" w:rsidR="00E52B97" w:rsidRDefault="0044148A" w:rsidP="00805D2A">
            <w:pPr>
              <w:spacing w:after="100" w:line="276" w:lineRule="auto"/>
              <w:cnfStyle w:val="000000000000" w:firstRow="0" w:lastRow="0" w:firstColumn="0" w:lastColumn="0" w:oddVBand="0" w:evenVBand="0" w:oddHBand="0" w:evenHBand="0" w:firstRowFirstColumn="0" w:firstRowLastColumn="0" w:lastRowFirstColumn="0" w:lastRowLastColumn="0"/>
            </w:pPr>
            <w:r>
              <w:t>P</w:t>
            </w:r>
            <w:r w:rsidR="00E52B97" w:rsidRPr="00E52B97">
              <w:t>layer</w:t>
            </w:r>
            <w:r>
              <w:t>s</w:t>
            </w:r>
            <w:r w:rsidR="00E52B97" w:rsidRPr="00E52B97">
              <w:t xml:space="preserve"> </w:t>
            </w:r>
            <w:r w:rsidR="00117055" w:rsidRPr="00E52B97">
              <w:t>reach</w:t>
            </w:r>
            <w:r w:rsidR="00E52B97" w:rsidRPr="00E52B97">
              <w:t xml:space="preserve"> the balcony on the second floor and use the </w:t>
            </w:r>
            <w:r w:rsidR="003276A2" w:rsidRPr="003276A2">
              <w:rPr>
                <w:b/>
                <w:color w:val="7030A0"/>
              </w:rPr>
              <w:t>Gravity Gun</w:t>
            </w:r>
            <w:r w:rsidR="00E52B97" w:rsidRPr="00E52B97">
              <w:t xml:space="preserve"> to shoot the </w:t>
            </w:r>
            <w:r w:rsidR="003276A2" w:rsidRPr="003276A2">
              <w:rPr>
                <w:b/>
                <w:color w:val="7030A0"/>
              </w:rPr>
              <w:t>Sawblade</w:t>
            </w:r>
            <w:r w:rsidR="00E52B97" w:rsidRPr="00E52B97">
              <w:t xml:space="preserve"> </w:t>
            </w:r>
            <w:r w:rsidR="00117055">
              <w:t>to</w:t>
            </w:r>
            <w:r w:rsidR="00E52B97" w:rsidRPr="00E52B97">
              <w:t xml:space="preserve"> the broken wire and kill the enemy at the same time.</w:t>
            </w:r>
            <w:r w:rsidR="004E6AB8">
              <w:t xml:space="preserve"> Use </w:t>
            </w:r>
            <w:r w:rsidR="00864320" w:rsidRPr="00864320">
              <w:rPr>
                <w:b/>
              </w:rPr>
              <w:t>charger</w:t>
            </w:r>
            <w:r w:rsidR="004E6AB8">
              <w:t xml:space="preserve"> to restore power and health.</w:t>
            </w:r>
            <w:r w:rsidR="004106CD">
              <w:t xml:space="preserve"> </w:t>
            </w:r>
            <w:r w:rsidR="00E52B97" w:rsidRPr="00E178C2">
              <w:t xml:space="preserve">This room </w:t>
            </w:r>
            <w:r w:rsidR="000B1394">
              <w:t xml:space="preserve">will </w:t>
            </w:r>
            <w:r w:rsidR="00E52B97" w:rsidRPr="00E178C2">
              <w:t xml:space="preserve">enhance the player's ability to use the </w:t>
            </w:r>
            <w:r w:rsidR="003276A2" w:rsidRPr="003276A2">
              <w:rPr>
                <w:b/>
                <w:color w:val="7030A0"/>
              </w:rPr>
              <w:t>Sawblade</w:t>
            </w:r>
            <w:r w:rsidR="00E52B97" w:rsidRPr="00E178C2">
              <w:t xml:space="preserve"> as a</w:t>
            </w:r>
            <w:r w:rsidR="00E52B97">
              <w:t xml:space="preserve"> </w:t>
            </w:r>
            <w:r w:rsidR="003276A2" w:rsidRPr="003276A2">
              <w:rPr>
                <w:b/>
              </w:rPr>
              <w:t>Conductor</w:t>
            </w:r>
            <w:r w:rsidR="000B1394">
              <w:t xml:space="preserve">, and make player intuitively realize the diversity </w:t>
            </w:r>
            <w:r w:rsidR="00DF1BB1">
              <w:t xml:space="preserve">function </w:t>
            </w:r>
            <w:r w:rsidR="000B1394">
              <w:t xml:space="preserve">of </w:t>
            </w:r>
            <w:r w:rsidR="00DF1BB1">
              <w:t xml:space="preserve">the </w:t>
            </w:r>
            <w:r w:rsidR="003276A2" w:rsidRPr="003276A2">
              <w:rPr>
                <w:b/>
                <w:color w:val="7030A0"/>
              </w:rPr>
              <w:t>Sawblade</w:t>
            </w:r>
            <w:r w:rsidR="000B1394">
              <w:t>.</w:t>
            </w:r>
          </w:p>
        </w:tc>
      </w:tr>
      <w:tr w:rsidR="00511223" w14:paraId="6E884FFA"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254B677D" w14:textId="19337272" w:rsidR="00511223" w:rsidRDefault="00511223" w:rsidP="00511223">
            <w:pPr>
              <w:jc w:val="center"/>
            </w:pPr>
            <w:r>
              <w:t>9</w:t>
            </w:r>
          </w:p>
        </w:tc>
        <w:tc>
          <w:tcPr>
            <w:tcW w:w="8640" w:type="dxa"/>
          </w:tcPr>
          <w:p w14:paraId="58CDE99F" w14:textId="6961D892" w:rsidR="00411D59" w:rsidRDefault="00511223" w:rsidP="005D0E32">
            <w:pPr>
              <w:spacing w:after="100" w:line="276" w:lineRule="auto"/>
              <w:cnfStyle w:val="000000100000" w:firstRow="0" w:lastRow="0" w:firstColumn="0" w:lastColumn="0" w:oddVBand="0" w:evenVBand="0" w:oddHBand="1" w:evenHBand="0" w:firstRowFirstColumn="0" w:firstRowLastColumn="0" w:lastRowFirstColumn="0" w:lastRowLastColumn="0"/>
            </w:pPr>
            <w:r>
              <w:t xml:space="preserve">Players enter the higher floor of the Cooling Room. Kill the two </w:t>
            </w:r>
            <w:r w:rsidR="003276A2" w:rsidRPr="003276A2">
              <w:rPr>
                <w:b/>
                <w:color w:val="FF0000"/>
              </w:rPr>
              <w:t>Combine Elite</w:t>
            </w:r>
            <w:r>
              <w:t xml:space="preserve">. Use the </w:t>
            </w:r>
            <w:r w:rsidR="003276A2" w:rsidRPr="003276A2">
              <w:rPr>
                <w:b/>
                <w:color w:val="7030A0"/>
              </w:rPr>
              <w:t>Sawblade</w:t>
            </w:r>
            <w:r w:rsidR="00D71096">
              <w:t xml:space="preserve"> as a </w:t>
            </w:r>
            <w:r w:rsidR="003276A2" w:rsidRPr="003276A2">
              <w:rPr>
                <w:b/>
              </w:rPr>
              <w:t>Platform</w:t>
            </w:r>
            <w:r w:rsidR="00D71096">
              <w:t xml:space="preserve"> to reach the entrance of pipe.</w:t>
            </w:r>
            <w:r w:rsidR="004106CD">
              <w:t xml:space="preserve"> </w:t>
            </w:r>
            <w:r w:rsidR="00411D59" w:rsidRPr="00E178C2">
              <w:t xml:space="preserve">This room </w:t>
            </w:r>
            <w:r w:rsidR="00411D59">
              <w:t xml:space="preserve">will </w:t>
            </w:r>
            <w:r w:rsidR="00642482">
              <w:t>test</w:t>
            </w:r>
            <w:r w:rsidR="00411D59" w:rsidRPr="00E178C2">
              <w:t xml:space="preserve"> the player's ability to use the </w:t>
            </w:r>
            <w:r w:rsidR="003276A2" w:rsidRPr="003276A2">
              <w:rPr>
                <w:b/>
                <w:color w:val="7030A0"/>
              </w:rPr>
              <w:t>Sawblade</w:t>
            </w:r>
            <w:r w:rsidR="00411D59" w:rsidRPr="00E178C2">
              <w:t xml:space="preserve"> as a</w:t>
            </w:r>
            <w:r w:rsidR="00411D59">
              <w:t xml:space="preserve"> </w:t>
            </w:r>
            <w:r w:rsidR="003276A2" w:rsidRPr="003276A2">
              <w:rPr>
                <w:b/>
              </w:rPr>
              <w:t>Platform</w:t>
            </w:r>
            <w:r w:rsidR="00411D59">
              <w:t>.</w:t>
            </w:r>
          </w:p>
        </w:tc>
      </w:tr>
      <w:tr w:rsidR="00511223" w14:paraId="389F1CB3" w14:textId="77777777" w:rsidTr="00035412">
        <w:trPr>
          <w:jc w:val="center"/>
        </w:trPr>
        <w:tc>
          <w:tcPr>
            <w:cnfStyle w:val="001000000000" w:firstRow="0" w:lastRow="0" w:firstColumn="1" w:lastColumn="0" w:oddVBand="0" w:evenVBand="0" w:oddHBand="0" w:evenHBand="0" w:firstRowFirstColumn="0" w:firstRowLastColumn="0" w:lastRowFirstColumn="0" w:lastRowLastColumn="0"/>
            <w:tcW w:w="715" w:type="dxa"/>
          </w:tcPr>
          <w:p w14:paraId="40340473" w14:textId="2BF2373F" w:rsidR="00511223" w:rsidRDefault="00511223" w:rsidP="00511223">
            <w:pPr>
              <w:jc w:val="center"/>
            </w:pPr>
            <w:r>
              <w:t>10</w:t>
            </w:r>
          </w:p>
        </w:tc>
        <w:tc>
          <w:tcPr>
            <w:tcW w:w="8640" w:type="dxa"/>
          </w:tcPr>
          <w:p w14:paraId="269B8DE4" w14:textId="4E6714DF" w:rsidR="00F94FA7" w:rsidRDefault="007712D7" w:rsidP="00403B1A">
            <w:pPr>
              <w:spacing w:after="100" w:line="276" w:lineRule="auto"/>
              <w:cnfStyle w:val="000000000000" w:firstRow="0" w:lastRow="0" w:firstColumn="0" w:lastColumn="0" w:oddVBand="0" w:evenVBand="0" w:oddHBand="0" w:evenHBand="0" w:firstRowFirstColumn="0" w:firstRowLastColumn="0" w:lastRowFirstColumn="0" w:lastRowLastColumn="0"/>
            </w:pPr>
            <w:r>
              <w:t>Players enter the Cutting Room and kill Combine enemies.</w:t>
            </w:r>
            <w:r w:rsidR="00737B88">
              <w:t xml:space="preserve"> </w:t>
            </w:r>
            <w:r w:rsidR="00737B88" w:rsidRPr="00737B88">
              <w:t xml:space="preserve">Players need to use </w:t>
            </w:r>
            <w:r w:rsidR="003276A2" w:rsidRPr="003276A2">
              <w:rPr>
                <w:b/>
                <w:color w:val="7030A0"/>
              </w:rPr>
              <w:t>Sawblades</w:t>
            </w:r>
            <w:r w:rsidR="00737B88" w:rsidRPr="00737B88">
              <w:t xml:space="preserve"> to connect three broken wires. One of them is blocked by an obstacle. Players need to use </w:t>
            </w:r>
            <w:r w:rsidR="00737B88">
              <w:t>the</w:t>
            </w:r>
            <w:r w:rsidR="00737B88" w:rsidRPr="00737B88">
              <w:t xml:space="preserve"> </w:t>
            </w:r>
            <w:r w:rsidR="003276A2" w:rsidRPr="003276A2">
              <w:rPr>
                <w:b/>
                <w:color w:val="7030A0"/>
              </w:rPr>
              <w:t>Gravity Gun</w:t>
            </w:r>
            <w:r w:rsidR="00737B88" w:rsidRPr="00737B88">
              <w:t xml:space="preserve"> to grab the </w:t>
            </w:r>
            <w:r w:rsidR="003276A2" w:rsidRPr="003276A2">
              <w:rPr>
                <w:b/>
                <w:color w:val="7030A0"/>
              </w:rPr>
              <w:t>Sawblade</w:t>
            </w:r>
            <w:r w:rsidR="00737B88" w:rsidRPr="00737B88">
              <w:t xml:space="preserve"> supporting the obstacle.</w:t>
            </w:r>
            <w:r w:rsidR="004106CD">
              <w:t xml:space="preserve"> </w:t>
            </w:r>
            <w:r w:rsidR="00F94FA7" w:rsidRPr="00E178C2">
              <w:t xml:space="preserve">This room </w:t>
            </w:r>
            <w:r w:rsidR="00F94FA7">
              <w:t xml:space="preserve">will </w:t>
            </w:r>
            <w:r w:rsidR="00355254">
              <w:t>test</w:t>
            </w:r>
            <w:r w:rsidR="00F94FA7" w:rsidRPr="00E178C2">
              <w:t xml:space="preserve"> the player's ability to use the </w:t>
            </w:r>
            <w:r w:rsidR="003276A2" w:rsidRPr="003276A2">
              <w:rPr>
                <w:b/>
                <w:color w:val="7030A0"/>
              </w:rPr>
              <w:t>Sawblade</w:t>
            </w:r>
            <w:r w:rsidR="00F94FA7" w:rsidRPr="00E178C2">
              <w:t xml:space="preserve"> as a</w:t>
            </w:r>
            <w:r w:rsidR="00F94FA7">
              <w:t xml:space="preserve"> </w:t>
            </w:r>
            <w:r w:rsidR="003276A2" w:rsidRPr="003276A2">
              <w:rPr>
                <w:b/>
              </w:rPr>
              <w:t>Conductor</w:t>
            </w:r>
            <w:r w:rsidR="00F94FA7">
              <w:t xml:space="preserve"> and a </w:t>
            </w:r>
            <w:r w:rsidR="003276A2" w:rsidRPr="003276A2">
              <w:rPr>
                <w:b/>
              </w:rPr>
              <w:t>Blocker</w:t>
            </w:r>
            <w:r w:rsidR="00F94FA7">
              <w:t>.</w:t>
            </w:r>
          </w:p>
        </w:tc>
      </w:tr>
      <w:tr w:rsidR="00511223" w14:paraId="165CC840" w14:textId="77777777" w:rsidTr="000354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15" w:type="dxa"/>
          </w:tcPr>
          <w:p w14:paraId="7A1A19AF" w14:textId="1F88A17B" w:rsidR="00511223" w:rsidRDefault="00511223" w:rsidP="00511223">
            <w:pPr>
              <w:jc w:val="center"/>
            </w:pPr>
            <w:r>
              <w:t>11</w:t>
            </w:r>
          </w:p>
        </w:tc>
        <w:tc>
          <w:tcPr>
            <w:tcW w:w="8640" w:type="dxa"/>
          </w:tcPr>
          <w:p w14:paraId="5658590A" w14:textId="01CF1E72" w:rsidR="00511223" w:rsidRDefault="00786DCD" w:rsidP="00236E4F">
            <w:pPr>
              <w:spacing w:after="100" w:line="276" w:lineRule="auto"/>
              <w:cnfStyle w:val="000000100000" w:firstRow="0" w:lastRow="0" w:firstColumn="0" w:lastColumn="0" w:oddVBand="0" w:evenVBand="0" w:oddHBand="1" w:evenHBand="0" w:firstRowFirstColumn="0" w:firstRowLastColumn="0" w:lastRowFirstColumn="0" w:lastRowLastColumn="0"/>
            </w:pPr>
            <w:r>
              <w:t>P</w:t>
            </w:r>
            <w:r w:rsidR="0042641C" w:rsidRPr="0042641C">
              <w:t>layer</w:t>
            </w:r>
            <w:r>
              <w:t>s</w:t>
            </w:r>
            <w:r w:rsidR="0042641C" w:rsidRPr="0042641C">
              <w:t xml:space="preserve"> enter the balcony and jump into the elevator, then takes the elevator to the upper exit to complete the level.</w:t>
            </w:r>
          </w:p>
        </w:tc>
      </w:tr>
    </w:tbl>
    <w:p w14:paraId="007AFD25" w14:textId="77777777" w:rsidR="002D61DC" w:rsidRDefault="002D61DC" w:rsidP="00294FF5"/>
    <w:p w14:paraId="094E2945" w14:textId="77777777" w:rsidR="002D61DC" w:rsidRDefault="002D61DC">
      <w:r>
        <w:br w:type="page"/>
      </w:r>
    </w:p>
    <w:p w14:paraId="1691F1B8" w14:textId="77777777" w:rsidR="002D61DC" w:rsidRDefault="002D61DC" w:rsidP="002D61DC">
      <w:pPr>
        <w:pStyle w:val="Heading1"/>
      </w:pPr>
      <w:bookmarkStart w:id="14" w:name="_Toc149527465"/>
      <w:r>
        <w:lastRenderedPageBreak/>
        <w:t>Level Details</w:t>
      </w:r>
      <w:bookmarkEnd w:id="14"/>
    </w:p>
    <w:p w14:paraId="77F2E0EA" w14:textId="77777777" w:rsidR="002D61DC" w:rsidRPr="002D61DC" w:rsidRDefault="002D61DC" w:rsidP="002D61DC">
      <w:pPr>
        <w:pStyle w:val="Heading2"/>
      </w:pPr>
      <w:bookmarkStart w:id="15" w:name="_Toc149527466"/>
      <w:r>
        <w:t>Detail Maps</w:t>
      </w:r>
      <w:bookmarkEnd w:id="15"/>
    </w:p>
    <w:p w14:paraId="2B34F6DC" w14:textId="7F9F84EF" w:rsidR="00804BA3" w:rsidRDefault="00E46133" w:rsidP="00DD1AB6">
      <w:pPr>
        <w:pStyle w:val="Heading3"/>
      </w:pPr>
      <w:bookmarkStart w:id="16" w:name="_Toc149527467"/>
      <w:r w:rsidRPr="00C042E8">
        <w:rPr>
          <w:noProof/>
        </w:rPr>
        <w:drawing>
          <wp:anchor distT="0" distB="0" distL="114300" distR="114300" simplePos="0" relativeHeight="251714560" behindDoc="0" locked="0" layoutInCell="1" allowOverlap="1" wp14:anchorId="24FA4CF4" wp14:editId="25BBC88D">
            <wp:simplePos x="0" y="0"/>
            <wp:positionH relativeFrom="margin">
              <wp:align>right</wp:align>
            </wp:positionH>
            <wp:positionV relativeFrom="paragraph">
              <wp:posOffset>313690</wp:posOffset>
            </wp:positionV>
            <wp:extent cx="5943600" cy="3126105"/>
            <wp:effectExtent l="0" t="0" r="0" b="0"/>
            <wp:wrapSquare wrapText="bothSides"/>
            <wp:docPr id="1190838561" name="图片 1" descr="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838561" name="图片 1" descr="图示&#10;&#10;描述已自动生成"/>
                    <pic:cNvPicPr/>
                  </pic:nvPicPr>
                  <pic:blipFill rotWithShape="1">
                    <a:blip r:embed="rId15">
                      <a:extLst>
                        <a:ext uri="{28A0092B-C50C-407E-A947-70E740481C1C}">
                          <a14:useLocalDpi xmlns:a14="http://schemas.microsoft.com/office/drawing/2010/main" val="0"/>
                        </a:ext>
                      </a:extLst>
                    </a:blip>
                    <a:srcRect l="3871" r="1262" b="5096"/>
                    <a:stretch/>
                  </pic:blipFill>
                  <pic:spPr bwMode="auto">
                    <a:xfrm>
                      <a:off x="0" y="0"/>
                      <a:ext cx="5943600" cy="3126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294FF5">
        <w:t>Section</w:t>
      </w:r>
      <w:r w:rsidR="00124949">
        <w:t xml:space="preserve"> 1</w:t>
      </w:r>
      <w:r w:rsidR="0070307C">
        <w:t xml:space="preserve">: </w:t>
      </w:r>
      <w:r w:rsidR="00EA7067">
        <w:t xml:space="preserve">Entrance </w:t>
      </w:r>
      <w:r w:rsidR="0070307C" w:rsidRPr="0070307C">
        <w:t xml:space="preserve">Elevator </w:t>
      </w:r>
      <w:r w:rsidR="0070307C">
        <w:t>&amp;</w:t>
      </w:r>
      <w:r w:rsidR="0070307C" w:rsidRPr="0070307C">
        <w:t xml:space="preserve"> </w:t>
      </w:r>
      <w:r w:rsidR="0070307C">
        <w:t>Starting Room</w:t>
      </w:r>
      <w:bookmarkEnd w:id="16"/>
    </w:p>
    <w:p w14:paraId="3C9A1573" w14:textId="479A258E" w:rsidR="00EF68B1" w:rsidRDefault="005436A7" w:rsidP="00EF68B1">
      <w:pPr>
        <w:keepNext/>
        <w:jc w:val="center"/>
      </w:pPr>
      <w:r w:rsidRPr="00CF70E9">
        <w:rPr>
          <w:noProof/>
        </w:rPr>
        <w:drawing>
          <wp:anchor distT="0" distB="0" distL="114300" distR="114300" simplePos="0" relativeHeight="251715584" behindDoc="0" locked="0" layoutInCell="1" allowOverlap="1" wp14:anchorId="6CB36995" wp14:editId="0A15C361">
            <wp:simplePos x="0" y="0"/>
            <wp:positionH relativeFrom="column">
              <wp:posOffset>0</wp:posOffset>
            </wp:positionH>
            <wp:positionV relativeFrom="paragraph">
              <wp:posOffset>3126740</wp:posOffset>
            </wp:positionV>
            <wp:extent cx="5943600" cy="1956435"/>
            <wp:effectExtent l="0" t="0" r="0" b="5715"/>
            <wp:wrapSquare wrapText="bothSides"/>
            <wp:docPr id="1181329721" name="图片 1181329721"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1956435"/>
                    </a:xfrm>
                    <a:prstGeom prst="rect">
                      <a:avLst/>
                    </a:prstGeom>
                  </pic:spPr>
                </pic:pic>
              </a:graphicData>
            </a:graphic>
          </wp:anchor>
        </w:drawing>
      </w:r>
    </w:p>
    <w:p w14:paraId="7E35B8F0" w14:textId="2A4401E3" w:rsidR="00EF68B1" w:rsidRDefault="00EF68B1" w:rsidP="00EF68B1">
      <w:pPr>
        <w:pStyle w:val="Caption"/>
        <w:jc w:val="center"/>
        <w:rPr>
          <w:noProof/>
        </w:rPr>
      </w:pPr>
      <w:bookmarkStart w:id="17" w:name="_Toc149527177"/>
      <w:r>
        <w:t xml:space="preserve">Figure </w:t>
      </w:r>
      <w:fldSimple w:instr=" SEQ Figure \* ARABIC ">
        <w:r w:rsidR="004D0F88">
          <w:rPr>
            <w:noProof/>
          </w:rPr>
          <w:t>4</w:t>
        </w:r>
      </w:fldSimple>
      <w:r>
        <w:t xml:space="preserve">: </w:t>
      </w:r>
      <w:r>
        <w:rPr>
          <w:noProof/>
        </w:rPr>
        <w:t xml:space="preserve"> </w:t>
      </w:r>
      <w:r w:rsidR="00E14B6E">
        <w:rPr>
          <w:noProof/>
        </w:rPr>
        <w:t>Section 1 Overview Map [1]</w:t>
      </w:r>
      <w:bookmarkEnd w:id="17"/>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752B55E3" w14:textId="0298A685" w:rsidTr="00C06FE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6E04B90F" w14:textId="77777777" w:rsidR="00B65A0E" w:rsidRPr="00172B1E" w:rsidRDefault="00B65A0E" w:rsidP="00172B1E">
            <w:pPr>
              <w:jc w:val="center"/>
              <w:rPr>
                <w:b w:val="0"/>
                <w:bCs w:val="0"/>
              </w:rPr>
            </w:pPr>
            <w:r>
              <w:br w:type="page"/>
              <w:t>Map Label</w:t>
            </w:r>
            <w:r w:rsidRPr="00172B1E">
              <w:t xml:space="preserve"> / Stage</w:t>
            </w:r>
          </w:p>
        </w:tc>
        <w:tc>
          <w:tcPr>
            <w:tcW w:w="1710" w:type="dxa"/>
            <w:vAlign w:val="bottom"/>
          </w:tcPr>
          <w:p w14:paraId="463C679D" w14:textId="77777777" w:rsidR="00B65A0E" w:rsidRDefault="00B65A0E" w:rsidP="00B26AC7">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165FD2EC" w14:textId="77777777" w:rsidR="00B65A0E" w:rsidRDefault="00B65A0E" w:rsidP="00B26AC7">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07682529" w14:textId="77777777" w:rsidR="00C35FFE" w:rsidRDefault="00C35FFE" w:rsidP="00B26AC7">
            <w:pPr>
              <w:jc w:val="center"/>
              <w:cnfStyle w:val="100000000000" w:firstRow="1" w:lastRow="0" w:firstColumn="0" w:lastColumn="0" w:oddVBand="0" w:evenVBand="0" w:oddHBand="0" w:evenHBand="0" w:firstRowFirstColumn="0" w:firstRowLastColumn="0" w:lastRowFirstColumn="0" w:lastRowLastColumn="0"/>
              <w:rPr>
                <w:b w:val="0"/>
                <w:bCs w:val="0"/>
              </w:rPr>
            </w:pPr>
          </w:p>
          <w:p w14:paraId="0C337206" w14:textId="77777777" w:rsidR="00C35FFE" w:rsidRDefault="00C35FFE" w:rsidP="00B26AC7">
            <w:pPr>
              <w:jc w:val="center"/>
              <w:cnfStyle w:val="100000000000" w:firstRow="1" w:lastRow="0" w:firstColumn="0" w:lastColumn="0" w:oddVBand="0" w:evenVBand="0" w:oddHBand="0" w:evenHBand="0" w:firstRowFirstColumn="0" w:firstRowLastColumn="0" w:lastRowFirstColumn="0" w:lastRowLastColumn="0"/>
              <w:rPr>
                <w:b w:val="0"/>
                <w:bCs w:val="0"/>
              </w:rPr>
            </w:pPr>
          </w:p>
          <w:p w14:paraId="3538FC88" w14:textId="41664A0B" w:rsidR="00B65A0E" w:rsidRDefault="00B65A0E" w:rsidP="00B26AC7">
            <w:pPr>
              <w:jc w:val="center"/>
              <w:cnfStyle w:val="100000000000" w:firstRow="1" w:lastRow="0" w:firstColumn="0" w:lastColumn="0" w:oddVBand="0" w:evenVBand="0" w:oddHBand="0" w:evenHBand="0" w:firstRowFirstColumn="0" w:firstRowLastColumn="0" w:lastRowFirstColumn="0" w:lastRowLastColumn="0"/>
            </w:pPr>
            <w:r>
              <w:t>Wow?</w:t>
            </w:r>
          </w:p>
        </w:tc>
      </w:tr>
      <w:tr w:rsidR="00C06FE9" w14:paraId="63D72E79" w14:textId="663CBA6F" w:rsidTr="00C06F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1A8AE179" w14:textId="01C4D552" w:rsidR="00C06FE9" w:rsidRDefault="00C06FE9" w:rsidP="00C06FE9">
            <w:pPr>
              <w:jc w:val="center"/>
            </w:pPr>
            <w:r>
              <w:t>1a</w:t>
            </w:r>
          </w:p>
        </w:tc>
        <w:tc>
          <w:tcPr>
            <w:tcW w:w="1710" w:type="dxa"/>
          </w:tcPr>
          <w:p w14:paraId="5CF8AA1C" w14:textId="4D7FE71B" w:rsidR="00C06FE9" w:rsidRDefault="00E265D4" w:rsidP="00C06FE9">
            <w:pPr>
              <w:cnfStyle w:val="000000100000" w:firstRow="0" w:lastRow="0" w:firstColumn="0" w:lastColumn="0" w:oddVBand="0" w:evenVBand="0" w:oddHBand="1" w:evenHBand="0" w:firstRowFirstColumn="0" w:firstRowLastColumn="0" w:lastRowFirstColumn="0" w:lastRowLastColumn="0"/>
            </w:pPr>
            <w:r>
              <w:t>-</w:t>
            </w:r>
            <w:r w:rsidR="00FA6E3B">
              <w:t>Show Final Goal</w:t>
            </w:r>
            <w:r w:rsidR="003D4945">
              <w:t xml:space="preserve"> and the Whole Flow</w:t>
            </w:r>
          </w:p>
        </w:tc>
        <w:tc>
          <w:tcPr>
            <w:tcW w:w="5940" w:type="dxa"/>
          </w:tcPr>
          <w:p w14:paraId="09DB6B78" w14:textId="5ED7512C" w:rsidR="002E70D6" w:rsidRDefault="002E70D6" w:rsidP="001A5C57">
            <w:pPr>
              <w:spacing w:after="100"/>
              <w:cnfStyle w:val="000000100000" w:firstRow="0" w:lastRow="0" w:firstColumn="0" w:lastColumn="0" w:oddVBand="0" w:evenVBand="0" w:oddHBand="1" w:evenHBand="0" w:firstRowFirstColumn="0" w:firstRowLastColumn="0" w:lastRowFirstColumn="0" w:lastRowLastColumn="0"/>
            </w:pPr>
            <w:r>
              <w:t>Players</w:t>
            </w:r>
            <w:r w:rsidR="00C06FE9" w:rsidRPr="00D05713">
              <w:t xml:space="preserve"> start on Highway 17</w:t>
            </w:r>
            <w:r w:rsidR="00E87372">
              <w:t xml:space="preserve"> </w:t>
            </w:r>
            <w:r w:rsidR="00C06FE9" w:rsidRPr="00D05713">
              <w:t xml:space="preserve">with </w:t>
            </w:r>
            <w:r w:rsidR="00E87372">
              <w:t>the</w:t>
            </w:r>
            <w:r w:rsidR="00C06FE9" w:rsidRPr="00D05713">
              <w:t xml:space="preserve"> </w:t>
            </w:r>
            <w:r w:rsidR="003276A2" w:rsidRPr="003276A2">
              <w:rPr>
                <w:b/>
                <w:color w:val="7030A0"/>
              </w:rPr>
              <w:t>Gravity Gun</w:t>
            </w:r>
            <w:r w:rsidR="00C06FE9" w:rsidRPr="00D05713">
              <w:t xml:space="preserve"> and </w:t>
            </w:r>
            <w:r w:rsidR="008930B2" w:rsidRPr="008930B2">
              <w:rPr>
                <w:b/>
                <w:color w:val="7030A0"/>
              </w:rPr>
              <w:t>Shotgun</w:t>
            </w:r>
            <w:r w:rsidR="00C06FE9" w:rsidRPr="00D05713">
              <w:t xml:space="preserve">. </w:t>
            </w:r>
          </w:p>
          <w:p w14:paraId="4AA2D521" w14:textId="74166508" w:rsidR="00C06FE9" w:rsidRDefault="002E70D6" w:rsidP="001A5C57">
            <w:pPr>
              <w:spacing w:after="100" w:line="276" w:lineRule="auto"/>
              <w:cnfStyle w:val="000000100000" w:firstRow="0" w:lastRow="0" w:firstColumn="0" w:lastColumn="0" w:oddVBand="0" w:evenVBand="0" w:oddHBand="1" w:evenHBand="0" w:firstRowFirstColumn="0" w:firstRowLastColumn="0" w:lastRowFirstColumn="0" w:lastRowLastColumn="0"/>
            </w:pPr>
            <w:r>
              <w:t>Players f</w:t>
            </w:r>
            <w:r w:rsidR="00114F3E">
              <w:t>ind</w:t>
            </w:r>
            <w:r>
              <w:t xml:space="preserve"> that the road ahead collapsed and was unable to move forward normally, so they go to the left side of the road and look down and find that two elevators connected to the </w:t>
            </w:r>
            <w:r>
              <w:lastRenderedPageBreak/>
              <w:t xml:space="preserve">factory below. One elevator </w:t>
            </w:r>
            <w:r w:rsidR="00114F3E">
              <w:t>is</w:t>
            </w:r>
            <w:r>
              <w:t xml:space="preserve"> on their side, and the other elevator </w:t>
            </w:r>
            <w:r w:rsidR="00114F3E">
              <w:t>is</w:t>
            </w:r>
            <w:r>
              <w:t xml:space="preserve"> on the other side of the collapsed road, so </w:t>
            </w:r>
            <w:r w:rsidR="008B1EC5">
              <w:t>p</w:t>
            </w:r>
            <w:r>
              <w:t xml:space="preserve">layers understand that they can go through the factory to reach the elevator on the other side, and then take the elevator to </w:t>
            </w:r>
            <w:r w:rsidR="002A7F6B">
              <w:t>reach the other side of the collapsed road.</w:t>
            </w:r>
          </w:p>
        </w:tc>
        <w:tc>
          <w:tcPr>
            <w:tcW w:w="805" w:type="dxa"/>
          </w:tcPr>
          <w:p w14:paraId="42C91AAD" w14:textId="77777777" w:rsidR="00C06FE9" w:rsidRDefault="00C06FE9" w:rsidP="00C06FE9">
            <w:pPr>
              <w:cnfStyle w:val="000000100000" w:firstRow="0" w:lastRow="0" w:firstColumn="0" w:lastColumn="0" w:oddVBand="0" w:evenVBand="0" w:oddHBand="1" w:evenHBand="0" w:firstRowFirstColumn="0" w:firstRowLastColumn="0" w:lastRowFirstColumn="0" w:lastRowLastColumn="0"/>
            </w:pPr>
          </w:p>
        </w:tc>
      </w:tr>
      <w:tr w:rsidR="00C06FE9" w14:paraId="2C5BB5E5" w14:textId="38113D55" w:rsidTr="00C06FE9">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511ECFD7" w14:textId="29F1F392" w:rsidR="00C06FE9" w:rsidRDefault="00C06FE9" w:rsidP="00C06FE9">
            <w:pPr>
              <w:jc w:val="center"/>
            </w:pPr>
            <w:r>
              <w:t>1b</w:t>
            </w:r>
          </w:p>
        </w:tc>
        <w:tc>
          <w:tcPr>
            <w:tcW w:w="1710" w:type="dxa"/>
          </w:tcPr>
          <w:p w14:paraId="3ABEDFC5" w14:textId="10FC5077" w:rsidR="00356FF4" w:rsidRDefault="00E265D4" w:rsidP="00C06FE9">
            <w:pPr>
              <w:cnfStyle w:val="000000000000" w:firstRow="0" w:lastRow="0" w:firstColumn="0" w:lastColumn="0" w:oddVBand="0" w:evenVBand="0" w:oddHBand="0" w:evenHBand="0" w:firstRowFirstColumn="0" w:firstRowLastColumn="0" w:lastRowFirstColumn="0" w:lastRowLastColumn="0"/>
            </w:pPr>
            <w:r>
              <w:t>-</w:t>
            </w:r>
            <w:r w:rsidR="00E804EB">
              <w:t>Puzzle</w:t>
            </w:r>
          </w:p>
          <w:p w14:paraId="26185CEC" w14:textId="7736317A" w:rsidR="00590CE8" w:rsidRDefault="00E265D4" w:rsidP="00C06FE9">
            <w:pPr>
              <w:cnfStyle w:val="000000000000" w:firstRow="0" w:lastRow="0" w:firstColumn="0" w:lastColumn="0" w:oddVBand="0" w:evenVBand="0" w:oddHBand="0" w:evenHBand="0" w:firstRowFirstColumn="0" w:firstRowLastColumn="0" w:lastRowFirstColumn="0" w:lastRowLastColumn="0"/>
            </w:pPr>
            <w:r>
              <w:t>-</w:t>
            </w:r>
            <w:r w:rsidR="00590CE8">
              <w:t>Teaching New Mechanic</w:t>
            </w:r>
            <w:r>
              <w:t xml:space="preserve">: using </w:t>
            </w:r>
            <w:r w:rsidR="003276A2" w:rsidRPr="003276A2">
              <w:rPr>
                <w:b/>
                <w:color w:val="7030A0"/>
              </w:rPr>
              <w:t>Sawblade</w:t>
            </w:r>
            <w:r>
              <w:t xml:space="preserve"> as a </w:t>
            </w:r>
            <w:r w:rsidR="003276A2" w:rsidRPr="003276A2">
              <w:rPr>
                <w:b/>
              </w:rPr>
              <w:t>Conductor</w:t>
            </w:r>
          </w:p>
        </w:tc>
        <w:tc>
          <w:tcPr>
            <w:tcW w:w="5940" w:type="dxa"/>
          </w:tcPr>
          <w:p w14:paraId="0FB1A034" w14:textId="429B6C86" w:rsidR="00C06FE9" w:rsidRDefault="00DF5A47" w:rsidP="001A5C57">
            <w:pPr>
              <w:spacing w:after="100" w:line="276" w:lineRule="auto"/>
              <w:cnfStyle w:val="000000000000" w:firstRow="0" w:lastRow="0" w:firstColumn="0" w:lastColumn="0" w:oddVBand="0" w:evenVBand="0" w:oddHBand="0" w:evenHBand="0" w:firstRowFirstColumn="0" w:firstRowLastColumn="0" w:lastRowFirstColumn="0" w:lastRowLastColumn="0"/>
            </w:pPr>
            <w:r w:rsidRPr="00DF5A47">
              <w:t xml:space="preserve">The player walked to the room in front of the elevator and found that the door was locked. A broken wire connected the door and the power supply. </w:t>
            </w:r>
            <w:r w:rsidR="00BE39CD">
              <w:t>T</w:t>
            </w:r>
            <w:r w:rsidRPr="00DF5A47">
              <w:t xml:space="preserve">he player found two </w:t>
            </w:r>
            <w:r w:rsidR="003276A2" w:rsidRPr="003276A2">
              <w:rPr>
                <w:b/>
                <w:color w:val="7030A0"/>
              </w:rPr>
              <w:t>Sawblades</w:t>
            </w:r>
            <w:r w:rsidRPr="00DF5A47">
              <w:t xml:space="preserve"> on the ground in the room. The material </w:t>
            </w:r>
            <w:r w:rsidR="00BE39CD">
              <w:t xml:space="preserve">of </w:t>
            </w:r>
            <w:r w:rsidR="003276A2" w:rsidRPr="003276A2">
              <w:rPr>
                <w:b/>
                <w:color w:val="7030A0"/>
              </w:rPr>
              <w:t>Sawblades</w:t>
            </w:r>
            <w:r w:rsidR="00BE39CD">
              <w:t xml:space="preserve"> is metal, which </w:t>
            </w:r>
            <w:r w:rsidRPr="00DF5A47">
              <w:t xml:space="preserve">can conduct electricity, so </w:t>
            </w:r>
            <w:r w:rsidR="00BE39CD">
              <w:t>the player</w:t>
            </w:r>
            <w:r w:rsidRPr="00DF5A47">
              <w:t xml:space="preserve"> used </w:t>
            </w:r>
            <w:r w:rsidR="00BE39CD">
              <w:t>the</w:t>
            </w:r>
            <w:r w:rsidRPr="00DF5A47">
              <w:t xml:space="preserve"> </w:t>
            </w:r>
            <w:r w:rsidR="003276A2" w:rsidRPr="003276A2">
              <w:rPr>
                <w:b/>
                <w:color w:val="7030A0"/>
              </w:rPr>
              <w:t>Gravity Gun</w:t>
            </w:r>
            <w:r w:rsidRPr="00DF5A47">
              <w:t xml:space="preserve"> to shoot the </w:t>
            </w:r>
            <w:r w:rsidR="003276A2" w:rsidRPr="003276A2">
              <w:rPr>
                <w:b/>
                <w:color w:val="7030A0"/>
              </w:rPr>
              <w:t>Sawblade</w:t>
            </w:r>
            <w:r w:rsidRPr="00DF5A47">
              <w:t xml:space="preserve"> to the place where the wire broke.</w:t>
            </w:r>
            <w:r w:rsidR="00BE39CD">
              <w:t xml:space="preserve"> Then t</w:t>
            </w:r>
            <w:r w:rsidR="00BE39CD" w:rsidRPr="0028436D">
              <w:t>he door restored power and opened automatically. The player entered the room and took the elevator to the factory.</w:t>
            </w:r>
          </w:p>
        </w:tc>
        <w:tc>
          <w:tcPr>
            <w:tcW w:w="805" w:type="dxa"/>
          </w:tcPr>
          <w:p w14:paraId="086AC198" w14:textId="4469ED88" w:rsidR="00C06FE9" w:rsidRDefault="003E3B04" w:rsidP="00C06FE9">
            <w:pPr>
              <w:cnfStyle w:val="000000000000" w:firstRow="0" w:lastRow="0" w:firstColumn="0" w:lastColumn="0" w:oddVBand="0" w:evenVBand="0" w:oddHBand="0" w:evenHBand="0" w:firstRowFirstColumn="0" w:firstRowLastColumn="0" w:lastRowFirstColumn="0" w:lastRowLastColumn="0"/>
            </w:pPr>
            <w:r>
              <w:t>Yes</w:t>
            </w:r>
          </w:p>
        </w:tc>
      </w:tr>
      <w:tr w:rsidR="00C06FE9" w14:paraId="1FE0954F" w14:textId="0291A449" w:rsidTr="00C06F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555DE536" w14:textId="1E9D6F42" w:rsidR="00C06FE9" w:rsidRDefault="00C06FE9" w:rsidP="00C06FE9">
            <w:pPr>
              <w:jc w:val="center"/>
            </w:pPr>
            <w:r>
              <w:t>2a</w:t>
            </w:r>
          </w:p>
        </w:tc>
        <w:tc>
          <w:tcPr>
            <w:tcW w:w="1710" w:type="dxa"/>
          </w:tcPr>
          <w:p w14:paraId="752455E2" w14:textId="04ABA565" w:rsidR="00C06FE9" w:rsidRDefault="00E265D4" w:rsidP="00C06FE9">
            <w:pPr>
              <w:cnfStyle w:val="000000100000" w:firstRow="0" w:lastRow="0" w:firstColumn="0" w:lastColumn="0" w:oddVBand="0" w:evenVBand="0" w:oddHBand="1" w:evenHBand="0" w:firstRowFirstColumn="0" w:firstRowLastColumn="0" w:lastRowFirstColumn="0" w:lastRowLastColumn="0"/>
            </w:pPr>
            <w:r>
              <w:t>-</w:t>
            </w:r>
            <w:r w:rsidR="00670DA6">
              <w:t xml:space="preserve">Puzzle </w:t>
            </w:r>
          </w:p>
          <w:p w14:paraId="0E2F2C5A" w14:textId="26DF784F" w:rsidR="00670DA6" w:rsidRDefault="00E265D4" w:rsidP="00C06FE9">
            <w:pPr>
              <w:cnfStyle w:val="000000100000" w:firstRow="0" w:lastRow="0" w:firstColumn="0" w:lastColumn="0" w:oddVBand="0" w:evenVBand="0" w:oddHBand="1" w:evenHBand="0" w:firstRowFirstColumn="0" w:firstRowLastColumn="0" w:lastRowFirstColumn="0" w:lastRowLastColumn="0"/>
            </w:pPr>
            <w:r>
              <w:t>-</w:t>
            </w:r>
            <w:r w:rsidR="00670DA6">
              <w:t>Teaching New Mechanic</w:t>
            </w:r>
            <w:r>
              <w:t xml:space="preserve">: using </w:t>
            </w:r>
            <w:r w:rsidR="003276A2" w:rsidRPr="003276A2">
              <w:rPr>
                <w:b/>
                <w:color w:val="7030A0"/>
              </w:rPr>
              <w:t>Sawblade</w:t>
            </w:r>
            <w:r>
              <w:t xml:space="preserve"> as a </w:t>
            </w:r>
            <w:r w:rsidR="003276A2" w:rsidRPr="003276A2">
              <w:rPr>
                <w:b/>
              </w:rPr>
              <w:t>Blocker</w:t>
            </w:r>
          </w:p>
        </w:tc>
        <w:tc>
          <w:tcPr>
            <w:tcW w:w="5940" w:type="dxa"/>
          </w:tcPr>
          <w:p w14:paraId="42C5231B" w14:textId="756EC1AC" w:rsidR="00C06FE9" w:rsidRDefault="009E04F1" w:rsidP="007708C7">
            <w:pPr>
              <w:spacing w:after="100" w:line="276" w:lineRule="auto"/>
              <w:cnfStyle w:val="000000100000" w:firstRow="0" w:lastRow="0" w:firstColumn="0" w:lastColumn="0" w:oddVBand="0" w:evenVBand="0" w:oddHBand="1" w:evenHBand="0" w:firstRowFirstColumn="0" w:firstRowLastColumn="0" w:lastRowFirstColumn="0" w:lastRowLastColumn="0"/>
            </w:pPr>
            <w:r w:rsidRPr="00696564">
              <w:t xml:space="preserve">After entering the factory, the player </w:t>
            </w:r>
            <w:r>
              <w:t>found</w:t>
            </w:r>
            <w:r w:rsidRPr="00696564">
              <w:t xml:space="preserve"> a door ahead but cannot open it. After careful inspection, the player f</w:t>
            </w:r>
            <w:r>
              <w:t>ound</w:t>
            </w:r>
            <w:r w:rsidRPr="00696564">
              <w:t xml:space="preserve"> that the door </w:t>
            </w:r>
            <w:r>
              <w:t>was</w:t>
            </w:r>
            <w:r w:rsidRPr="00696564">
              <w:t xml:space="preserve"> stuck by a </w:t>
            </w:r>
            <w:r w:rsidR="003276A2" w:rsidRPr="003276A2">
              <w:rPr>
                <w:b/>
                <w:color w:val="7030A0"/>
              </w:rPr>
              <w:t>Sawblade</w:t>
            </w:r>
            <w:r w:rsidRPr="00696564">
              <w:t xml:space="preserve"> embedded in the wall, so the player use</w:t>
            </w:r>
            <w:r>
              <w:t>d</w:t>
            </w:r>
            <w:r w:rsidRPr="00696564">
              <w:t xml:space="preserve"> </w:t>
            </w:r>
            <w:r>
              <w:t>the</w:t>
            </w:r>
            <w:r w:rsidRPr="00696564">
              <w:t xml:space="preserve"> </w:t>
            </w:r>
            <w:r w:rsidR="003276A2" w:rsidRPr="003276A2">
              <w:rPr>
                <w:b/>
                <w:color w:val="7030A0"/>
              </w:rPr>
              <w:t>Gravity Gun</w:t>
            </w:r>
            <w:r w:rsidRPr="00696564">
              <w:t xml:space="preserve"> to grab the </w:t>
            </w:r>
            <w:r w:rsidR="003276A2" w:rsidRPr="003276A2">
              <w:rPr>
                <w:b/>
                <w:color w:val="7030A0"/>
              </w:rPr>
              <w:t>Sawblade</w:t>
            </w:r>
            <w:r w:rsidRPr="00696564">
              <w:t xml:space="preserve">. </w:t>
            </w:r>
            <w:r>
              <w:t>Then</w:t>
            </w:r>
            <w:r w:rsidRPr="00696564">
              <w:t xml:space="preserve"> the door can be opened,</w:t>
            </w:r>
            <w:r>
              <w:t xml:space="preserve"> and </w:t>
            </w:r>
            <w:r w:rsidRPr="00696564">
              <w:t>the player enter</w:t>
            </w:r>
            <w:r>
              <w:t>ed</w:t>
            </w:r>
            <w:r w:rsidRPr="00696564">
              <w:t xml:space="preserve"> the next room</w:t>
            </w:r>
            <w:r>
              <w:t>.</w:t>
            </w:r>
          </w:p>
        </w:tc>
        <w:tc>
          <w:tcPr>
            <w:tcW w:w="805" w:type="dxa"/>
          </w:tcPr>
          <w:p w14:paraId="2858439C" w14:textId="2E1F2884" w:rsidR="00C06FE9" w:rsidRDefault="003E3B04" w:rsidP="00C06FE9">
            <w:pPr>
              <w:cnfStyle w:val="000000100000" w:firstRow="0" w:lastRow="0" w:firstColumn="0" w:lastColumn="0" w:oddVBand="0" w:evenVBand="0" w:oddHBand="1" w:evenHBand="0" w:firstRowFirstColumn="0" w:firstRowLastColumn="0" w:lastRowFirstColumn="0" w:lastRowLastColumn="0"/>
            </w:pPr>
            <w:r>
              <w:t>Yes</w:t>
            </w:r>
          </w:p>
        </w:tc>
      </w:tr>
    </w:tbl>
    <w:p w14:paraId="15023122" w14:textId="5D404C0B" w:rsidR="009043FE" w:rsidRPr="009043FE" w:rsidRDefault="009043FE" w:rsidP="00D80A7A">
      <w:pPr>
        <w:pStyle w:val="Heading3"/>
      </w:pPr>
      <w:r>
        <w:br w:type="page"/>
      </w:r>
      <w:bookmarkStart w:id="18" w:name="_Toc149527468"/>
      <w:r w:rsidR="00294FF5">
        <w:lastRenderedPageBreak/>
        <w:t>Section</w:t>
      </w:r>
      <w:r>
        <w:t xml:space="preserve"> 2</w:t>
      </w:r>
      <w:r w:rsidR="0070307C">
        <w:t xml:space="preserve">: Raw Material Processing </w:t>
      </w:r>
      <w:r w:rsidR="00BD3C9D">
        <w:t>Room</w:t>
      </w:r>
      <w:bookmarkEnd w:id="18"/>
    </w:p>
    <w:p w14:paraId="10239B75" w14:textId="2FEEDD93" w:rsidR="009043FE" w:rsidRDefault="00C74B05" w:rsidP="009043FE">
      <w:pPr>
        <w:keepNext/>
        <w:jc w:val="center"/>
      </w:pPr>
      <w:r w:rsidRPr="00C74B05">
        <w:rPr>
          <w:noProof/>
        </w:rPr>
        <w:drawing>
          <wp:inline distT="0" distB="0" distL="0" distR="0" wp14:anchorId="2F5A333C" wp14:editId="44911882">
            <wp:extent cx="5943600" cy="3578860"/>
            <wp:effectExtent l="0" t="0" r="0" b="2540"/>
            <wp:docPr id="1727866665" name="图片 1" descr="图示, 工程绘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66665" name="图片 1" descr="图示, 工程绘图&#10;&#10;描述已自动生成"/>
                    <pic:cNvPicPr/>
                  </pic:nvPicPr>
                  <pic:blipFill>
                    <a:blip r:embed="rId16"/>
                    <a:stretch>
                      <a:fillRect/>
                    </a:stretch>
                  </pic:blipFill>
                  <pic:spPr>
                    <a:xfrm>
                      <a:off x="0" y="0"/>
                      <a:ext cx="5943600" cy="3578860"/>
                    </a:xfrm>
                    <a:prstGeom prst="rect">
                      <a:avLst/>
                    </a:prstGeom>
                  </pic:spPr>
                </pic:pic>
              </a:graphicData>
            </a:graphic>
          </wp:inline>
        </w:drawing>
      </w:r>
      <w:r w:rsidR="005436A7" w:rsidRPr="00CF70E9">
        <w:rPr>
          <w:noProof/>
        </w:rPr>
        <w:drawing>
          <wp:inline distT="0" distB="0" distL="0" distR="0" wp14:anchorId="79B70EAA" wp14:editId="17AA01F1">
            <wp:extent cx="5943600" cy="1956435"/>
            <wp:effectExtent l="0" t="0" r="0" b="5715"/>
            <wp:docPr id="1748402646" name="图片 1748402646"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0ADB01CD" w14:textId="471B3BC1" w:rsidR="0097353C" w:rsidRPr="00750074" w:rsidRDefault="009043FE" w:rsidP="00750074">
      <w:pPr>
        <w:pStyle w:val="Caption"/>
        <w:jc w:val="center"/>
      </w:pPr>
      <w:bookmarkStart w:id="19" w:name="_Toc149527178"/>
      <w:r>
        <w:t xml:space="preserve">Figure </w:t>
      </w:r>
      <w:fldSimple w:instr=" SEQ Figure \* ARABIC ">
        <w:r w:rsidR="004D0F88">
          <w:rPr>
            <w:noProof/>
          </w:rPr>
          <w:t>5</w:t>
        </w:r>
      </w:fldSimple>
      <w:r>
        <w:t xml:space="preserve">: </w:t>
      </w:r>
      <w:r>
        <w:rPr>
          <w:noProof/>
        </w:rPr>
        <w:t xml:space="preserve"> </w:t>
      </w:r>
      <w:r w:rsidR="00E14B6E">
        <w:rPr>
          <w:noProof/>
        </w:rPr>
        <w:t>Section 2 Overview Map [1]</w:t>
      </w:r>
      <w:bookmarkEnd w:id="19"/>
    </w:p>
    <w:tbl>
      <w:tblPr>
        <w:tblStyle w:val="GridTable4-Accent1"/>
        <w:tblW w:w="9350" w:type="dxa"/>
        <w:jc w:val="center"/>
        <w:tblLayout w:type="fixed"/>
        <w:tblLook w:val="04A0" w:firstRow="1" w:lastRow="0" w:firstColumn="1" w:lastColumn="0" w:noHBand="0" w:noVBand="1"/>
      </w:tblPr>
      <w:tblGrid>
        <w:gridCol w:w="895"/>
        <w:gridCol w:w="2160"/>
        <w:gridCol w:w="5490"/>
        <w:gridCol w:w="805"/>
      </w:tblGrid>
      <w:tr w:rsidR="00B65A0E" w14:paraId="1C2CD0FC" w14:textId="77777777" w:rsidTr="008C7A3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310F882F" w14:textId="77777777" w:rsidR="00B65A0E" w:rsidRPr="00172B1E" w:rsidRDefault="00B65A0E" w:rsidP="00A503F4">
            <w:pPr>
              <w:jc w:val="center"/>
              <w:rPr>
                <w:b w:val="0"/>
                <w:bCs w:val="0"/>
              </w:rPr>
            </w:pPr>
            <w:r>
              <w:br w:type="page"/>
              <w:t>Map Label</w:t>
            </w:r>
            <w:r w:rsidRPr="00172B1E">
              <w:t xml:space="preserve"> / Stage</w:t>
            </w:r>
          </w:p>
        </w:tc>
        <w:tc>
          <w:tcPr>
            <w:tcW w:w="2160" w:type="dxa"/>
            <w:vAlign w:val="bottom"/>
          </w:tcPr>
          <w:p w14:paraId="3BE83CF4"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490" w:type="dxa"/>
            <w:vAlign w:val="bottom"/>
          </w:tcPr>
          <w:p w14:paraId="57773A3A"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117AB449"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101A001D"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140197E4" w14:textId="2B630094"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B65A0E" w14:paraId="585DCA8A" w14:textId="77777777" w:rsidTr="008C7A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7E5A0E23" w14:textId="24A27E73" w:rsidR="00B65A0E" w:rsidRDefault="007662FB" w:rsidP="00A503F4">
            <w:pPr>
              <w:jc w:val="center"/>
            </w:pPr>
            <w:r>
              <w:t>3</w:t>
            </w:r>
            <w:r w:rsidR="00B65A0E">
              <w:t>a</w:t>
            </w:r>
          </w:p>
        </w:tc>
        <w:tc>
          <w:tcPr>
            <w:tcW w:w="2160" w:type="dxa"/>
          </w:tcPr>
          <w:p w14:paraId="5FDD5690" w14:textId="616C3CCC" w:rsidR="00B65A0E" w:rsidRDefault="00C106AD" w:rsidP="00A503F4">
            <w:pPr>
              <w:cnfStyle w:val="000000100000" w:firstRow="0" w:lastRow="0" w:firstColumn="0" w:lastColumn="0" w:oddVBand="0" w:evenVBand="0" w:oddHBand="1" w:evenHBand="0" w:firstRowFirstColumn="0" w:firstRowLastColumn="0" w:lastRowFirstColumn="0" w:lastRowLastColumn="0"/>
            </w:pPr>
            <w:r>
              <w:t>-</w:t>
            </w:r>
            <w:r w:rsidR="003652A1">
              <w:t>Encounter</w:t>
            </w:r>
          </w:p>
        </w:tc>
        <w:tc>
          <w:tcPr>
            <w:tcW w:w="5490" w:type="dxa"/>
          </w:tcPr>
          <w:p w14:paraId="494ECA46" w14:textId="79E5E088" w:rsidR="00B65A0E" w:rsidRDefault="009C2CDA" w:rsidP="00A503F4">
            <w:pPr>
              <w:cnfStyle w:val="000000100000" w:firstRow="0" w:lastRow="0" w:firstColumn="0" w:lastColumn="0" w:oddVBand="0" w:evenVBand="0" w:oddHBand="1" w:evenHBand="0" w:firstRowFirstColumn="0" w:firstRowLastColumn="0" w:lastRowFirstColumn="0" w:lastRowLastColumn="0"/>
            </w:pPr>
            <w:r w:rsidRPr="009C2CDA">
              <w:t xml:space="preserve">After the player enters the room, 3 </w:t>
            </w:r>
            <w:r w:rsidR="003276A2" w:rsidRPr="003276A2">
              <w:rPr>
                <w:b/>
                <w:color w:val="FF0000"/>
              </w:rPr>
              <w:t>Combine Soldiers</w:t>
            </w:r>
            <w:r w:rsidRPr="009C2CDA">
              <w:t xml:space="preserve"> will be </w:t>
            </w:r>
            <w:r>
              <w:t>spawned</w:t>
            </w:r>
            <w:r w:rsidRPr="009C2CDA">
              <w:t xml:space="preserve">, 2 on the ground and 1 on the </w:t>
            </w:r>
            <w:r w:rsidR="008930B2" w:rsidRPr="008930B2">
              <w:rPr>
                <w:b/>
              </w:rPr>
              <w:t>high platform</w:t>
            </w:r>
            <w:r w:rsidRPr="009C2CDA">
              <w:t xml:space="preserve">. Players can kill them with a </w:t>
            </w:r>
            <w:r w:rsidR="008930B2" w:rsidRPr="008930B2">
              <w:rPr>
                <w:b/>
                <w:color w:val="7030A0"/>
              </w:rPr>
              <w:t>Shotgun</w:t>
            </w:r>
            <w:r w:rsidRPr="009C2CDA">
              <w:t xml:space="preserve">, or they can use </w:t>
            </w:r>
            <w:r>
              <w:t>the</w:t>
            </w:r>
            <w:r w:rsidRPr="009C2CDA">
              <w:t xml:space="preserve"> </w:t>
            </w:r>
            <w:r w:rsidR="003276A2" w:rsidRPr="003276A2">
              <w:rPr>
                <w:b/>
                <w:color w:val="7030A0"/>
              </w:rPr>
              <w:t>Gravity Gun</w:t>
            </w:r>
            <w:r w:rsidRPr="009C2CDA">
              <w:t xml:space="preserve"> to grab the </w:t>
            </w:r>
            <w:r w:rsidR="003276A2" w:rsidRPr="003276A2">
              <w:rPr>
                <w:b/>
                <w:color w:val="7030A0"/>
              </w:rPr>
              <w:t>Sawblade</w:t>
            </w:r>
            <w:r w:rsidRPr="009C2CDA">
              <w:t xml:space="preserve"> from the </w:t>
            </w:r>
            <w:r w:rsidR="008930B2" w:rsidRPr="008930B2">
              <w:rPr>
                <w:b/>
              </w:rPr>
              <w:t>Sawblade Spawner</w:t>
            </w:r>
            <w:r w:rsidRPr="009C2CDA">
              <w:t xml:space="preserve"> </w:t>
            </w:r>
            <w:r w:rsidR="00710F95">
              <w:t>to</w:t>
            </w:r>
            <w:r w:rsidRPr="009C2CDA">
              <w:t xml:space="preserve"> kill them.</w:t>
            </w:r>
          </w:p>
        </w:tc>
        <w:tc>
          <w:tcPr>
            <w:tcW w:w="805" w:type="dxa"/>
          </w:tcPr>
          <w:p w14:paraId="6EB2B1D9"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r w:rsidR="00B65A0E" w14:paraId="5C42B80F" w14:textId="77777777" w:rsidTr="008C7A39">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213001F3" w14:textId="254A366C" w:rsidR="00B65A0E" w:rsidRDefault="007662FB" w:rsidP="00A503F4">
            <w:pPr>
              <w:jc w:val="center"/>
            </w:pPr>
            <w:r>
              <w:t>3</w:t>
            </w:r>
            <w:r w:rsidR="00B65A0E">
              <w:t>b</w:t>
            </w:r>
          </w:p>
        </w:tc>
        <w:tc>
          <w:tcPr>
            <w:tcW w:w="2160" w:type="dxa"/>
          </w:tcPr>
          <w:p w14:paraId="6FE66E6B" w14:textId="35430666" w:rsidR="00735734" w:rsidRDefault="00D32DAF" w:rsidP="00A503F4">
            <w:pPr>
              <w:cnfStyle w:val="000000000000" w:firstRow="0" w:lastRow="0" w:firstColumn="0" w:lastColumn="0" w:oddVBand="0" w:evenVBand="0" w:oddHBand="0" w:evenHBand="0" w:firstRowFirstColumn="0" w:firstRowLastColumn="0" w:lastRowFirstColumn="0" w:lastRowLastColumn="0"/>
            </w:pPr>
            <w:r>
              <w:t>-</w:t>
            </w:r>
            <w:r w:rsidR="003652A1">
              <w:t>Skill Challenge</w:t>
            </w:r>
          </w:p>
          <w:p w14:paraId="49C79DBF" w14:textId="48FE7A97" w:rsidR="00735734" w:rsidRDefault="00D32DAF" w:rsidP="00A503F4">
            <w:pPr>
              <w:cnfStyle w:val="000000000000" w:firstRow="0" w:lastRow="0" w:firstColumn="0" w:lastColumn="0" w:oddVBand="0" w:evenVBand="0" w:oddHBand="0" w:evenHBand="0" w:firstRowFirstColumn="0" w:firstRowLastColumn="0" w:lastRowFirstColumn="0" w:lastRowLastColumn="0"/>
            </w:pPr>
            <w:r>
              <w:t>-</w:t>
            </w:r>
            <w:r w:rsidR="00735734">
              <w:t>Teaching New Mechanic</w:t>
            </w:r>
            <w:r>
              <w:t xml:space="preserve">: using </w:t>
            </w:r>
            <w:r w:rsidR="003276A2" w:rsidRPr="003276A2">
              <w:rPr>
                <w:b/>
                <w:color w:val="7030A0"/>
              </w:rPr>
              <w:lastRenderedPageBreak/>
              <w:t>Sawblade</w:t>
            </w:r>
            <w:r>
              <w:t xml:space="preserve"> as a </w:t>
            </w:r>
            <w:r w:rsidR="003276A2" w:rsidRPr="003276A2">
              <w:rPr>
                <w:b/>
              </w:rPr>
              <w:t>Platform</w:t>
            </w:r>
          </w:p>
        </w:tc>
        <w:tc>
          <w:tcPr>
            <w:tcW w:w="5490" w:type="dxa"/>
          </w:tcPr>
          <w:p w14:paraId="09FB7365" w14:textId="1ABA6B9D" w:rsidR="00B65A0E" w:rsidRDefault="00961116" w:rsidP="00A503F4">
            <w:pPr>
              <w:cnfStyle w:val="000000000000" w:firstRow="0" w:lastRow="0" w:firstColumn="0" w:lastColumn="0" w:oddVBand="0" w:evenVBand="0" w:oddHBand="0" w:evenHBand="0" w:firstRowFirstColumn="0" w:firstRowLastColumn="0" w:lastRowFirstColumn="0" w:lastRowLastColumn="0"/>
            </w:pPr>
            <w:r>
              <w:lastRenderedPageBreak/>
              <w:t>T</w:t>
            </w:r>
            <w:r w:rsidR="000C2D60" w:rsidRPr="000C2D60">
              <w:t>he player discover</w:t>
            </w:r>
            <w:r>
              <w:t>ed</w:t>
            </w:r>
            <w:r w:rsidR="000C2D60" w:rsidRPr="000C2D60">
              <w:t xml:space="preserve"> that they need to power the </w:t>
            </w:r>
            <w:r w:rsidR="003276A2" w:rsidRPr="003276A2">
              <w:rPr>
                <w:b/>
              </w:rPr>
              <w:t>Movable Platform</w:t>
            </w:r>
            <w:r w:rsidR="000C2D60" w:rsidRPr="000C2D60">
              <w:t xml:space="preserve"> to reach the exit, but the </w:t>
            </w:r>
            <w:r w:rsidR="003276A2" w:rsidRPr="003276A2">
              <w:rPr>
                <w:b/>
              </w:rPr>
              <w:t>battery</w:t>
            </w:r>
            <w:r w:rsidR="000C2D60" w:rsidRPr="000C2D60">
              <w:t xml:space="preserve"> is in a locked room. The player </w:t>
            </w:r>
            <w:r>
              <w:t xml:space="preserve">noticed </w:t>
            </w:r>
            <w:r w:rsidR="000C2D60" w:rsidRPr="000C2D60">
              <w:t xml:space="preserve">a </w:t>
            </w:r>
            <w:r w:rsidR="003276A2" w:rsidRPr="003276A2">
              <w:rPr>
                <w:b/>
                <w:color w:val="7030A0"/>
              </w:rPr>
              <w:t>Sawblade</w:t>
            </w:r>
            <w:r w:rsidR="000C2D60" w:rsidRPr="000C2D60">
              <w:t xml:space="preserve"> embedded in </w:t>
            </w:r>
            <w:r w:rsidR="000C2D60" w:rsidRPr="000C2D60">
              <w:lastRenderedPageBreak/>
              <w:t xml:space="preserve">the wall and uses it </w:t>
            </w:r>
            <w:r w:rsidR="00531375">
              <w:t xml:space="preserve">as a </w:t>
            </w:r>
            <w:r w:rsidR="003276A2" w:rsidRPr="003276A2">
              <w:rPr>
                <w:b/>
              </w:rPr>
              <w:t>Platform</w:t>
            </w:r>
            <w:r w:rsidR="00531375">
              <w:t xml:space="preserve"> </w:t>
            </w:r>
            <w:r w:rsidR="000C2D60" w:rsidRPr="000C2D60">
              <w:t xml:space="preserve">to reach the locked room. </w:t>
            </w:r>
          </w:p>
        </w:tc>
        <w:tc>
          <w:tcPr>
            <w:tcW w:w="805" w:type="dxa"/>
          </w:tcPr>
          <w:p w14:paraId="0E86965A" w14:textId="77777777" w:rsidR="00B65A0E" w:rsidRDefault="00B65A0E" w:rsidP="00A503F4">
            <w:pPr>
              <w:cnfStyle w:val="000000000000" w:firstRow="0" w:lastRow="0" w:firstColumn="0" w:lastColumn="0" w:oddVBand="0" w:evenVBand="0" w:oddHBand="0" w:evenHBand="0" w:firstRowFirstColumn="0" w:firstRowLastColumn="0" w:lastRowFirstColumn="0" w:lastRowLastColumn="0"/>
            </w:pPr>
          </w:p>
        </w:tc>
      </w:tr>
      <w:tr w:rsidR="00B65A0E" w14:paraId="21A20364" w14:textId="77777777" w:rsidTr="008C7A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069C0E97" w14:textId="0046B191" w:rsidR="00B65A0E" w:rsidRDefault="007662FB" w:rsidP="00A503F4">
            <w:pPr>
              <w:jc w:val="center"/>
            </w:pPr>
            <w:r>
              <w:t>3c</w:t>
            </w:r>
          </w:p>
        </w:tc>
        <w:tc>
          <w:tcPr>
            <w:tcW w:w="2160" w:type="dxa"/>
          </w:tcPr>
          <w:p w14:paraId="2BE862FD" w14:textId="6EB5A9AD" w:rsidR="00B65A0E" w:rsidRDefault="00D32DAF" w:rsidP="00A503F4">
            <w:pPr>
              <w:cnfStyle w:val="000000100000" w:firstRow="0" w:lastRow="0" w:firstColumn="0" w:lastColumn="0" w:oddVBand="0" w:evenVBand="0" w:oddHBand="1" w:evenHBand="0" w:firstRowFirstColumn="0" w:firstRowLastColumn="0" w:lastRowFirstColumn="0" w:lastRowLastColumn="0"/>
            </w:pPr>
            <w:r>
              <w:t>-</w:t>
            </w:r>
            <w:r w:rsidR="00881A44">
              <w:t>Supply</w:t>
            </w:r>
          </w:p>
        </w:tc>
        <w:tc>
          <w:tcPr>
            <w:tcW w:w="5490" w:type="dxa"/>
          </w:tcPr>
          <w:p w14:paraId="0D2A5D3A" w14:textId="75569D20" w:rsidR="00B65A0E" w:rsidRDefault="00AD6C8E" w:rsidP="00A503F4">
            <w:pPr>
              <w:cnfStyle w:val="000000100000" w:firstRow="0" w:lastRow="0" w:firstColumn="0" w:lastColumn="0" w:oddVBand="0" w:evenVBand="0" w:oddHBand="1" w:evenHBand="0" w:firstRowFirstColumn="0" w:firstRowLastColumn="0" w:lastRowFirstColumn="0" w:lastRowLastColumn="0"/>
            </w:pPr>
            <w:r w:rsidRPr="00AD6C8E">
              <w:t xml:space="preserve">(Optional) After reaching the </w:t>
            </w:r>
            <w:r w:rsidR="008930B2" w:rsidRPr="008930B2">
              <w:rPr>
                <w:b/>
              </w:rPr>
              <w:t>high platform</w:t>
            </w:r>
            <w:r w:rsidRPr="00AD6C8E">
              <w:t xml:space="preserve">, players can walk over the </w:t>
            </w:r>
            <w:r w:rsidR="008930B2" w:rsidRPr="008930B2">
              <w:rPr>
                <w:b/>
              </w:rPr>
              <w:t>Sawblade Spawner</w:t>
            </w:r>
            <w:r w:rsidRPr="00AD6C8E">
              <w:t xml:space="preserve"> to pick up more supplies</w:t>
            </w:r>
            <w:r>
              <w:t>.</w:t>
            </w:r>
          </w:p>
        </w:tc>
        <w:tc>
          <w:tcPr>
            <w:tcW w:w="805" w:type="dxa"/>
          </w:tcPr>
          <w:p w14:paraId="2D474154"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r w:rsidR="007662FB" w14:paraId="4223D60B" w14:textId="77777777" w:rsidTr="008C7A39">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5327A426" w14:textId="0B55AA7D" w:rsidR="007662FB" w:rsidRDefault="007662FB" w:rsidP="00A503F4">
            <w:pPr>
              <w:jc w:val="center"/>
            </w:pPr>
            <w:r>
              <w:t>3d</w:t>
            </w:r>
          </w:p>
        </w:tc>
        <w:tc>
          <w:tcPr>
            <w:tcW w:w="2160" w:type="dxa"/>
          </w:tcPr>
          <w:p w14:paraId="0E5DC0AC" w14:textId="4A3B4503" w:rsidR="007662FB" w:rsidRDefault="00D32DAF" w:rsidP="00A503F4">
            <w:pPr>
              <w:cnfStyle w:val="000000000000" w:firstRow="0" w:lastRow="0" w:firstColumn="0" w:lastColumn="0" w:oddVBand="0" w:evenVBand="0" w:oddHBand="0" w:evenHBand="0" w:firstRowFirstColumn="0" w:firstRowLastColumn="0" w:lastRowFirstColumn="0" w:lastRowLastColumn="0"/>
            </w:pPr>
            <w:r>
              <w:t>-</w:t>
            </w:r>
            <w:r w:rsidR="003652A1">
              <w:t>Puzzle</w:t>
            </w:r>
          </w:p>
          <w:p w14:paraId="32D11561" w14:textId="11F85007" w:rsidR="00D74DED" w:rsidRDefault="00D32DAF" w:rsidP="00A503F4">
            <w:pPr>
              <w:cnfStyle w:val="000000000000" w:firstRow="0" w:lastRow="0" w:firstColumn="0" w:lastColumn="0" w:oddVBand="0" w:evenVBand="0" w:oddHBand="0" w:evenHBand="0" w:firstRowFirstColumn="0" w:firstRowLastColumn="0" w:lastRowFirstColumn="0" w:lastRowLastColumn="0"/>
            </w:pPr>
            <w:r>
              <w:t>-</w:t>
            </w:r>
            <w:r w:rsidR="00D74DED">
              <w:t>Reinforce</w:t>
            </w:r>
            <w:r>
              <w:t xml:space="preserve">: </w:t>
            </w:r>
            <w:r w:rsidR="003276A2" w:rsidRPr="003276A2">
              <w:rPr>
                <w:b/>
                <w:color w:val="7030A0"/>
              </w:rPr>
              <w:t>Sawblade</w:t>
            </w:r>
            <w:r>
              <w:t xml:space="preserve"> </w:t>
            </w:r>
            <w:r w:rsidR="003276A2" w:rsidRPr="003276A2">
              <w:rPr>
                <w:b/>
              </w:rPr>
              <w:t>Conductor</w:t>
            </w:r>
          </w:p>
        </w:tc>
        <w:tc>
          <w:tcPr>
            <w:tcW w:w="5490" w:type="dxa"/>
          </w:tcPr>
          <w:p w14:paraId="1A2E0055" w14:textId="2877F60F" w:rsidR="007662FB" w:rsidRDefault="007578EB" w:rsidP="00A503F4">
            <w:pPr>
              <w:cnfStyle w:val="000000000000" w:firstRow="0" w:lastRow="0" w:firstColumn="0" w:lastColumn="0" w:oddVBand="0" w:evenVBand="0" w:oddHBand="0" w:evenHBand="0" w:firstRowFirstColumn="0" w:firstRowLastColumn="0" w:lastRowFirstColumn="0" w:lastRowLastColumn="0"/>
            </w:pPr>
            <w:r w:rsidRPr="009C6C5A">
              <w:t xml:space="preserve">Use the </w:t>
            </w:r>
            <w:r w:rsidR="003276A2" w:rsidRPr="003276A2">
              <w:rPr>
                <w:b/>
                <w:color w:val="7030A0"/>
              </w:rPr>
              <w:t>Gravity Gun</w:t>
            </w:r>
            <w:r w:rsidRPr="009C6C5A">
              <w:t xml:space="preserve"> to shoot the </w:t>
            </w:r>
            <w:r w:rsidR="003276A2" w:rsidRPr="003276A2">
              <w:rPr>
                <w:b/>
                <w:color w:val="7030A0"/>
              </w:rPr>
              <w:t>Sawblade</w:t>
            </w:r>
            <w:r w:rsidRPr="009C6C5A">
              <w:t xml:space="preserve"> towards the broken wire. </w:t>
            </w:r>
            <w:r>
              <w:t>Then t</w:t>
            </w:r>
            <w:r w:rsidRPr="009C6C5A">
              <w:t>he door will open</w:t>
            </w:r>
            <w:r>
              <w:t>.</w:t>
            </w:r>
            <w:r w:rsidRPr="009C6C5A">
              <w:t xml:space="preserve"> </w:t>
            </w:r>
          </w:p>
        </w:tc>
        <w:tc>
          <w:tcPr>
            <w:tcW w:w="805" w:type="dxa"/>
          </w:tcPr>
          <w:p w14:paraId="71CF8B67" w14:textId="4704FFEE" w:rsidR="007662FB" w:rsidRDefault="007662FB" w:rsidP="00A503F4">
            <w:pPr>
              <w:cnfStyle w:val="000000000000" w:firstRow="0" w:lastRow="0" w:firstColumn="0" w:lastColumn="0" w:oddVBand="0" w:evenVBand="0" w:oddHBand="0" w:evenHBand="0" w:firstRowFirstColumn="0" w:firstRowLastColumn="0" w:lastRowFirstColumn="0" w:lastRowLastColumn="0"/>
            </w:pPr>
          </w:p>
        </w:tc>
      </w:tr>
      <w:tr w:rsidR="007662FB" w14:paraId="45D05231" w14:textId="77777777" w:rsidTr="008C7A3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2728485B" w14:textId="1D39090A" w:rsidR="007662FB" w:rsidRDefault="007662FB" w:rsidP="00A503F4">
            <w:pPr>
              <w:jc w:val="center"/>
            </w:pPr>
            <w:r>
              <w:t>3e</w:t>
            </w:r>
          </w:p>
        </w:tc>
        <w:tc>
          <w:tcPr>
            <w:tcW w:w="2160" w:type="dxa"/>
          </w:tcPr>
          <w:p w14:paraId="07C943D4" w14:textId="1D5EBFA3" w:rsidR="00D74DED" w:rsidRDefault="00D32DAF" w:rsidP="00A503F4">
            <w:pPr>
              <w:cnfStyle w:val="000000100000" w:firstRow="0" w:lastRow="0" w:firstColumn="0" w:lastColumn="0" w:oddVBand="0" w:evenVBand="0" w:oddHBand="1" w:evenHBand="0" w:firstRowFirstColumn="0" w:firstRowLastColumn="0" w:lastRowFirstColumn="0" w:lastRowLastColumn="0"/>
            </w:pPr>
            <w:r>
              <w:t>-</w:t>
            </w:r>
            <w:r w:rsidR="003652A1">
              <w:t>Puzzle</w:t>
            </w:r>
          </w:p>
          <w:p w14:paraId="315E96ED" w14:textId="64E64EB8" w:rsidR="00D74DED" w:rsidRDefault="00D32DAF" w:rsidP="00A503F4">
            <w:pPr>
              <w:cnfStyle w:val="000000100000" w:firstRow="0" w:lastRow="0" w:firstColumn="0" w:lastColumn="0" w:oddVBand="0" w:evenVBand="0" w:oddHBand="1" w:evenHBand="0" w:firstRowFirstColumn="0" w:firstRowLastColumn="0" w:lastRowFirstColumn="0" w:lastRowLastColumn="0"/>
            </w:pPr>
            <w:r>
              <w:t>-</w:t>
            </w:r>
            <w:r w:rsidR="00D74DED">
              <w:t>Reinforce</w:t>
            </w:r>
            <w:r>
              <w:t xml:space="preserve">: </w:t>
            </w:r>
            <w:r w:rsidR="003276A2" w:rsidRPr="003276A2">
              <w:rPr>
                <w:b/>
                <w:color w:val="7030A0"/>
              </w:rPr>
              <w:t>Sawblade</w:t>
            </w:r>
            <w:r>
              <w:t xml:space="preserve"> </w:t>
            </w:r>
            <w:r w:rsidR="003276A2" w:rsidRPr="003276A2">
              <w:rPr>
                <w:b/>
              </w:rPr>
              <w:t>Blocker</w:t>
            </w:r>
          </w:p>
          <w:p w14:paraId="4F6C8C8C" w14:textId="007FAFCF" w:rsidR="00D32DAF" w:rsidRDefault="00D32DAF" w:rsidP="00A503F4">
            <w:pPr>
              <w:cnfStyle w:val="000000100000" w:firstRow="0" w:lastRow="0" w:firstColumn="0" w:lastColumn="0" w:oddVBand="0" w:evenVBand="0" w:oddHBand="1" w:evenHBand="0" w:firstRowFirstColumn="0" w:firstRowLastColumn="0" w:lastRowFirstColumn="0" w:lastRowLastColumn="0"/>
            </w:pPr>
          </w:p>
        </w:tc>
        <w:tc>
          <w:tcPr>
            <w:tcW w:w="5490" w:type="dxa"/>
          </w:tcPr>
          <w:p w14:paraId="1258A743" w14:textId="187AD7E8" w:rsidR="007662FB" w:rsidRDefault="00B91378" w:rsidP="00A503F4">
            <w:pPr>
              <w:cnfStyle w:val="000000100000" w:firstRow="0" w:lastRow="0" w:firstColumn="0" w:lastColumn="0" w:oddVBand="0" w:evenVBand="0" w:oddHBand="1" w:evenHBand="0" w:firstRowFirstColumn="0" w:firstRowLastColumn="0" w:lastRowFirstColumn="0" w:lastRowLastColumn="0"/>
            </w:pPr>
            <w:r w:rsidRPr="00B91378">
              <w:t xml:space="preserve">Players need to take the </w:t>
            </w:r>
            <w:r w:rsidR="003276A2" w:rsidRPr="003276A2">
              <w:rPr>
                <w:b/>
              </w:rPr>
              <w:t>battery</w:t>
            </w:r>
            <w:r w:rsidRPr="00B91378">
              <w:t xml:space="preserve"> out of the room</w:t>
            </w:r>
            <w:r>
              <w:t>. B</w:t>
            </w:r>
            <w:r w:rsidRPr="009C6C5A">
              <w:t xml:space="preserve">ut the door will close when the player picks up the </w:t>
            </w:r>
            <w:r w:rsidR="003276A2" w:rsidRPr="003276A2">
              <w:rPr>
                <w:b/>
              </w:rPr>
              <w:t>battery</w:t>
            </w:r>
            <w:r w:rsidRPr="009C6C5A">
              <w:t>, so the player needs to use a</w:t>
            </w:r>
            <w:r>
              <w:t>nother</w:t>
            </w:r>
            <w:r w:rsidRPr="009C6C5A">
              <w:t xml:space="preserve"> </w:t>
            </w:r>
            <w:r w:rsidR="003276A2" w:rsidRPr="003276A2">
              <w:rPr>
                <w:b/>
                <w:color w:val="7030A0"/>
              </w:rPr>
              <w:t>Sawblade</w:t>
            </w:r>
            <w:r w:rsidRPr="009C6C5A">
              <w:t xml:space="preserve"> to block the door and take</w:t>
            </w:r>
            <w:r>
              <w:t>s</w:t>
            </w:r>
            <w:r w:rsidRPr="009C6C5A">
              <w:t xml:space="preserve"> out the </w:t>
            </w:r>
            <w:r w:rsidR="003276A2" w:rsidRPr="003276A2">
              <w:rPr>
                <w:b/>
              </w:rPr>
              <w:t>battery</w:t>
            </w:r>
            <w:r w:rsidRPr="009C6C5A">
              <w:t>.</w:t>
            </w:r>
          </w:p>
        </w:tc>
        <w:tc>
          <w:tcPr>
            <w:tcW w:w="805" w:type="dxa"/>
          </w:tcPr>
          <w:p w14:paraId="6E1564FE" w14:textId="56F9C4F0" w:rsidR="007662FB" w:rsidRDefault="00B91378" w:rsidP="00A503F4">
            <w:pPr>
              <w:cnfStyle w:val="000000100000" w:firstRow="0" w:lastRow="0" w:firstColumn="0" w:lastColumn="0" w:oddVBand="0" w:evenVBand="0" w:oddHBand="1" w:evenHBand="0" w:firstRowFirstColumn="0" w:firstRowLastColumn="0" w:lastRowFirstColumn="0" w:lastRowLastColumn="0"/>
            </w:pPr>
            <w:r>
              <w:t>Yes</w:t>
            </w:r>
          </w:p>
        </w:tc>
      </w:tr>
      <w:tr w:rsidR="007662FB" w14:paraId="22047D9E" w14:textId="77777777" w:rsidTr="008C7A39">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439C9243" w14:textId="53EFE587" w:rsidR="007662FB" w:rsidRDefault="007662FB" w:rsidP="00A503F4">
            <w:pPr>
              <w:jc w:val="center"/>
            </w:pPr>
            <w:r>
              <w:t>3f</w:t>
            </w:r>
          </w:p>
        </w:tc>
        <w:tc>
          <w:tcPr>
            <w:tcW w:w="2160" w:type="dxa"/>
          </w:tcPr>
          <w:p w14:paraId="5DBE0AE6" w14:textId="664F795C" w:rsidR="00F25ED9" w:rsidRDefault="00D32DAF" w:rsidP="00A503F4">
            <w:pPr>
              <w:cnfStyle w:val="000000000000" w:firstRow="0" w:lastRow="0" w:firstColumn="0" w:lastColumn="0" w:oddVBand="0" w:evenVBand="0" w:oddHBand="0" w:evenHBand="0" w:firstRowFirstColumn="0" w:firstRowLastColumn="0" w:lastRowFirstColumn="0" w:lastRowLastColumn="0"/>
            </w:pPr>
            <w:r>
              <w:t>-</w:t>
            </w:r>
            <w:r w:rsidR="003652A1">
              <w:t>Puzzle</w:t>
            </w:r>
          </w:p>
          <w:p w14:paraId="2EA4BBD5" w14:textId="75BF847B" w:rsidR="00F25ED9" w:rsidRDefault="00D32DAF" w:rsidP="00A503F4">
            <w:pPr>
              <w:cnfStyle w:val="000000000000" w:firstRow="0" w:lastRow="0" w:firstColumn="0" w:lastColumn="0" w:oddVBand="0" w:evenVBand="0" w:oddHBand="0" w:evenHBand="0" w:firstRowFirstColumn="0" w:firstRowLastColumn="0" w:lastRowFirstColumn="0" w:lastRowLastColumn="0"/>
            </w:pPr>
            <w:r>
              <w:t>-</w:t>
            </w:r>
            <w:r w:rsidR="00F25ED9">
              <w:t>Reinforce</w:t>
            </w:r>
            <w:r>
              <w:t xml:space="preserve">: </w:t>
            </w:r>
            <w:r w:rsidR="003276A2" w:rsidRPr="003276A2">
              <w:rPr>
                <w:b/>
                <w:color w:val="7030A0"/>
              </w:rPr>
              <w:t>Sawblade</w:t>
            </w:r>
            <w:r>
              <w:t xml:space="preserve"> </w:t>
            </w:r>
            <w:r w:rsidR="003276A2" w:rsidRPr="003276A2">
              <w:rPr>
                <w:b/>
              </w:rPr>
              <w:t>Conductor</w:t>
            </w:r>
            <w:r w:rsidR="00723364">
              <w:t xml:space="preserve"> &amp; </w:t>
            </w:r>
            <w:r w:rsidR="003276A2" w:rsidRPr="003276A2">
              <w:rPr>
                <w:b/>
                <w:color w:val="7030A0"/>
              </w:rPr>
              <w:t>Sawblade</w:t>
            </w:r>
            <w:r w:rsidR="00723364">
              <w:t xml:space="preserve"> </w:t>
            </w:r>
            <w:r w:rsidR="003276A2" w:rsidRPr="003276A2">
              <w:rPr>
                <w:b/>
              </w:rPr>
              <w:t>Platform</w:t>
            </w:r>
          </w:p>
          <w:p w14:paraId="68A3F824" w14:textId="11EFAAC5" w:rsidR="003652A1" w:rsidRDefault="00D32DAF" w:rsidP="00A503F4">
            <w:pPr>
              <w:cnfStyle w:val="000000000000" w:firstRow="0" w:lastRow="0" w:firstColumn="0" w:lastColumn="0" w:oddVBand="0" w:evenVBand="0" w:oddHBand="0" w:evenHBand="0" w:firstRowFirstColumn="0" w:firstRowLastColumn="0" w:lastRowFirstColumn="0" w:lastRowLastColumn="0"/>
            </w:pPr>
            <w:r>
              <w:t>-</w:t>
            </w:r>
            <w:r w:rsidR="003652A1">
              <w:t>Skill Challenge</w:t>
            </w:r>
          </w:p>
        </w:tc>
        <w:tc>
          <w:tcPr>
            <w:tcW w:w="5490" w:type="dxa"/>
          </w:tcPr>
          <w:p w14:paraId="75737B2E" w14:textId="5C36CC01" w:rsidR="007662FB" w:rsidRDefault="00F71F25" w:rsidP="00A503F4">
            <w:pPr>
              <w:cnfStyle w:val="000000000000" w:firstRow="0" w:lastRow="0" w:firstColumn="0" w:lastColumn="0" w:oddVBand="0" w:evenVBand="0" w:oddHBand="0" w:evenHBand="0" w:firstRowFirstColumn="0" w:firstRowLastColumn="0" w:lastRowFirstColumn="0" w:lastRowLastColumn="0"/>
            </w:pPr>
            <w:r w:rsidRPr="00F71F25">
              <w:t xml:space="preserve">Attach the </w:t>
            </w:r>
            <w:r w:rsidR="003276A2" w:rsidRPr="003276A2">
              <w:rPr>
                <w:b/>
              </w:rPr>
              <w:t>battery</w:t>
            </w:r>
            <w:r w:rsidRPr="00F71F25">
              <w:t xml:space="preserve"> to the power supply of the </w:t>
            </w:r>
            <w:r w:rsidR="003276A2" w:rsidRPr="003276A2">
              <w:rPr>
                <w:b/>
              </w:rPr>
              <w:t>Movable Platform</w:t>
            </w:r>
            <w:r w:rsidRPr="00F71F25">
              <w:t xml:space="preserve"> and connect the broken wires with a </w:t>
            </w:r>
            <w:r w:rsidR="003276A2" w:rsidRPr="003276A2">
              <w:rPr>
                <w:b/>
                <w:color w:val="7030A0"/>
              </w:rPr>
              <w:t>Sawblade</w:t>
            </w:r>
            <w:r w:rsidRPr="00F71F25">
              <w:t xml:space="preserve">. The </w:t>
            </w:r>
            <w:r w:rsidR="003276A2" w:rsidRPr="003276A2">
              <w:rPr>
                <w:b/>
              </w:rPr>
              <w:t>Platform</w:t>
            </w:r>
            <w:r w:rsidRPr="00F71F25">
              <w:t xml:space="preserve"> will be activated and move to the correct position. Use the </w:t>
            </w:r>
            <w:r w:rsidR="003276A2" w:rsidRPr="003276A2">
              <w:rPr>
                <w:b/>
                <w:color w:val="7030A0"/>
              </w:rPr>
              <w:t>Sawblade</w:t>
            </w:r>
            <w:r w:rsidRPr="00F71F25">
              <w:t xml:space="preserve"> as a </w:t>
            </w:r>
            <w:r w:rsidR="003276A2" w:rsidRPr="003276A2">
              <w:rPr>
                <w:b/>
              </w:rPr>
              <w:t>Platform</w:t>
            </w:r>
            <w:r w:rsidRPr="00F71F25">
              <w:t xml:space="preserve"> to jump onto the </w:t>
            </w:r>
            <w:r w:rsidR="003276A2" w:rsidRPr="003276A2">
              <w:rPr>
                <w:b/>
              </w:rPr>
              <w:t>Movable Platform</w:t>
            </w:r>
            <w:r w:rsidRPr="00F71F25">
              <w:t xml:space="preserve"> and reach the exit</w:t>
            </w:r>
            <w:r w:rsidR="007345F8">
              <w:t>.</w:t>
            </w:r>
          </w:p>
        </w:tc>
        <w:tc>
          <w:tcPr>
            <w:tcW w:w="805" w:type="dxa"/>
          </w:tcPr>
          <w:p w14:paraId="6A498872" w14:textId="77777777" w:rsidR="007662FB" w:rsidRDefault="007662FB" w:rsidP="00A503F4">
            <w:pPr>
              <w:cnfStyle w:val="000000000000" w:firstRow="0" w:lastRow="0" w:firstColumn="0" w:lastColumn="0" w:oddVBand="0" w:evenVBand="0" w:oddHBand="0" w:evenHBand="0" w:firstRowFirstColumn="0" w:firstRowLastColumn="0" w:lastRowFirstColumn="0" w:lastRowLastColumn="0"/>
            </w:pPr>
          </w:p>
        </w:tc>
      </w:tr>
    </w:tbl>
    <w:p w14:paraId="6EBF2C4A" w14:textId="3AF33EFF" w:rsidR="00C238CC" w:rsidRDefault="00C238CC">
      <w:pPr>
        <w:rPr>
          <w:rFonts w:asciiTheme="majorHAnsi" w:eastAsiaTheme="majorEastAsia" w:hAnsiTheme="majorHAnsi" w:cstheme="majorBidi"/>
          <w:b/>
          <w:bCs/>
          <w:color w:val="4F81BD" w:themeColor="accent1"/>
          <w:sz w:val="26"/>
          <w:szCs w:val="26"/>
        </w:rPr>
      </w:pPr>
    </w:p>
    <w:p w14:paraId="20C49893" w14:textId="77777777" w:rsidR="00C238CC" w:rsidRDefault="00C238CC">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368039A6" w14:textId="4939C146" w:rsidR="00C238CC" w:rsidRPr="009043FE" w:rsidRDefault="00C238CC" w:rsidP="00C238CC">
      <w:pPr>
        <w:pStyle w:val="Heading3"/>
      </w:pPr>
      <w:bookmarkStart w:id="20" w:name="_Toc149527469"/>
      <w:r>
        <w:lastRenderedPageBreak/>
        <w:t>Section 3</w:t>
      </w:r>
      <w:r w:rsidR="00235189">
        <w:t xml:space="preserve">: Heating </w:t>
      </w:r>
      <w:r w:rsidR="00BD3C9D">
        <w:t>Room</w:t>
      </w:r>
      <w:bookmarkEnd w:id="20"/>
    </w:p>
    <w:p w14:paraId="70306D0B" w14:textId="4172524E" w:rsidR="00C238CC" w:rsidRDefault="00DD2CF4" w:rsidP="00C238CC">
      <w:pPr>
        <w:keepNext/>
        <w:jc w:val="center"/>
      </w:pPr>
      <w:r w:rsidRPr="00DD2CF4">
        <w:rPr>
          <w:noProof/>
        </w:rPr>
        <w:drawing>
          <wp:inline distT="0" distB="0" distL="0" distR="0" wp14:anchorId="3A00A13F" wp14:editId="54021AB6">
            <wp:extent cx="5943600" cy="3024505"/>
            <wp:effectExtent l="0" t="0" r="0" b="4445"/>
            <wp:docPr id="345926310" name="图片 1" descr="电脑游戏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26310" name="图片 1" descr="电脑游戏的截图&#10;&#10;描述已自动生成"/>
                    <pic:cNvPicPr/>
                  </pic:nvPicPr>
                  <pic:blipFill>
                    <a:blip r:embed="rId18"/>
                    <a:stretch>
                      <a:fillRect/>
                    </a:stretch>
                  </pic:blipFill>
                  <pic:spPr>
                    <a:xfrm>
                      <a:off x="0" y="0"/>
                      <a:ext cx="5943600" cy="3024505"/>
                    </a:xfrm>
                    <a:prstGeom prst="rect">
                      <a:avLst/>
                    </a:prstGeom>
                  </pic:spPr>
                </pic:pic>
              </a:graphicData>
            </a:graphic>
          </wp:inline>
        </w:drawing>
      </w:r>
      <w:r w:rsidR="00417126" w:rsidRPr="00CF70E9">
        <w:rPr>
          <w:noProof/>
        </w:rPr>
        <w:drawing>
          <wp:inline distT="0" distB="0" distL="0" distR="0" wp14:anchorId="59CC5C91" wp14:editId="3502DB96">
            <wp:extent cx="5943600" cy="1956435"/>
            <wp:effectExtent l="0" t="0" r="0" b="5715"/>
            <wp:docPr id="1120640817" name="图片 1120640817"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43D18D23" w14:textId="7BF9542E" w:rsidR="00C238CC" w:rsidRPr="00B65A0E" w:rsidRDefault="002C20CA" w:rsidP="002C20CA">
      <w:pPr>
        <w:pStyle w:val="Caption"/>
        <w:jc w:val="center"/>
      </w:pPr>
      <w:bookmarkStart w:id="21" w:name="_Toc149527179"/>
      <w:r>
        <w:t xml:space="preserve">Figure </w:t>
      </w:r>
      <w:fldSimple w:instr=" SEQ Figure \* ARABIC ">
        <w:r w:rsidR="004D0F88">
          <w:rPr>
            <w:noProof/>
          </w:rPr>
          <w:t>6</w:t>
        </w:r>
      </w:fldSimple>
      <w:r>
        <w:t xml:space="preserve">: </w:t>
      </w:r>
      <w:r>
        <w:rPr>
          <w:rFonts w:hint="eastAsia"/>
          <w:lang w:eastAsia="zh-CN"/>
        </w:rPr>
        <w:t>S</w:t>
      </w:r>
      <w:r>
        <w:rPr>
          <w:lang w:eastAsia="zh-CN"/>
        </w:rPr>
        <w:t>ection 3 Overview Map [1]</w:t>
      </w:r>
      <w:bookmarkEnd w:id="21"/>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60343D95" w14:textId="77777777" w:rsidTr="003A1D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59E6F5E6"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0C746BCD"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69583DFC"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52059782"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70AFC057"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794ED452" w14:textId="3B92255A"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3A1D56" w14:paraId="683774A4" w14:textId="77777777" w:rsidTr="003A1D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4F2B5744" w14:textId="43E38308" w:rsidR="003A1D56" w:rsidRDefault="003A1D56" w:rsidP="003A1D56">
            <w:pPr>
              <w:jc w:val="center"/>
            </w:pPr>
            <w:r>
              <w:t>4a</w:t>
            </w:r>
          </w:p>
        </w:tc>
        <w:tc>
          <w:tcPr>
            <w:tcW w:w="1710" w:type="dxa"/>
          </w:tcPr>
          <w:p w14:paraId="4CBFB93F" w14:textId="13E55EA3" w:rsidR="003A1D56" w:rsidRDefault="00C106AD" w:rsidP="003A1D56">
            <w:pPr>
              <w:cnfStyle w:val="000000100000" w:firstRow="0" w:lastRow="0" w:firstColumn="0" w:lastColumn="0" w:oddVBand="0" w:evenVBand="0" w:oddHBand="1" w:evenHBand="0" w:firstRowFirstColumn="0" w:firstRowLastColumn="0" w:lastRowFirstColumn="0" w:lastRowLastColumn="0"/>
            </w:pPr>
            <w:r>
              <w:t>-</w:t>
            </w:r>
            <w:r w:rsidR="003A1D56">
              <w:t>Encounter</w:t>
            </w:r>
          </w:p>
        </w:tc>
        <w:tc>
          <w:tcPr>
            <w:tcW w:w="5940" w:type="dxa"/>
          </w:tcPr>
          <w:p w14:paraId="72329527" w14:textId="7F9E2497" w:rsidR="003A1D56" w:rsidRDefault="008C007B" w:rsidP="003A1D56">
            <w:pPr>
              <w:cnfStyle w:val="000000100000" w:firstRow="0" w:lastRow="0" w:firstColumn="0" w:lastColumn="0" w:oddVBand="0" w:evenVBand="0" w:oddHBand="1" w:evenHBand="0" w:firstRowFirstColumn="0" w:firstRowLastColumn="0" w:lastRowFirstColumn="0" w:lastRowLastColumn="0"/>
            </w:pPr>
            <w:r w:rsidRPr="009C2CDA">
              <w:t xml:space="preserve">After the player enters the room, </w:t>
            </w:r>
            <w:r>
              <w:t>5</w:t>
            </w:r>
            <w:r w:rsidRPr="009C2CDA">
              <w:t xml:space="preserve"> </w:t>
            </w:r>
            <w:r w:rsidR="003276A2" w:rsidRPr="003276A2">
              <w:rPr>
                <w:b/>
                <w:color w:val="FF0000"/>
              </w:rPr>
              <w:t>Combine Soldiers</w:t>
            </w:r>
            <w:r w:rsidRPr="009C2CDA">
              <w:t xml:space="preserve"> will be </w:t>
            </w:r>
            <w:r>
              <w:t>spawned</w:t>
            </w:r>
            <w:r w:rsidRPr="009C2CDA">
              <w:t xml:space="preserve">. Players can kill them with a </w:t>
            </w:r>
            <w:r w:rsidR="008930B2" w:rsidRPr="008930B2">
              <w:rPr>
                <w:b/>
                <w:color w:val="7030A0"/>
              </w:rPr>
              <w:t>Shotgun</w:t>
            </w:r>
            <w:r w:rsidRPr="009C2CDA">
              <w:t xml:space="preserve">, or they can use </w:t>
            </w:r>
            <w:r>
              <w:t>the</w:t>
            </w:r>
            <w:r w:rsidRPr="009C2CDA">
              <w:t xml:space="preserve"> </w:t>
            </w:r>
            <w:r w:rsidR="003276A2" w:rsidRPr="003276A2">
              <w:rPr>
                <w:b/>
                <w:color w:val="7030A0"/>
              </w:rPr>
              <w:t>Gravity Gun</w:t>
            </w:r>
            <w:r w:rsidRPr="009C2CDA">
              <w:t xml:space="preserve"> to grab the </w:t>
            </w:r>
            <w:r w:rsidR="003276A2" w:rsidRPr="003276A2">
              <w:rPr>
                <w:b/>
                <w:color w:val="7030A0"/>
              </w:rPr>
              <w:t>Sawblade</w:t>
            </w:r>
            <w:r w:rsidRPr="009C2CDA">
              <w:t xml:space="preserve"> from the </w:t>
            </w:r>
            <w:r w:rsidR="008930B2" w:rsidRPr="008930B2">
              <w:rPr>
                <w:b/>
              </w:rPr>
              <w:t>Sawblade Spawner</w:t>
            </w:r>
            <w:r w:rsidRPr="009C2CDA">
              <w:t xml:space="preserve"> </w:t>
            </w:r>
            <w:r>
              <w:t>to</w:t>
            </w:r>
            <w:r w:rsidRPr="009C2CDA">
              <w:t xml:space="preserve"> kill them.</w:t>
            </w:r>
          </w:p>
        </w:tc>
        <w:tc>
          <w:tcPr>
            <w:tcW w:w="805" w:type="dxa"/>
          </w:tcPr>
          <w:p w14:paraId="1990EF42" w14:textId="77777777" w:rsidR="003A1D56" w:rsidRDefault="003A1D56" w:rsidP="003A1D56">
            <w:pPr>
              <w:cnfStyle w:val="000000100000" w:firstRow="0" w:lastRow="0" w:firstColumn="0" w:lastColumn="0" w:oddVBand="0" w:evenVBand="0" w:oddHBand="1" w:evenHBand="0" w:firstRowFirstColumn="0" w:firstRowLastColumn="0" w:lastRowFirstColumn="0" w:lastRowLastColumn="0"/>
            </w:pPr>
          </w:p>
        </w:tc>
      </w:tr>
      <w:tr w:rsidR="003A1D56" w14:paraId="50023DAC" w14:textId="77777777" w:rsidTr="003A1D56">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3282A43A" w14:textId="0A3126A4" w:rsidR="003A1D56" w:rsidRDefault="003A1D56" w:rsidP="003A1D56">
            <w:pPr>
              <w:jc w:val="center"/>
            </w:pPr>
            <w:r>
              <w:t>4b</w:t>
            </w:r>
          </w:p>
        </w:tc>
        <w:tc>
          <w:tcPr>
            <w:tcW w:w="1710" w:type="dxa"/>
          </w:tcPr>
          <w:p w14:paraId="49A75BE3" w14:textId="44C9ECAC" w:rsidR="003A1D56" w:rsidRDefault="00C106AD" w:rsidP="003A1D56">
            <w:pPr>
              <w:cnfStyle w:val="000000000000" w:firstRow="0" w:lastRow="0" w:firstColumn="0" w:lastColumn="0" w:oddVBand="0" w:evenVBand="0" w:oddHBand="0" w:evenHBand="0" w:firstRowFirstColumn="0" w:firstRowLastColumn="0" w:lastRowFirstColumn="0" w:lastRowLastColumn="0"/>
            </w:pPr>
            <w:r>
              <w:t>-</w:t>
            </w:r>
            <w:r w:rsidR="003A1D56">
              <w:t xml:space="preserve">Puzzle </w:t>
            </w:r>
          </w:p>
          <w:p w14:paraId="58E30715" w14:textId="4D3C0231" w:rsidR="003A1D56" w:rsidRDefault="00C106AD" w:rsidP="003A1D56">
            <w:pPr>
              <w:cnfStyle w:val="000000000000" w:firstRow="0" w:lastRow="0" w:firstColumn="0" w:lastColumn="0" w:oddVBand="0" w:evenVBand="0" w:oddHBand="0" w:evenHBand="0" w:firstRowFirstColumn="0" w:firstRowLastColumn="0" w:lastRowFirstColumn="0" w:lastRowLastColumn="0"/>
            </w:pPr>
            <w:r>
              <w:t>-</w:t>
            </w:r>
            <w:r w:rsidR="003A1D56">
              <w:t>Reinforce</w:t>
            </w:r>
            <w:r>
              <w:t xml:space="preserve">: </w:t>
            </w:r>
            <w:r w:rsidR="003276A2" w:rsidRPr="003276A2">
              <w:rPr>
                <w:b/>
                <w:color w:val="7030A0"/>
              </w:rPr>
              <w:t>Sawblade</w:t>
            </w:r>
            <w:r>
              <w:t xml:space="preserve"> </w:t>
            </w:r>
            <w:r w:rsidR="003276A2" w:rsidRPr="003276A2">
              <w:rPr>
                <w:b/>
              </w:rPr>
              <w:t>Conductor</w:t>
            </w:r>
          </w:p>
        </w:tc>
        <w:tc>
          <w:tcPr>
            <w:tcW w:w="5940" w:type="dxa"/>
          </w:tcPr>
          <w:p w14:paraId="18938B72" w14:textId="667DAF58" w:rsidR="003A1D56" w:rsidRDefault="00A81798" w:rsidP="003A1D56">
            <w:pPr>
              <w:cnfStyle w:val="000000000000" w:firstRow="0" w:lastRow="0" w:firstColumn="0" w:lastColumn="0" w:oddVBand="0" w:evenVBand="0" w:oddHBand="0" w:evenHBand="0" w:firstRowFirstColumn="0" w:firstRowLastColumn="0" w:lastRowFirstColumn="0" w:lastRowLastColumn="0"/>
            </w:pPr>
            <w:r w:rsidRPr="00A81798">
              <w:t xml:space="preserve">Use the </w:t>
            </w:r>
            <w:r w:rsidR="003276A2" w:rsidRPr="003276A2">
              <w:rPr>
                <w:b/>
                <w:color w:val="7030A0"/>
              </w:rPr>
              <w:t>Gravity Gun</w:t>
            </w:r>
            <w:r w:rsidRPr="00A81798">
              <w:t xml:space="preserve"> to shoot the </w:t>
            </w:r>
            <w:r w:rsidR="003276A2" w:rsidRPr="003276A2">
              <w:rPr>
                <w:b/>
                <w:color w:val="7030A0"/>
              </w:rPr>
              <w:t>Sawblade</w:t>
            </w:r>
            <w:r w:rsidRPr="00A81798">
              <w:t xml:space="preserve"> towards the place where the wire breaks. The </w:t>
            </w:r>
            <w:r w:rsidR="003276A2" w:rsidRPr="003276A2">
              <w:rPr>
                <w:b/>
              </w:rPr>
              <w:t>Movable Platform</w:t>
            </w:r>
            <w:r w:rsidRPr="00A81798">
              <w:t xml:space="preserve"> will move, and the </w:t>
            </w:r>
            <w:r w:rsidR="003276A2" w:rsidRPr="003276A2">
              <w:rPr>
                <w:b/>
              </w:rPr>
              <w:t>Physical Platform</w:t>
            </w:r>
            <w:r w:rsidRPr="00A81798">
              <w:t xml:space="preserve"> will fall due to the loss of </w:t>
            </w:r>
            <w:r w:rsidR="003276A2" w:rsidRPr="003276A2">
              <w:rPr>
                <w:b/>
              </w:rPr>
              <w:t>Platform</w:t>
            </w:r>
            <w:r w:rsidRPr="00A81798">
              <w:t xml:space="preserve"> support.</w:t>
            </w:r>
          </w:p>
        </w:tc>
        <w:tc>
          <w:tcPr>
            <w:tcW w:w="805" w:type="dxa"/>
          </w:tcPr>
          <w:p w14:paraId="6F594D95" w14:textId="4E905B65" w:rsidR="003A1D56" w:rsidRDefault="00F93EA5" w:rsidP="003A1D56">
            <w:pPr>
              <w:cnfStyle w:val="000000000000" w:firstRow="0" w:lastRow="0" w:firstColumn="0" w:lastColumn="0" w:oddVBand="0" w:evenVBand="0" w:oddHBand="0" w:evenHBand="0" w:firstRowFirstColumn="0" w:firstRowLastColumn="0" w:lastRowFirstColumn="0" w:lastRowLastColumn="0"/>
            </w:pPr>
            <w:r>
              <w:t>Yes</w:t>
            </w:r>
          </w:p>
        </w:tc>
      </w:tr>
      <w:tr w:rsidR="003A1D56" w14:paraId="388C4423" w14:textId="77777777" w:rsidTr="003A1D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0104C2BC" w14:textId="24296AD0" w:rsidR="003A1D56" w:rsidRDefault="003A1D56" w:rsidP="003A1D56">
            <w:pPr>
              <w:jc w:val="center"/>
            </w:pPr>
            <w:r>
              <w:t>4c</w:t>
            </w:r>
          </w:p>
        </w:tc>
        <w:tc>
          <w:tcPr>
            <w:tcW w:w="1710" w:type="dxa"/>
          </w:tcPr>
          <w:p w14:paraId="44C1385A" w14:textId="39F59699" w:rsidR="00AB1FDD" w:rsidRDefault="00C106AD" w:rsidP="00AB1FDD">
            <w:pPr>
              <w:cnfStyle w:val="000000100000" w:firstRow="0" w:lastRow="0" w:firstColumn="0" w:lastColumn="0" w:oddVBand="0" w:evenVBand="0" w:oddHBand="1" w:evenHBand="0" w:firstRowFirstColumn="0" w:firstRowLastColumn="0" w:lastRowFirstColumn="0" w:lastRowLastColumn="0"/>
            </w:pPr>
            <w:r>
              <w:t>-</w:t>
            </w:r>
            <w:r w:rsidR="00AB1FDD">
              <w:t>Skill Challenge</w:t>
            </w:r>
          </w:p>
          <w:p w14:paraId="2EAF5235" w14:textId="4BDFB017" w:rsidR="003A1D56" w:rsidRDefault="00C106AD" w:rsidP="00AB1FDD">
            <w:pPr>
              <w:cnfStyle w:val="000000100000" w:firstRow="0" w:lastRow="0" w:firstColumn="0" w:lastColumn="0" w:oddVBand="0" w:evenVBand="0" w:oddHBand="1" w:evenHBand="0" w:firstRowFirstColumn="0" w:firstRowLastColumn="0" w:lastRowFirstColumn="0" w:lastRowLastColumn="0"/>
            </w:pPr>
            <w:r>
              <w:t>-</w:t>
            </w:r>
            <w:r w:rsidR="00AB1FDD">
              <w:t>Reinforce</w:t>
            </w:r>
            <w:r>
              <w:t xml:space="preserve">: </w:t>
            </w:r>
            <w:r w:rsidR="003276A2" w:rsidRPr="003276A2">
              <w:rPr>
                <w:b/>
                <w:color w:val="7030A0"/>
              </w:rPr>
              <w:t>Sawblade</w:t>
            </w:r>
            <w:r>
              <w:t xml:space="preserve"> </w:t>
            </w:r>
            <w:r w:rsidR="003276A2" w:rsidRPr="003276A2">
              <w:rPr>
                <w:b/>
              </w:rPr>
              <w:t>Conductor</w:t>
            </w:r>
          </w:p>
        </w:tc>
        <w:tc>
          <w:tcPr>
            <w:tcW w:w="5940" w:type="dxa"/>
          </w:tcPr>
          <w:p w14:paraId="16F17FAB" w14:textId="25CFB7C0" w:rsidR="003A1D56" w:rsidRDefault="007C51D2" w:rsidP="003A1D56">
            <w:pPr>
              <w:cnfStyle w:val="000000100000" w:firstRow="0" w:lastRow="0" w:firstColumn="0" w:lastColumn="0" w:oddVBand="0" w:evenVBand="0" w:oddHBand="1" w:evenHBand="0" w:firstRowFirstColumn="0" w:firstRowLastColumn="0" w:lastRowFirstColumn="0" w:lastRowLastColumn="0"/>
            </w:pPr>
            <w:r w:rsidRPr="007C51D2">
              <w:t xml:space="preserve">Use the </w:t>
            </w:r>
            <w:r w:rsidR="003276A2" w:rsidRPr="003276A2">
              <w:rPr>
                <w:b/>
                <w:color w:val="7030A0"/>
              </w:rPr>
              <w:t>Gravity Gun</w:t>
            </w:r>
            <w:r w:rsidRPr="007C51D2">
              <w:t xml:space="preserve"> to grab the </w:t>
            </w:r>
            <w:r w:rsidR="003276A2" w:rsidRPr="003276A2">
              <w:rPr>
                <w:b/>
                <w:color w:val="7030A0"/>
              </w:rPr>
              <w:t>Sawblade</w:t>
            </w:r>
            <w:r w:rsidRPr="007C51D2">
              <w:t xml:space="preserve"> connected to the wire to return the </w:t>
            </w:r>
            <w:r w:rsidR="003276A2" w:rsidRPr="003276A2">
              <w:rPr>
                <w:b/>
              </w:rPr>
              <w:t>Movable Platform</w:t>
            </w:r>
            <w:r w:rsidRPr="007C51D2">
              <w:t xml:space="preserve"> to its original position, walk to the </w:t>
            </w:r>
            <w:r w:rsidR="003276A2" w:rsidRPr="003276A2">
              <w:rPr>
                <w:b/>
              </w:rPr>
              <w:t>Physical Platform</w:t>
            </w:r>
            <w:r w:rsidRPr="007C51D2">
              <w:t xml:space="preserve">, and jump to the </w:t>
            </w:r>
            <w:r w:rsidR="003276A2" w:rsidRPr="003276A2">
              <w:rPr>
                <w:b/>
              </w:rPr>
              <w:t>Movable Platform</w:t>
            </w:r>
            <w:r>
              <w:t>.</w:t>
            </w:r>
          </w:p>
        </w:tc>
        <w:tc>
          <w:tcPr>
            <w:tcW w:w="805" w:type="dxa"/>
          </w:tcPr>
          <w:p w14:paraId="49BB7BE1" w14:textId="77777777" w:rsidR="003A1D56" w:rsidRDefault="003A1D56" w:rsidP="003A1D56">
            <w:pPr>
              <w:cnfStyle w:val="000000100000" w:firstRow="0" w:lastRow="0" w:firstColumn="0" w:lastColumn="0" w:oddVBand="0" w:evenVBand="0" w:oddHBand="1" w:evenHBand="0" w:firstRowFirstColumn="0" w:firstRowLastColumn="0" w:lastRowFirstColumn="0" w:lastRowLastColumn="0"/>
            </w:pPr>
          </w:p>
        </w:tc>
      </w:tr>
      <w:tr w:rsidR="003A1D56" w14:paraId="51805122" w14:textId="77777777" w:rsidTr="003A1D56">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07E5C4FB" w14:textId="14B34DC1" w:rsidR="003A1D56" w:rsidRDefault="003A1D56" w:rsidP="003A1D56">
            <w:pPr>
              <w:jc w:val="center"/>
            </w:pPr>
            <w:r>
              <w:lastRenderedPageBreak/>
              <w:t>4d</w:t>
            </w:r>
          </w:p>
        </w:tc>
        <w:tc>
          <w:tcPr>
            <w:tcW w:w="1710" w:type="dxa"/>
          </w:tcPr>
          <w:p w14:paraId="423F0E37" w14:textId="05E011AF" w:rsidR="00AB1FDD" w:rsidRDefault="00C106AD" w:rsidP="00AB1FDD">
            <w:pPr>
              <w:cnfStyle w:val="000000000000" w:firstRow="0" w:lastRow="0" w:firstColumn="0" w:lastColumn="0" w:oddVBand="0" w:evenVBand="0" w:oddHBand="0" w:evenHBand="0" w:firstRowFirstColumn="0" w:firstRowLastColumn="0" w:lastRowFirstColumn="0" w:lastRowLastColumn="0"/>
            </w:pPr>
            <w:r>
              <w:t>-</w:t>
            </w:r>
            <w:r w:rsidR="00AB1FDD">
              <w:t xml:space="preserve">Puzzle </w:t>
            </w:r>
          </w:p>
          <w:p w14:paraId="14C2753A" w14:textId="40F37A29" w:rsidR="003A1D56" w:rsidRDefault="00C106AD" w:rsidP="00AB1FDD">
            <w:pPr>
              <w:cnfStyle w:val="000000000000" w:firstRow="0" w:lastRow="0" w:firstColumn="0" w:lastColumn="0" w:oddVBand="0" w:evenVBand="0" w:oddHBand="0" w:evenHBand="0" w:firstRowFirstColumn="0" w:firstRowLastColumn="0" w:lastRowFirstColumn="0" w:lastRowLastColumn="0"/>
            </w:pPr>
            <w:r>
              <w:t>-</w:t>
            </w:r>
            <w:r w:rsidR="00AB1FDD">
              <w:t>Reinforce</w:t>
            </w:r>
            <w:r>
              <w:t xml:space="preserve">: </w:t>
            </w:r>
            <w:r w:rsidR="003276A2" w:rsidRPr="003276A2">
              <w:rPr>
                <w:b/>
                <w:color w:val="7030A0"/>
              </w:rPr>
              <w:t>Sawblade</w:t>
            </w:r>
            <w:r>
              <w:t xml:space="preserve"> </w:t>
            </w:r>
            <w:r w:rsidR="003276A2" w:rsidRPr="003276A2">
              <w:rPr>
                <w:b/>
              </w:rPr>
              <w:t>Conductor</w:t>
            </w:r>
          </w:p>
        </w:tc>
        <w:tc>
          <w:tcPr>
            <w:tcW w:w="5940" w:type="dxa"/>
          </w:tcPr>
          <w:p w14:paraId="0317F3B6" w14:textId="48232F1F" w:rsidR="003A1D56" w:rsidRDefault="00EF7547" w:rsidP="003A1D56">
            <w:pPr>
              <w:cnfStyle w:val="000000000000" w:firstRow="0" w:lastRow="0" w:firstColumn="0" w:lastColumn="0" w:oddVBand="0" w:evenVBand="0" w:oddHBand="0" w:evenHBand="0" w:firstRowFirstColumn="0" w:firstRowLastColumn="0" w:lastRowFirstColumn="0" w:lastRowLastColumn="0"/>
            </w:pPr>
            <w:r w:rsidRPr="00EF7547">
              <w:t xml:space="preserve">Re-shoot the </w:t>
            </w:r>
            <w:r w:rsidR="003276A2" w:rsidRPr="003276A2">
              <w:rPr>
                <w:b/>
                <w:color w:val="7030A0"/>
              </w:rPr>
              <w:t>Sawblade</w:t>
            </w:r>
            <w:r w:rsidRPr="00EF7547">
              <w:t xml:space="preserve"> to the disconnected wire, activate the </w:t>
            </w:r>
            <w:r w:rsidR="003276A2" w:rsidRPr="003276A2">
              <w:rPr>
                <w:b/>
              </w:rPr>
              <w:t>Platform</w:t>
            </w:r>
            <w:r w:rsidRPr="00EF7547">
              <w:t xml:space="preserve"> to send yourself to the </w:t>
            </w:r>
            <w:r w:rsidR="008930B2" w:rsidRPr="008930B2">
              <w:rPr>
                <w:b/>
              </w:rPr>
              <w:t>high platform</w:t>
            </w:r>
            <w:r w:rsidRPr="00EF7547">
              <w:t xml:space="preserve"> on the opposite side, and leave the room.</w:t>
            </w:r>
          </w:p>
        </w:tc>
        <w:tc>
          <w:tcPr>
            <w:tcW w:w="805" w:type="dxa"/>
          </w:tcPr>
          <w:p w14:paraId="48ED4517" w14:textId="77777777" w:rsidR="003A1D56" w:rsidRDefault="003A1D56" w:rsidP="003A1D56">
            <w:pPr>
              <w:cnfStyle w:val="000000000000" w:firstRow="0" w:lastRow="0" w:firstColumn="0" w:lastColumn="0" w:oddVBand="0" w:evenVBand="0" w:oddHBand="0" w:evenHBand="0" w:firstRowFirstColumn="0" w:firstRowLastColumn="0" w:lastRowFirstColumn="0" w:lastRowLastColumn="0"/>
            </w:pPr>
          </w:p>
        </w:tc>
      </w:tr>
    </w:tbl>
    <w:p w14:paraId="0F282C4B" w14:textId="4F966D05" w:rsidR="00C238CC" w:rsidRDefault="00C238CC" w:rsidP="00C238CC">
      <w:pPr>
        <w:rPr>
          <w:rFonts w:asciiTheme="majorHAnsi" w:eastAsiaTheme="majorEastAsia" w:hAnsiTheme="majorHAnsi" w:cstheme="majorBidi"/>
          <w:b/>
          <w:bCs/>
          <w:color w:val="4F81BD" w:themeColor="accent1"/>
          <w:sz w:val="26"/>
          <w:szCs w:val="26"/>
        </w:rPr>
      </w:pPr>
    </w:p>
    <w:p w14:paraId="58E1465C" w14:textId="77777777" w:rsidR="00C238CC" w:rsidRDefault="00C238CC">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555526B0" w14:textId="1B499A71" w:rsidR="00C238CC" w:rsidRPr="009043FE" w:rsidRDefault="00C238CC" w:rsidP="00C238CC">
      <w:pPr>
        <w:pStyle w:val="Heading3"/>
      </w:pPr>
      <w:bookmarkStart w:id="22" w:name="_Toc149527470"/>
      <w:r>
        <w:lastRenderedPageBreak/>
        <w:t xml:space="preserve">Section </w:t>
      </w:r>
      <w:r w:rsidR="004D1293">
        <w:t>4</w:t>
      </w:r>
      <w:r w:rsidR="00BD3C9D">
        <w:t>: Water</w:t>
      </w:r>
      <w:r w:rsidR="0038660D">
        <w:t>wheel Engine Room</w:t>
      </w:r>
      <w:r w:rsidR="00BD3C9D">
        <w:t xml:space="preserve"> &amp; Cooling Room</w:t>
      </w:r>
      <w:bookmarkEnd w:id="22"/>
    </w:p>
    <w:p w14:paraId="3EBA2406" w14:textId="2B5991E5" w:rsidR="00C238CC" w:rsidRDefault="00B4411A" w:rsidP="00C238CC">
      <w:pPr>
        <w:keepNext/>
        <w:jc w:val="center"/>
      </w:pPr>
      <w:r w:rsidRPr="00B4411A">
        <w:rPr>
          <w:noProof/>
        </w:rPr>
        <w:drawing>
          <wp:inline distT="0" distB="0" distL="0" distR="0" wp14:anchorId="252A35CD" wp14:editId="308CFC88">
            <wp:extent cx="5943600" cy="2418080"/>
            <wp:effectExtent l="0" t="0" r="0" b="1270"/>
            <wp:docPr id="65128960"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8960" name="图片 1" descr="卡通人物&#10;&#10;中度可信度描述已自动生成"/>
                    <pic:cNvPicPr/>
                  </pic:nvPicPr>
                  <pic:blipFill>
                    <a:blip r:embed="rId19"/>
                    <a:stretch>
                      <a:fillRect/>
                    </a:stretch>
                  </pic:blipFill>
                  <pic:spPr>
                    <a:xfrm>
                      <a:off x="0" y="0"/>
                      <a:ext cx="5943600" cy="2418080"/>
                    </a:xfrm>
                    <a:prstGeom prst="rect">
                      <a:avLst/>
                    </a:prstGeom>
                  </pic:spPr>
                </pic:pic>
              </a:graphicData>
            </a:graphic>
          </wp:inline>
        </w:drawing>
      </w:r>
      <w:r w:rsidR="003066EE" w:rsidRPr="00CF70E9">
        <w:rPr>
          <w:noProof/>
        </w:rPr>
        <w:drawing>
          <wp:inline distT="0" distB="0" distL="0" distR="0" wp14:anchorId="263EBA10" wp14:editId="09837EF3">
            <wp:extent cx="5943600" cy="1956435"/>
            <wp:effectExtent l="0" t="0" r="0" b="5715"/>
            <wp:docPr id="1161227012" name="图片 1161227012"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4212A2F1" w14:textId="0868EB51" w:rsidR="00DD68BC" w:rsidRPr="00750074" w:rsidRDefault="002C20CA" w:rsidP="002C20CA">
      <w:pPr>
        <w:pStyle w:val="Caption"/>
        <w:jc w:val="center"/>
      </w:pPr>
      <w:bookmarkStart w:id="23" w:name="_Toc149527180"/>
      <w:r>
        <w:t xml:space="preserve">Figure </w:t>
      </w:r>
      <w:fldSimple w:instr=" SEQ Figure \* ARABIC ">
        <w:r w:rsidR="004D0F88">
          <w:rPr>
            <w:noProof/>
          </w:rPr>
          <w:t>7</w:t>
        </w:r>
      </w:fldSimple>
      <w:r w:rsidRPr="00931F6B">
        <w:t xml:space="preserve">: Section </w:t>
      </w:r>
      <w:r>
        <w:t>4</w:t>
      </w:r>
      <w:r w:rsidRPr="00931F6B">
        <w:t xml:space="preserve"> Overview Map </w:t>
      </w:r>
      <w:r>
        <w:t>[1]</w:t>
      </w:r>
      <w:bookmarkEnd w:id="23"/>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64511561" w14:textId="77777777" w:rsidTr="00BD4A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4587AA34"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00995C9E"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1682D711"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47F7A716"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46FA64E7"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34816D76" w14:textId="02D1D58E"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BD4AAE" w14:paraId="67E2EF5C" w14:textId="77777777" w:rsidTr="00BD4A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15AE13B4" w14:textId="15184736" w:rsidR="00BD4AAE" w:rsidRDefault="00BD4AAE" w:rsidP="00BD4AAE">
            <w:pPr>
              <w:jc w:val="center"/>
            </w:pPr>
            <w:r>
              <w:t>5a</w:t>
            </w:r>
          </w:p>
        </w:tc>
        <w:tc>
          <w:tcPr>
            <w:tcW w:w="1710" w:type="dxa"/>
          </w:tcPr>
          <w:p w14:paraId="523699EF" w14:textId="1A3683A7" w:rsidR="00BD4AAE" w:rsidRDefault="00C106AD" w:rsidP="00BD4AAE">
            <w:pPr>
              <w:cnfStyle w:val="000000100000" w:firstRow="0" w:lastRow="0" w:firstColumn="0" w:lastColumn="0" w:oddVBand="0" w:evenVBand="0" w:oddHBand="1" w:evenHBand="0" w:firstRowFirstColumn="0" w:firstRowLastColumn="0" w:lastRowFirstColumn="0" w:lastRowLastColumn="0"/>
            </w:pPr>
            <w:r>
              <w:t>-</w:t>
            </w:r>
            <w:r w:rsidR="00BD4AAE">
              <w:t>Supply</w:t>
            </w:r>
          </w:p>
        </w:tc>
        <w:tc>
          <w:tcPr>
            <w:tcW w:w="5940" w:type="dxa"/>
          </w:tcPr>
          <w:p w14:paraId="13BC52D9" w14:textId="3FA5813D" w:rsidR="00BD4AAE" w:rsidRDefault="00BD4AAE" w:rsidP="00BD4AAE">
            <w:pPr>
              <w:cnfStyle w:val="000000100000" w:firstRow="0" w:lastRow="0" w:firstColumn="0" w:lastColumn="0" w:oddVBand="0" w:evenVBand="0" w:oddHBand="1" w:evenHBand="0" w:firstRowFirstColumn="0" w:firstRowLastColumn="0" w:lastRowFirstColumn="0" w:lastRowLastColumn="0"/>
            </w:pPr>
            <w:r w:rsidRPr="009C2CDA">
              <w:t xml:space="preserve">After the player enters the room, </w:t>
            </w:r>
            <w:r>
              <w:t>1</w:t>
            </w:r>
            <w:r w:rsidRPr="009C2CDA">
              <w:t xml:space="preserve"> </w:t>
            </w:r>
            <w:r w:rsidR="003276A2" w:rsidRPr="003276A2">
              <w:rPr>
                <w:b/>
                <w:color w:val="FF0000"/>
              </w:rPr>
              <w:t>Combine Soldiers</w:t>
            </w:r>
            <w:r w:rsidRPr="009C2CDA">
              <w:t xml:space="preserve"> will be </w:t>
            </w:r>
            <w:r>
              <w:t>spawned</w:t>
            </w:r>
            <w:r w:rsidRPr="009C2CDA">
              <w:t xml:space="preserve">. </w:t>
            </w:r>
            <w:r>
              <w:t xml:space="preserve">Kill him and use the </w:t>
            </w:r>
            <w:r w:rsidR="00864320" w:rsidRPr="00864320">
              <w:rPr>
                <w:b/>
              </w:rPr>
              <w:t>Charger</w:t>
            </w:r>
            <w:r>
              <w:t xml:space="preserve"> to restore power and health.</w:t>
            </w:r>
          </w:p>
        </w:tc>
        <w:tc>
          <w:tcPr>
            <w:tcW w:w="805" w:type="dxa"/>
          </w:tcPr>
          <w:p w14:paraId="3AC30D53" w14:textId="77777777" w:rsidR="00BD4AAE" w:rsidRDefault="00BD4AAE" w:rsidP="00BD4AAE">
            <w:pPr>
              <w:cnfStyle w:val="000000100000" w:firstRow="0" w:lastRow="0" w:firstColumn="0" w:lastColumn="0" w:oddVBand="0" w:evenVBand="0" w:oddHBand="1" w:evenHBand="0" w:firstRowFirstColumn="0" w:firstRowLastColumn="0" w:lastRowFirstColumn="0" w:lastRowLastColumn="0"/>
            </w:pPr>
          </w:p>
        </w:tc>
      </w:tr>
      <w:tr w:rsidR="00B65A0E" w14:paraId="2EB3C8AB" w14:textId="77777777" w:rsidTr="00BD4AAE">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08057DD5" w14:textId="77B760B3" w:rsidR="00B65A0E" w:rsidRDefault="00DB4D09" w:rsidP="00A503F4">
            <w:pPr>
              <w:jc w:val="center"/>
            </w:pPr>
            <w:r>
              <w:t>5b</w:t>
            </w:r>
          </w:p>
        </w:tc>
        <w:tc>
          <w:tcPr>
            <w:tcW w:w="1710" w:type="dxa"/>
          </w:tcPr>
          <w:p w14:paraId="55B90CF3" w14:textId="38655EEE" w:rsidR="00B65A0E" w:rsidRDefault="00C106AD" w:rsidP="00A503F4">
            <w:pPr>
              <w:cnfStyle w:val="000000000000" w:firstRow="0" w:lastRow="0" w:firstColumn="0" w:lastColumn="0" w:oddVBand="0" w:evenVBand="0" w:oddHBand="0" w:evenHBand="0" w:firstRowFirstColumn="0" w:firstRowLastColumn="0" w:lastRowFirstColumn="0" w:lastRowLastColumn="0"/>
            </w:pPr>
            <w:r>
              <w:t>-</w:t>
            </w:r>
            <w:r w:rsidR="00C10A10">
              <w:t>Supply</w:t>
            </w:r>
          </w:p>
        </w:tc>
        <w:tc>
          <w:tcPr>
            <w:tcW w:w="5940" w:type="dxa"/>
          </w:tcPr>
          <w:p w14:paraId="3732A570" w14:textId="2B875187" w:rsidR="00B65A0E" w:rsidRDefault="002A55C4" w:rsidP="00A503F4">
            <w:pPr>
              <w:cnfStyle w:val="000000000000" w:firstRow="0" w:lastRow="0" w:firstColumn="0" w:lastColumn="0" w:oddVBand="0" w:evenVBand="0" w:oddHBand="0" w:evenHBand="0" w:firstRowFirstColumn="0" w:firstRowLastColumn="0" w:lastRowFirstColumn="0" w:lastRowLastColumn="0"/>
            </w:pPr>
            <w:r>
              <w:t xml:space="preserve">(Optional) </w:t>
            </w:r>
            <w:r w:rsidR="00DA0C09" w:rsidRPr="00DA0C09">
              <w:t>Go behind the waterwheel engine to get more supplies</w:t>
            </w:r>
            <w:r w:rsidR="00DA0C09">
              <w:t>.</w:t>
            </w:r>
          </w:p>
        </w:tc>
        <w:tc>
          <w:tcPr>
            <w:tcW w:w="805" w:type="dxa"/>
          </w:tcPr>
          <w:p w14:paraId="2D018764" w14:textId="77777777" w:rsidR="00B65A0E" w:rsidRDefault="00B65A0E" w:rsidP="00A503F4">
            <w:pPr>
              <w:cnfStyle w:val="000000000000" w:firstRow="0" w:lastRow="0" w:firstColumn="0" w:lastColumn="0" w:oddVBand="0" w:evenVBand="0" w:oddHBand="0" w:evenHBand="0" w:firstRowFirstColumn="0" w:firstRowLastColumn="0" w:lastRowFirstColumn="0" w:lastRowLastColumn="0"/>
            </w:pPr>
          </w:p>
        </w:tc>
      </w:tr>
      <w:tr w:rsidR="00B65A0E" w14:paraId="2ED98769" w14:textId="77777777" w:rsidTr="00BD4A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42260A95" w14:textId="5DFA2FC9" w:rsidR="00B65A0E" w:rsidRDefault="00DB4D09" w:rsidP="00A503F4">
            <w:pPr>
              <w:jc w:val="center"/>
            </w:pPr>
            <w:r>
              <w:t>5c</w:t>
            </w:r>
          </w:p>
        </w:tc>
        <w:tc>
          <w:tcPr>
            <w:tcW w:w="1710" w:type="dxa"/>
          </w:tcPr>
          <w:p w14:paraId="4870D463" w14:textId="23F7B252" w:rsidR="00B65A0E" w:rsidRDefault="00C106AD" w:rsidP="00A503F4">
            <w:pPr>
              <w:cnfStyle w:val="000000100000" w:firstRow="0" w:lastRow="0" w:firstColumn="0" w:lastColumn="0" w:oddVBand="0" w:evenVBand="0" w:oddHBand="1" w:evenHBand="0" w:firstRowFirstColumn="0" w:firstRowLastColumn="0" w:lastRowFirstColumn="0" w:lastRowLastColumn="0"/>
            </w:pPr>
            <w:r>
              <w:t>-</w:t>
            </w:r>
            <w:r w:rsidR="00DA0C09">
              <w:t>Show Next Goal</w:t>
            </w:r>
          </w:p>
        </w:tc>
        <w:tc>
          <w:tcPr>
            <w:tcW w:w="5940" w:type="dxa"/>
          </w:tcPr>
          <w:p w14:paraId="2B90C723" w14:textId="4E04E681" w:rsidR="00B65A0E" w:rsidRDefault="00C54F9C" w:rsidP="00A503F4">
            <w:pPr>
              <w:cnfStyle w:val="000000100000" w:firstRow="0" w:lastRow="0" w:firstColumn="0" w:lastColumn="0" w:oddVBand="0" w:evenVBand="0" w:oddHBand="1" w:evenHBand="0" w:firstRowFirstColumn="0" w:firstRowLastColumn="0" w:lastRowFirstColumn="0" w:lastRowLastColumn="0"/>
            </w:pPr>
            <w:r w:rsidRPr="00C54F9C">
              <w:t>Seeing the waterwheel outside through the guardrail, the player knows the next target to reach.</w:t>
            </w:r>
          </w:p>
        </w:tc>
        <w:tc>
          <w:tcPr>
            <w:tcW w:w="805" w:type="dxa"/>
          </w:tcPr>
          <w:p w14:paraId="6C345624" w14:textId="17021EDC" w:rsidR="00B65A0E" w:rsidRDefault="00C54F9C" w:rsidP="00A503F4">
            <w:pPr>
              <w:cnfStyle w:val="000000100000" w:firstRow="0" w:lastRow="0" w:firstColumn="0" w:lastColumn="0" w:oddVBand="0" w:evenVBand="0" w:oddHBand="1" w:evenHBand="0" w:firstRowFirstColumn="0" w:firstRowLastColumn="0" w:lastRowFirstColumn="0" w:lastRowLastColumn="0"/>
            </w:pPr>
            <w:r>
              <w:t>Yes</w:t>
            </w:r>
          </w:p>
        </w:tc>
      </w:tr>
      <w:tr w:rsidR="00C54F9C" w14:paraId="7FC63D20" w14:textId="77777777" w:rsidTr="00BD4AAE">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5853E4DD" w14:textId="6AD57BEB" w:rsidR="00C54F9C" w:rsidRDefault="00C54F9C" w:rsidP="00C54F9C">
            <w:pPr>
              <w:jc w:val="center"/>
            </w:pPr>
            <w:r>
              <w:t>6a</w:t>
            </w:r>
          </w:p>
        </w:tc>
        <w:tc>
          <w:tcPr>
            <w:tcW w:w="1710" w:type="dxa"/>
          </w:tcPr>
          <w:p w14:paraId="257FD9C3" w14:textId="7080AFCE" w:rsidR="00C54F9C" w:rsidRDefault="00C106AD" w:rsidP="00C54F9C">
            <w:pPr>
              <w:cnfStyle w:val="000000000000" w:firstRow="0" w:lastRow="0" w:firstColumn="0" w:lastColumn="0" w:oddVBand="0" w:evenVBand="0" w:oddHBand="0" w:evenHBand="0" w:firstRowFirstColumn="0" w:firstRowLastColumn="0" w:lastRowFirstColumn="0" w:lastRowLastColumn="0"/>
            </w:pPr>
            <w:r>
              <w:t>-</w:t>
            </w:r>
            <w:r w:rsidR="00C54F9C">
              <w:t>Encounter</w:t>
            </w:r>
          </w:p>
        </w:tc>
        <w:tc>
          <w:tcPr>
            <w:tcW w:w="5940" w:type="dxa"/>
          </w:tcPr>
          <w:p w14:paraId="34D1E1C3" w14:textId="0E886A83" w:rsidR="00C54F9C" w:rsidRDefault="00C54F9C" w:rsidP="00C54F9C">
            <w:pPr>
              <w:cnfStyle w:val="000000000000" w:firstRow="0" w:lastRow="0" w:firstColumn="0" w:lastColumn="0" w:oddVBand="0" w:evenVBand="0" w:oddHBand="0" w:evenHBand="0" w:firstRowFirstColumn="0" w:firstRowLastColumn="0" w:lastRowFirstColumn="0" w:lastRowLastColumn="0"/>
            </w:pPr>
            <w:r w:rsidRPr="009C2CDA">
              <w:t xml:space="preserve">After the player enters the room, </w:t>
            </w:r>
            <w:r w:rsidR="00823EB9">
              <w:t>2</w:t>
            </w:r>
            <w:r w:rsidRPr="009C2CDA">
              <w:t xml:space="preserve"> </w:t>
            </w:r>
            <w:r w:rsidR="003276A2" w:rsidRPr="003276A2">
              <w:rPr>
                <w:b/>
                <w:color w:val="FF0000"/>
              </w:rPr>
              <w:t>Combine Soldiers</w:t>
            </w:r>
            <w:r w:rsidRPr="009C2CDA">
              <w:t xml:space="preserve"> will be </w:t>
            </w:r>
            <w:r>
              <w:t>spawned</w:t>
            </w:r>
            <w:r w:rsidR="00823EB9">
              <w:t xml:space="preserve"> next to the door, 3 </w:t>
            </w:r>
            <w:r w:rsidR="003276A2" w:rsidRPr="003276A2">
              <w:rPr>
                <w:b/>
                <w:color w:val="FF0000"/>
              </w:rPr>
              <w:t>Combine Soldiers</w:t>
            </w:r>
            <w:r w:rsidR="00823EB9">
              <w:t xml:space="preserve"> and 4 </w:t>
            </w:r>
            <w:r w:rsidR="003276A2" w:rsidRPr="003276A2">
              <w:rPr>
                <w:b/>
                <w:color w:val="FF0000"/>
              </w:rPr>
              <w:t>Manhacks</w:t>
            </w:r>
            <w:r w:rsidR="00823EB9">
              <w:t xml:space="preserve"> will be spawned on the other side of the cooling pool, 2 </w:t>
            </w:r>
            <w:r w:rsidR="003276A2" w:rsidRPr="003276A2">
              <w:rPr>
                <w:b/>
                <w:color w:val="FF0000"/>
              </w:rPr>
              <w:t>Combine Elite</w:t>
            </w:r>
            <w:r w:rsidR="004C16D0">
              <w:t xml:space="preserve"> will be spawned on the higher floor</w:t>
            </w:r>
            <w:r w:rsidRPr="009C2CDA">
              <w:t xml:space="preserve">. </w:t>
            </w:r>
            <w:r w:rsidR="00C72AEC" w:rsidRPr="00C72AEC">
              <w:t xml:space="preserve">Players cannot damage </w:t>
            </w:r>
            <w:r w:rsidR="003276A2" w:rsidRPr="003276A2">
              <w:rPr>
                <w:b/>
                <w:color w:val="FF0000"/>
              </w:rPr>
              <w:t>Combine Elites</w:t>
            </w:r>
            <w:r w:rsidR="00C72AEC" w:rsidRPr="00C72AEC">
              <w:t xml:space="preserve"> at this time due to </w:t>
            </w:r>
            <w:r w:rsidR="003276A2" w:rsidRPr="003276A2">
              <w:rPr>
                <w:b/>
              </w:rPr>
              <w:t>Blockers</w:t>
            </w:r>
            <w:r w:rsidR="00C72AEC">
              <w:t xml:space="preserve">. </w:t>
            </w:r>
            <w:r w:rsidRPr="009C2CDA">
              <w:t xml:space="preserve">Players can kill </w:t>
            </w:r>
            <w:r w:rsidR="006E2963">
              <w:t>other enemies</w:t>
            </w:r>
            <w:r w:rsidRPr="009C2CDA">
              <w:t xml:space="preserve"> with a </w:t>
            </w:r>
            <w:r w:rsidR="008930B2" w:rsidRPr="008930B2">
              <w:rPr>
                <w:b/>
                <w:color w:val="7030A0"/>
              </w:rPr>
              <w:t>Shotgun</w:t>
            </w:r>
            <w:r w:rsidRPr="009C2CDA">
              <w:t xml:space="preserve">, or they can use </w:t>
            </w:r>
            <w:r>
              <w:t>the</w:t>
            </w:r>
            <w:r w:rsidRPr="009C2CDA">
              <w:t xml:space="preserve"> </w:t>
            </w:r>
            <w:r w:rsidR="003276A2" w:rsidRPr="003276A2">
              <w:rPr>
                <w:b/>
                <w:color w:val="7030A0"/>
              </w:rPr>
              <w:t>Gravity Gun</w:t>
            </w:r>
            <w:r w:rsidRPr="009C2CDA">
              <w:t xml:space="preserve"> to grab the </w:t>
            </w:r>
            <w:r w:rsidR="003276A2" w:rsidRPr="003276A2">
              <w:rPr>
                <w:b/>
                <w:color w:val="7030A0"/>
              </w:rPr>
              <w:t>Sawblade</w:t>
            </w:r>
            <w:r w:rsidRPr="009C2CDA">
              <w:t xml:space="preserve"> from the </w:t>
            </w:r>
            <w:r w:rsidR="008930B2" w:rsidRPr="008930B2">
              <w:rPr>
                <w:b/>
              </w:rPr>
              <w:t>Sawblade Spawner</w:t>
            </w:r>
            <w:r w:rsidRPr="009C2CDA">
              <w:t xml:space="preserve"> </w:t>
            </w:r>
            <w:r>
              <w:t>to</w:t>
            </w:r>
            <w:r w:rsidRPr="009C2CDA">
              <w:t xml:space="preserve"> kill them.</w:t>
            </w:r>
          </w:p>
        </w:tc>
        <w:tc>
          <w:tcPr>
            <w:tcW w:w="805" w:type="dxa"/>
          </w:tcPr>
          <w:p w14:paraId="72CEBA19" w14:textId="77777777" w:rsidR="00C54F9C" w:rsidRDefault="00C54F9C" w:rsidP="00C54F9C">
            <w:pPr>
              <w:cnfStyle w:val="000000000000" w:firstRow="0" w:lastRow="0" w:firstColumn="0" w:lastColumn="0" w:oddVBand="0" w:evenVBand="0" w:oddHBand="0" w:evenHBand="0" w:firstRowFirstColumn="0" w:firstRowLastColumn="0" w:lastRowFirstColumn="0" w:lastRowLastColumn="0"/>
            </w:pPr>
          </w:p>
        </w:tc>
      </w:tr>
      <w:tr w:rsidR="00C54F9C" w14:paraId="2ACA0173" w14:textId="77777777" w:rsidTr="00BD4A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091E8F3F" w14:textId="63240AD7" w:rsidR="00C54F9C" w:rsidRDefault="00C54F9C" w:rsidP="00C54F9C">
            <w:pPr>
              <w:jc w:val="center"/>
            </w:pPr>
            <w:r>
              <w:lastRenderedPageBreak/>
              <w:t>6b</w:t>
            </w:r>
          </w:p>
        </w:tc>
        <w:tc>
          <w:tcPr>
            <w:tcW w:w="1710" w:type="dxa"/>
          </w:tcPr>
          <w:p w14:paraId="7E0800F4" w14:textId="1065570C" w:rsidR="00C974E0" w:rsidRDefault="00C106AD" w:rsidP="00C54F9C">
            <w:pPr>
              <w:cnfStyle w:val="000000100000" w:firstRow="0" w:lastRow="0" w:firstColumn="0" w:lastColumn="0" w:oddVBand="0" w:evenVBand="0" w:oddHBand="1" w:evenHBand="0" w:firstRowFirstColumn="0" w:firstRowLastColumn="0" w:lastRowFirstColumn="0" w:lastRowLastColumn="0"/>
            </w:pPr>
            <w:r>
              <w:t>-</w:t>
            </w:r>
            <w:r w:rsidR="00C974E0">
              <w:t>Puzzle</w:t>
            </w:r>
          </w:p>
          <w:p w14:paraId="6FE6906F" w14:textId="01C7F6FE" w:rsidR="00C974E0" w:rsidRDefault="00C106AD" w:rsidP="00C54F9C">
            <w:pPr>
              <w:cnfStyle w:val="000000100000" w:firstRow="0" w:lastRow="0" w:firstColumn="0" w:lastColumn="0" w:oddVBand="0" w:evenVBand="0" w:oddHBand="1" w:evenHBand="0" w:firstRowFirstColumn="0" w:firstRowLastColumn="0" w:lastRowFirstColumn="0" w:lastRowLastColumn="0"/>
            </w:pPr>
            <w:r>
              <w:t>-</w:t>
            </w:r>
            <w:r w:rsidR="00C974E0">
              <w:t>Reinforce</w:t>
            </w:r>
            <w:r>
              <w:t xml:space="preserve">: </w:t>
            </w:r>
            <w:r w:rsidR="003276A2" w:rsidRPr="003276A2">
              <w:rPr>
                <w:b/>
                <w:color w:val="7030A0"/>
              </w:rPr>
              <w:t>Sawblade</w:t>
            </w:r>
            <w:r>
              <w:t xml:space="preserve"> </w:t>
            </w:r>
            <w:r w:rsidR="003276A2" w:rsidRPr="003276A2">
              <w:rPr>
                <w:b/>
              </w:rPr>
              <w:t>Blocker</w:t>
            </w:r>
          </w:p>
          <w:p w14:paraId="5F171910" w14:textId="77777777" w:rsidR="00C974E0" w:rsidRDefault="00C974E0" w:rsidP="00C54F9C">
            <w:pPr>
              <w:cnfStyle w:val="000000100000" w:firstRow="0" w:lastRow="0" w:firstColumn="0" w:lastColumn="0" w:oddVBand="0" w:evenVBand="0" w:oddHBand="1" w:evenHBand="0" w:firstRowFirstColumn="0" w:firstRowLastColumn="0" w:lastRowFirstColumn="0" w:lastRowLastColumn="0"/>
            </w:pPr>
          </w:p>
          <w:p w14:paraId="746A0EF8" w14:textId="6016B0CC" w:rsidR="00C974E0" w:rsidRDefault="00C974E0" w:rsidP="00C54F9C">
            <w:pPr>
              <w:cnfStyle w:val="000000100000" w:firstRow="0" w:lastRow="0" w:firstColumn="0" w:lastColumn="0" w:oddVBand="0" w:evenVBand="0" w:oddHBand="1" w:evenHBand="0" w:firstRowFirstColumn="0" w:firstRowLastColumn="0" w:lastRowFirstColumn="0" w:lastRowLastColumn="0"/>
            </w:pPr>
          </w:p>
        </w:tc>
        <w:tc>
          <w:tcPr>
            <w:tcW w:w="5940" w:type="dxa"/>
          </w:tcPr>
          <w:p w14:paraId="23CD2AF2" w14:textId="1441EA6A" w:rsidR="00C54F9C" w:rsidRDefault="006158D4" w:rsidP="00C54F9C">
            <w:pPr>
              <w:cnfStyle w:val="000000100000" w:firstRow="0" w:lastRow="0" w:firstColumn="0" w:lastColumn="0" w:oddVBand="0" w:evenVBand="0" w:oddHBand="1" w:evenHBand="0" w:firstRowFirstColumn="0" w:firstRowLastColumn="0" w:lastRowFirstColumn="0" w:lastRowLastColumn="0"/>
            </w:pPr>
            <w:r w:rsidRPr="006158D4">
              <w:t xml:space="preserve">Players need to use </w:t>
            </w:r>
            <w:r w:rsidR="003276A2" w:rsidRPr="003276A2">
              <w:rPr>
                <w:b/>
              </w:rPr>
              <w:t>Physical Platforms</w:t>
            </w:r>
            <w:r w:rsidRPr="006158D4">
              <w:t xml:space="preserve"> to cross the cooling pool, but the </w:t>
            </w:r>
            <w:r w:rsidR="003276A2" w:rsidRPr="003276A2">
              <w:rPr>
                <w:b/>
              </w:rPr>
              <w:t>Platforms</w:t>
            </w:r>
            <w:r w:rsidRPr="006158D4">
              <w:t xml:space="preserve"> are not long enough and cannot float on the water. Therefore, the player needs to shoot the </w:t>
            </w:r>
            <w:r w:rsidR="003276A2" w:rsidRPr="003276A2">
              <w:rPr>
                <w:b/>
                <w:color w:val="7030A0"/>
              </w:rPr>
              <w:t>Sawblade</w:t>
            </w:r>
            <w:r w:rsidRPr="006158D4">
              <w:t xml:space="preserve"> to the opposite shore as a support so that the </w:t>
            </w:r>
            <w:r w:rsidR="003276A2" w:rsidRPr="003276A2">
              <w:rPr>
                <w:b/>
              </w:rPr>
              <w:t>Physical Platform</w:t>
            </w:r>
            <w:r w:rsidRPr="006158D4">
              <w:t xml:space="preserve"> will not fall into the water.</w:t>
            </w:r>
            <w:r w:rsidR="007202EE">
              <w:t xml:space="preserve"> </w:t>
            </w:r>
            <w:r w:rsidR="007202EE" w:rsidRPr="007202EE">
              <w:t xml:space="preserve">Cross the </w:t>
            </w:r>
            <w:r w:rsidR="003276A2" w:rsidRPr="003276A2">
              <w:rPr>
                <w:b/>
              </w:rPr>
              <w:t>Platform</w:t>
            </w:r>
            <w:r w:rsidR="007202EE" w:rsidRPr="007202EE">
              <w:t xml:space="preserve"> and exit the room</w:t>
            </w:r>
            <w:r w:rsidR="007202EE">
              <w:t>.</w:t>
            </w:r>
          </w:p>
        </w:tc>
        <w:tc>
          <w:tcPr>
            <w:tcW w:w="805" w:type="dxa"/>
          </w:tcPr>
          <w:p w14:paraId="10F53A4B" w14:textId="77777777" w:rsidR="00C54F9C" w:rsidRDefault="00C54F9C" w:rsidP="00C54F9C">
            <w:pPr>
              <w:cnfStyle w:val="000000100000" w:firstRow="0" w:lastRow="0" w:firstColumn="0" w:lastColumn="0" w:oddVBand="0" w:evenVBand="0" w:oddHBand="1" w:evenHBand="0" w:firstRowFirstColumn="0" w:firstRowLastColumn="0" w:lastRowFirstColumn="0" w:lastRowLastColumn="0"/>
            </w:pPr>
          </w:p>
        </w:tc>
      </w:tr>
      <w:tr w:rsidR="0079567C" w14:paraId="6026C534" w14:textId="77777777" w:rsidTr="00BD4AAE">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78FCF8F7" w14:textId="18788667" w:rsidR="0079567C" w:rsidRDefault="0079567C" w:rsidP="0079567C">
            <w:pPr>
              <w:jc w:val="center"/>
            </w:pPr>
            <w:r>
              <w:t>6c</w:t>
            </w:r>
          </w:p>
        </w:tc>
        <w:tc>
          <w:tcPr>
            <w:tcW w:w="1710" w:type="dxa"/>
          </w:tcPr>
          <w:p w14:paraId="1BE80515" w14:textId="7C0D6F19" w:rsidR="0079567C" w:rsidRDefault="0079567C" w:rsidP="0079567C">
            <w:pPr>
              <w:cnfStyle w:val="000000000000" w:firstRow="0" w:lastRow="0" w:firstColumn="0" w:lastColumn="0" w:oddVBand="0" w:evenVBand="0" w:oddHBand="0" w:evenHBand="0" w:firstRowFirstColumn="0" w:firstRowLastColumn="0" w:lastRowFirstColumn="0" w:lastRowLastColumn="0"/>
            </w:pPr>
            <w:r>
              <w:t>-Encounter</w:t>
            </w:r>
          </w:p>
        </w:tc>
        <w:tc>
          <w:tcPr>
            <w:tcW w:w="5940" w:type="dxa"/>
          </w:tcPr>
          <w:p w14:paraId="2F17B917" w14:textId="6B3E8AA2" w:rsidR="0079567C" w:rsidRDefault="00204C19" w:rsidP="0079567C">
            <w:pPr>
              <w:cnfStyle w:val="000000000000" w:firstRow="0" w:lastRow="0" w:firstColumn="0" w:lastColumn="0" w:oddVBand="0" w:evenVBand="0" w:oddHBand="0" w:evenHBand="0" w:firstRowFirstColumn="0" w:firstRowLastColumn="0" w:lastRowFirstColumn="0" w:lastRowLastColumn="0"/>
            </w:pPr>
            <w:r>
              <w:t xml:space="preserve">(Optional) </w:t>
            </w:r>
            <w:r w:rsidR="0079567C" w:rsidRPr="00DC6DB4">
              <w:t xml:space="preserve">Use a </w:t>
            </w:r>
            <w:r w:rsidR="003276A2" w:rsidRPr="003276A2">
              <w:rPr>
                <w:b/>
                <w:color w:val="7030A0"/>
              </w:rPr>
              <w:t>Sawblade</w:t>
            </w:r>
            <w:r w:rsidR="0079567C" w:rsidRPr="00DC6DB4">
              <w:t xml:space="preserve"> to cut off the rope connecting the </w:t>
            </w:r>
            <w:r w:rsidR="003276A2" w:rsidRPr="003276A2">
              <w:rPr>
                <w:b/>
                <w:color w:val="FF0000"/>
              </w:rPr>
              <w:t>Explosive Barrel</w:t>
            </w:r>
            <w:r w:rsidR="0079567C" w:rsidRPr="00DC6DB4">
              <w:t xml:space="preserve"> and let it fall and explode to kill a large number of enemies.</w:t>
            </w:r>
          </w:p>
        </w:tc>
        <w:tc>
          <w:tcPr>
            <w:tcW w:w="805" w:type="dxa"/>
          </w:tcPr>
          <w:p w14:paraId="3C24859E" w14:textId="77777777" w:rsidR="0079567C" w:rsidRDefault="0079567C" w:rsidP="0079567C">
            <w:pPr>
              <w:cnfStyle w:val="000000000000" w:firstRow="0" w:lastRow="0" w:firstColumn="0" w:lastColumn="0" w:oddVBand="0" w:evenVBand="0" w:oddHBand="0" w:evenHBand="0" w:firstRowFirstColumn="0" w:firstRowLastColumn="0" w:lastRowFirstColumn="0" w:lastRowLastColumn="0"/>
            </w:pPr>
          </w:p>
        </w:tc>
      </w:tr>
    </w:tbl>
    <w:p w14:paraId="7C9A0B3D" w14:textId="64F0D206" w:rsidR="00C238CC" w:rsidRDefault="00C238CC" w:rsidP="00C238CC">
      <w:pPr>
        <w:rPr>
          <w:rFonts w:asciiTheme="majorHAnsi" w:eastAsiaTheme="majorEastAsia" w:hAnsiTheme="majorHAnsi" w:cstheme="majorBidi"/>
          <w:b/>
          <w:bCs/>
          <w:color w:val="4F81BD" w:themeColor="accent1"/>
          <w:sz w:val="26"/>
          <w:szCs w:val="26"/>
        </w:rPr>
      </w:pPr>
    </w:p>
    <w:p w14:paraId="05B62EE3" w14:textId="77777777" w:rsidR="00C238CC" w:rsidRDefault="00C238CC">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39369E02" w14:textId="1247B49E" w:rsidR="00C238CC" w:rsidRDefault="006B3653" w:rsidP="0027222A">
      <w:pPr>
        <w:pStyle w:val="Heading3"/>
      </w:pPr>
      <w:bookmarkStart w:id="24" w:name="_Toc149527471"/>
      <w:r w:rsidRPr="003156E1">
        <w:rPr>
          <w:noProof/>
        </w:rPr>
        <w:lastRenderedPageBreak/>
        <w:drawing>
          <wp:anchor distT="0" distB="0" distL="114300" distR="114300" simplePos="0" relativeHeight="251716608" behindDoc="0" locked="0" layoutInCell="1" allowOverlap="1" wp14:anchorId="777AE60B" wp14:editId="1084FD8C">
            <wp:simplePos x="0" y="0"/>
            <wp:positionH relativeFrom="margin">
              <wp:posOffset>0</wp:posOffset>
            </wp:positionH>
            <wp:positionV relativeFrom="page">
              <wp:posOffset>1201479</wp:posOffset>
            </wp:positionV>
            <wp:extent cx="5943600" cy="6645910"/>
            <wp:effectExtent l="0" t="0" r="0" b="2540"/>
            <wp:wrapSquare wrapText="bothSides"/>
            <wp:docPr id="475454062" name="图片 1" descr="卡通人物&#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54062" name="图片 1" descr="卡通人物&#10;&#10;中度可信度描述已自动生成"/>
                    <pic:cNvPicPr/>
                  </pic:nvPicPr>
                  <pic:blipFill>
                    <a:blip r:embed="rId20">
                      <a:extLst>
                        <a:ext uri="{28A0092B-C50C-407E-A947-70E740481C1C}">
                          <a14:useLocalDpi xmlns:a14="http://schemas.microsoft.com/office/drawing/2010/main" val="0"/>
                        </a:ext>
                      </a:extLst>
                    </a:blip>
                    <a:stretch>
                      <a:fillRect/>
                    </a:stretch>
                  </pic:blipFill>
                  <pic:spPr>
                    <a:xfrm>
                      <a:off x="0" y="0"/>
                      <a:ext cx="5943600" cy="6645910"/>
                    </a:xfrm>
                    <a:prstGeom prst="rect">
                      <a:avLst/>
                    </a:prstGeom>
                  </pic:spPr>
                </pic:pic>
              </a:graphicData>
            </a:graphic>
            <wp14:sizeRelH relativeFrom="margin">
              <wp14:pctWidth>0</wp14:pctWidth>
            </wp14:sizeRelH>
            <wp14:sizeRelV relativeFrom="margin">
              <wp14:pctHeight>0</wp14:pctHeight>
            </wp14:sizeRelV>
          </wp:anchor>
        </w:drawing>
      </w:r>
      <w:r w:rsidR="00C238CC">
        <w:t xml:space="preserve">Section </w:t>
      </w:r>
      <w:r w:rsidR="004D1293">
        <w:t>5</w:t>
      </w:r>
      <w:r w:rsidR="003E16A7">
        <w:t>: Pier &amp; Water Wheel</w:t>
      </w:r>
      <w:bookmarkEnd w:id="24"/>
      <w:r w:rsidR="0071191D" w:rsidRPr="0071191D">
        <w:rPr>
          <w:noProof/>
        </w:rPr>
        <w:t xml:space="preserve"> </w:t>
      </w:r>
      <w:r w:rsidR="0071191D" w:rsidRPr="00CF70E9">
        <w:rPr>
          <w:noProof/>
        </w:rPr>
        <w:lastRenderedPageBreak/>
        <w:drawing>
          <wp:inline distT="0" distB="0" distL="0" distR="0" wp14:anchorId="63E8DA3B" wp14:editId="01A756D2">
            <wp:extent cx="5943600" cy="1956435"/>
            <wp:effectExtent l="0" t="0" r="0" b="5715"/>
            <wp:docPr id="1554781293" name="Picture 1554781293"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4DE871F8" w14:textId="6E5C2B1D" w:rsidR="00DD68BC" w:rsidRPr="00750074" w:rsidRDefault="002C20CA" w:rsidP="002C20CA">
      <w:pPr>
        <w:pStyle w:val="Caption"/>
        <w:jc w:val="center"/>
      </w:pPr>
      <w:bookmarkStart w:id="25" w:name="_Toc149527181"/>
      <w:r>
        <w:t xml:space="preserve">Figure </w:t>
      </w:r>
      <w:fldSimple w:instr=" SEQ Figure \* ARABIC ">
        <w:r w:rsidR="004D0F88">
          <w:rPr>
            <w:noProof/>
          </w:rPr>
          <w:t>8</w:t>
        </w:r>
      </w:fldSimple>
      <w:r w:rsidRPr="006B3EC8">
        <w:t xml:space="preserve">: Section </w:t>
      </w:r>
      <w:r>
        <w:t>5</w:t>
      </w:r>
      <w:r w:rsidRPr="006B3EC8">
        <w:t xml:space="preserve"> Overview Map [1]</w:t>
      </w:r>
      <w:bookmarkEnd w:id="25"/>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380AA4C9" w14:textId="77777777" w:rsidTr="00F45C5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54F8E883"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6BFCD82F"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5DFE60CF"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3AC38B8A"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245829BD"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02D4C809" w14:textId="7ACCF822"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B65A0E" w14:paraId="2C421115" w14:textId="77777777" w:rsidTr="00F45C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0B60909C" w14:textId="3C52D38C" w:rsidR="00B65A0E" w:rsidRDefault="00E438B9" w:rsidP="00A503F4">
            <w:pPr>
              <w:jc w:val="center"/>
            </w:pPr>
            <w:r>
              <w:t>7a</w:t>
            </w:r>
          </w:p>
        </w:tc>
        <w:tc>
          <w:tcPr>
            <w:tcW w:w="1710" w:type="dxa"/>
          </w:tcPr>
          <w:p w14:paraId="12987622" w14:textId="6E7FDFC2" w:rsidR="00B65A0E" w:rsidRDefault="00445595" w:rsidP="00A503F4">
            <w:pPr>
              <w:cnfStyle w:val="000000100000" w:firstRow="0" w:lastRow="0" w:firstColumn="0" w:lastColumn="0" w:oddVBand="0" w:evenVBand="0" w:oddHBand="1" w:evenHBand="0" w:firstRowFirstColumn="0" w:firstRowLastColumn="0" w:lastRowFirstColumn="0" w:lastRowLastColumn="0"/>
            </w:pPr>
            <w:r>
              <w:t>-Supply</w:t>
            </w:r>
          </w:p>
        </w:tc>
        <w:tc>
          <w:tcPr>
            <w:tcW w:w="5940" w:type="dxa"/>
          </w:tcPr>
          <w:p w14:paraId="7DF8B86F" w14:textId="005FF80E" w:rsidR="00B65A0E" w:rsidRDefault="00D774F7" w:rsidP="00A503F4">
            <w:pPr>
              <w:cnfStyle w:val="000000100000" w:firstRow="0" w:lastRow="0" w:firstColumn="0" w:lastColumn="0" w:oddVBand="0" w:evenVBand="0" w:oddHBand="1" w:evenHBand="0" w:firstRowFirstColumn="0" w:firstRowLastColumn="0" w:lastRowFirstColumn="0" w:lastRowLastColumn="0"/>
            </w:pPr>
            <w:r>
              <w:t xml:space="preserve">(Optional) </w:t>
            </w:r>
            <w:r w:rsidR="00F45C58" w:rsidRPr="00F45C58">
              <w:t xml:space="preserve">After entering the room, turn right and break the </w:t>
            </w:r>
            <w:r w:rsidR="003276A2" w:rsidRPr="003276A2">
              <w:rPr>
                <w:b/>
                <w:bCs/>
              </w:rPr>
              <w:t>breakable</w:t>
            </w:r>
            <w:r w:rsidR="003276A2">
              <w:t xml:space="preserve"> boxes</w:t>
            </w:r>
            <w:r w:rsidR="00F45C58" w:rsidRPr="00F45C58">
              <w:t xml:space="preserve"> to pick up additional supplies.</w:t>
            </w:r>
          </w:p>
        </w:tc>
        <w:tc>
          <w:tcPr>
            <w:tcW w:w="805" w:type="dxa"/>
          </w:tcPr>
          <w:p w14:paraId="49C88278"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r w:rsidR="00B65A0E" w14:paraId="2D5BEC9A" w14:textId="77777777" w:rsidTr="00F45C58">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7D962426" w14:textId="52E6D24D" w:rsidR="00B65A0E" w:rsidRDefault="00E438B9" w:rsidP="00A503F4">
            <w:pPr>
              <w:jc w:val="center"/>
            </w:pPr>
            <w:r>
              <w:t>7b</w:t>
            </w:r>
          </w:p>
        </w:tc>
        <w:tc>
          <w:tcPr>
            <w:tcW w:w="1710" w:type="dxa"/>
          </w:tcPr>
          <w:p w14:paraId="03F5B7A0" w14:textId="0316AA99" w:rsidR="00B65A0E" w:rsidRDefault="002C4F39" w:rsidP="00A503F4">
            <w:pPr>
              <w:cnfStyle w:val="000000000000" w:firstRow="0" w:lastRow="0" w:firstColumn="0" w:lastColumn="0" w:oddVBand="0" w:evenVBand="0" w:oddHBand="0" w:evenHBand="0" w:firstRowFirstColumn="0" w:firstRowLastColumn="0" w:lastRowFirstColumn="0" w:lastRowLastColumn="0"/>
            </w:pPr>
            <w:r>
              <w:t>-Show Tips</w:t>
            </w:r>
          </w:p>
        </w:tc>
        <w:tc>
          <w:tcPr>
            <w:tcW w:w="5940" w:type="dxa"/>
          </w:tcPr>
          <w:p w14:paraId="0492254F" w14:textId="21417F7B" w:rsidR="00B65A0E" w:rsidRDefault="00BE57AB" w:rsidP="00A503F4">
            <w:pPr>
              <w:cnfStyle w:val="000000000000" w:firstRow="0" w:lastRow="0" w:firstColumn="0" w:lastColumn="0" w:oddVBand="0" w:evenVBand="0" w:oddHBand="0" w:evenHBand="0" w:firstRowFirstColumn="0" w:firstRowLastColumn="0" w:lastRowFirstColumn="0" w:lastRowLastColumn="0"/>
            </w:pPr>
            <w:r w:rsidRPr="00BE57AB">
              <w:t>The player found that the door in front could not be opened, but the supplies and enemies behind the door could be seen through the guardrail, so the player began to look for a way to reach behind the door.</w:t>
            </w:r>
          </w:p>
        </w:tc>
        <w:tc>
          <w:tcPr>
            <w:tcW w:w="805" w:type="dxa"/>
          </w:tcPr>
          <w:p w14:paraId="75ADF34E" w14:textId="77777777" w:rsidR="00B65A0E" w:rsidRDefault="00B65A0E" w:rsidP="00A503F4">
            <w:pPr>
              <w:cnfStyle w:val="000000000000" w:firstRow="0" w:lastRow="0" w:firstColumn="0" w:lastColumn="0" w:oddVBand="0" w:evenVBand="0" w:oddHBand="0" w:evenHBand="0" w:firstRowFirstColumn="0" w:firstRowLastColumn="0" w:lastRowFirstColumn="0" w:lastRowLastColumn="0"/>
            </w:pPr>
          </w:p>
        </w:tc>
      </w:tr>
      <w:tr w:rsidR="00B65A0E" w14:paraId="6B6426CA" w14:textId="77777777" w:rsidTr="00F45C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3A908DC3" w14:textId="22C60297" w:rsidR="00B65A0E" w:rsidRDefault="00E438B9" w:rsidP="00A503F4">
            <w:pPr>
              <w:jc w:val="center"/>
            </w:pPr>
            <w:r>
              <w:t>7c</w:t>
            </w:r>
          </w:p>
        </w:tc>
        <w:tc>
          <w:tcPr>
            <w:tcW w:w="1710" w:type="dxa"/>
          </w:tcPr>
          <w:p w14:paraId="54FB9CA1" w14:textId="090BFF47" w:rsidR="00B65A0E" w:rsidRDefault="006C2871" w:rsidP="00A503F4">
            <w:pPr>
              <w:cnfStyle w:val="000000100000" w:firstRow="0" w:lastRow="0" w:firstColumn="0" w:lastColumn="0" w:oddVBand="0" w:evenVBand="0" w:oddHBand="1" w:evenHBand="0" w:firstRowFirstColumn="0" w:firstRowLastColumn="0" w:lastRowFirstColumn="0" w:lastRowLastColumn="0"/>
            </w:pPr>
            <w:r>
              <w:t>-Skill Challenge</w:t>
            </w:r>
          </w:p>
          <w:p w14:paraId="569B460F" w14:textId="75EB441C" w:rsidR="006C2871" w:rsidRDefault="006C2871" w:rsidP="00A503F4">
            <w:pPr>
              <w:cnfStyle w:val="000000100000" w:firstRow="0" w:lastRow="0" w:firstColumn="0" w:lastColumn="0" w:oddVBand="0" w:evenVBand="0" w:oddHBand="1" w:evenHBand="0" w:firstRowFirstColumn="0" w:firstRowLastColumn="0" w:lastRowFirstColumn="0" w:lastRowLastColumn="0"/>
            </w:pPr>
            <w:r>
              <w:t xml:space="preserve">-Reinforce: </w:t>
            </w:r>
            <w:r w:rsidR="003276A2" w:rsidRPr="003276A2">
              <w:rPr>
                <w:b/>
                <w:color w:val="7030A0"/>
              </w:rPr>
              <w:t>Sawblade</w:t>
            </w:r>
            <w:r>
              <w:t xml:space="preserve"> </w:t>
            </w:r>
            <w:r w:rsidR="003276A2" w:rsidRPr="003276A2">
              <w:rPr>
                <w:b/>
              </w:rPr>
              <w:t>Platform</w:t>
            </w:r>
          </w:p>
        </w:tc>
        <w:tc>
          <w:tcPr>
            <w:tcW w:w="5940" w:type="dxa"/>
          </w:tcPr>
          <w:p w14:paraId="1DDB8D96" w14:textId="5FE39FFC" w:rsidR="00B65A0E" w:rsidRDefault="006C2871" w:rsidP="00A503F4">
            <w:pPr>
              <w:cnfStyle w:val="000000100000" w:firstRow="0" w:lastRow="0" w:firstColumn="0" w:lastColumn="0" w:oddVBand="0" w:evenVBand="0" w:oddHBand="1" w:evenHBand="0" w:firstRowFirstColumn="0" w:firstRowLastColumn="0" w:lastRowFirstColumn="0" w:lastRowLastColumn="0"/>
            </w:pPr>
            <w:r w:rsidRPr="006C2871">
              <w:t xml:space="preserve">The player returns to the waterwheel, finds the mark on the waterwheel, and tries to shoot the </w:t>
            </w:r>
            <w:r w:rsidR="003276A2" w:rsidRPr="003276A2">
              <w:rPr>
                <w:b/>
                <w:color w:val="7030A0"/>
              </w:rPr>
              <w:t>Sawblade</w:t>
            </w:r>
            <w:r w:rsidRPr="006C2871">
              <w:t xml:space="preserve"> </w:t>
            </w:r>
            <w:r>
              <w:t>to the mark</w:t>
            </w:r>
            <w:r w:rsidRPr="006C2871">
              <w:t xml:space="preserve">. The player </w:t>
            </w:r>
            <w:r>
              <w:t>can stand on</w:t>
            </w:r>
            <w:r w:rsidRPr="006C2871">
              <w:t xml:space="preserve"> the </w:t>
            </w:r>
            <w:r w:rsidR="003276A2" w:rsidRPr="003276A2">
              <w:rPr>
                <w:b/>
                <w:color w:val="7030A0"/>
              </w:rPr>
              <w:t>Sawblade</w:t>
            </w:r>
            <w:r w:rsidRPr="006C2871">
              <w:t xml:space="preserve"> and uses the waterwheel to transport himself to the opposite side.</w:t>
            </w:r>
          </w:p>
        </w:tc>
        <w:tc>
          <w:tcPr>
            <w:tcW w:w="805" w:type="dxa"/>
          </w:tcPr>
          <w:p w14:paraId="0AD368B2" w14:textId="1137FE51" w:rsidR="00B65A0E" w:rsidRDefault="00F45C58" w:rsidP="00A503F4">
            <w:pPr>
              <w:cnfStyle w:val="000000100000" w:firstRow="0" w:lastRow="0" w:firstColumn="0" w:lastColumn="0" w:oddVBand="0" w:evenVBand="0" w:oddHBand="1" w:evenHBand="0" w:firstRowFirstColumn="0" w:firstRowLastColumn="0" w:lastRowFirstColumn="0" w:lastRowLastColumn="0"/>
            </w:pPr>
            <w:r>
              <w:t>Yes</w:t>
            </w:r>
          </w:p>
        </w:tc>
      </w:tr>
      <w:tr w:rsidR="00E438B9" w14:paraId="27179223" w14:textId="77777777" w:rsidTr="00F45C58">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6B141AE0" w14:textId="35468BC7" w:rsidR="00E438B9" w:rsidRDefault="00E438B9" w:rsidP="00A503F4">
            <w:pPr>
              <w:jc w:val="center"/>
            </w:pPr>
            <w:r>
              <w:t>7d</w:t>
            </w:r>
          </w:p>
        </w:tc>
        <w:tc>
          <w:tcPr>
            <w:tcW w:w="1710" w:type="dxa"/>
          </w:tcPr>
          <w:p w14:paraId="7D57E7C7" w14:textId="49B71BA0" w:rsidR="00E438B9" w:rsidRDefault="00C853E7" w:rsidP="00A503F4">
            <w:pPr>
              <w:cnfStyle w:val="000000000000" w:firstRow="0" w:lastRow="0" w:firstColumn="0" w:lastColumn="0" w:oddVBand="0" w:evenVBand="0" w:oddHBand="0" w:evenHBand="0" w:firstRowFirstColumn="0" w:firstRowLastColumn="0" w:lastRowFirstColumn="0" w:lastRowLastColumn="0"/>
            </w:pPr>
            <w:r>
              <w:t>-Secret</w:t>
            </w:r>
          </w:p>
        </w:tc>
        <w:tc>
          <w:tcPr>
            <w:tcW w:w="5940" w:type="dxa"/>
          </w:tcPr>
          <w:p w14:paraId="3063A66B" w14:textId="630B3162" w:rsidR="00E438B9" w:rsidRDefault="007723E0" w:rsidP="00A503F4">
            <w:pPr>
              <w:cnfStyle w:val="000000000000" w:firstRow="0" w:lastRow="0" w:firstColumn="0" w:lastColumn="0" w:oddVBand="0" w:evenVBand="0" w:oddHBand="0" w:evenHBand="0" w:firstRowFirstColumn="0" w:firstRowLastColumn="0" w:lastRowFirstColumn="0" w:lastRowLastColumn="0"/>
            </w:pPr>
            <w:r w:rsidRPr="007723E0">
              <w:t xml:space="preserve">Kill </w:t>
            </w:r>
            <w:r>
              <w:t xml:space="preserve">the </w:t>
            </w:r>
            <w:r w:rsidRPr="007723E0">
              <w:t>enem</w:t>
            </w:r>
            <w:r>
              <w:t>y</w:t>
            </w:r>
            <w:r w:rsidRPr="007723E0">
              <w:t xml:space="preserve"> and find </w:t>
            </w:r>
            <w:r>
              <w:t xml:space="preserve">the </w:t>
            </w:r>
            <w:r w:rsidRPr="00274216">
              <w:rPr>
                <w:b/>
                <w:bCs/>
              </w:rPr>
              <w:t>secret</w:t>
            </w:r>
            <w:r>
              <w:t>.</w:t>
            </w:r>
          </w:p>
        </w:tc>
        <w:tc>
          <w:tcPr>
            <w:tcW w:w="805" w:type="dxa"/>
          </w:tcPr>
          <w:p w14:paraId="79F42AB6" w14:textId="77777777" w:rsidR="00E438B9" w:rsidRDefault="00E438B9" w:rsidP="00A503F4">
            <w:pPr>
              <w:cnfStyle w:val="000000000000" w:firstRow="0" w:lastRow="0" w:firstColumn="0" w:lastColumn="0" w:oddVBand="0" w:evenVBand="0" w:oddHBand="0" w:evenHBand="0" w:firstRowFirstColumn="0" w:firstRowLastColumn="0" w:lastRowFirstColumn="0" w:lastRowLastColumn="0"/>
            </w:pPr>
          </w:p>
        </w:tc>
      </w:tr>
      <w:tr w:rsidR="00E438B9" w14:paraId="155B9324" w14:textId="77777777" w:rsidTr="00F45C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3F90598D" w14:textId="6C227446" w:rsidR="00E438B9" w:rsidRDefault="00E438B9" w:rsidP="00A503F4">
            <w:pPr>
              <w:jc w:val="center"/>
            </w:pPr>
            <w:r>
              <w:t>7e</w:t>
            </w:r>
          </w:p>
        </w:tc>
        <w:tc>
          <w:tcPr>
            <w:tcW w:w="1710" w:type="dxa"/>
          </w:tcPr>
          <w:p w14:paraId="182E9C62" w14:textId="17BD820C" w:rsidR="00E438B9" w:rsidRDefault="00947BB1" w:rsidP="00A503F4">
            <w:pPr>
              <w:cnfStyle w:val="000000100000" w:firstRow="0" w:lastRow="0" w:firstColumn="0" w:lastColumn="0" w:oddVBand="0" w:evenVBand="0" w:oddHBand="1" w:evenHBand="0" w:firstRowFirstColumn="0" w:firstRowLastColumn="0" w:lastRowFirstColumn="0" w:lastRowLastColumn="0"/>
            </w:pPr>
            <w:r>
              <w:t>-Puzzle</w:t>
            </w:r>
          </w:p>
          <w:p w14:paraId="1FC83B16" w14:textId="7D0921BD" w:rsidR="00947BB1" w:rsidRDefault="00947BB1" w:rsidP="00A503F4">
            <w:pPr>
              <w:cnfStyle w:val="000000100000" w:firstRow="0" w:lastRow="0" w:firstColumn="0" w:lastColumn="0" w:oddVBand="0" w:evenVBand="0" w:oddHBand="1" w:evenHBand="0" w:firstRowFirstColumn="0" w:firstRowLastColumn="0" w:lastRowFirstColumn="0" w:lastRowLastColumn="0"/>
            </w:pPr>
            <w:r>
              <w:t xml:space="preserve">-Reinforce: </w:t>
            </w:r>
            <w:r w:rsidR="003276A2" w:rsidRPr="003276A2">
              <w:rPr>
                <w:b/>
                <w:color w:val="7030A0"/>
              </w:rPr>
              <w:t>Sawblade</w:t>
            </w:r>
            <w:r>
              <w:t xml:space="preserve"> </w:t>
            </w:r>
            <w:r w:rsidR="003276A2" w:rsidRPr="003276A2">
              <w:rPr>
                <w:b/>
              </w:rPr>
              <w:t>Blocker</w:t>
            </w:r>
          </w:p>
        </w:tc>
        <w:tc>
          <w:tcPr>
            <w:tcW w:w="5940" w:type="dxa"/>
          </w:tcPr>
          <w:p w14:paraId="5F8F6BB2" w14:textId="37238226" w:rsidR="00E438B9" w:rsidRDefault="00947BB1" w:rsidP="00A503F4">
            <w:pPr>
              <w:cnfStyle w:val="000000100000" w:firstRow="0" w:lastRow="0" w:firstColumn="0" w:lastColumn="0" w:oddVBand="0" w:evenVBand="0" w:oddHBand="1" w:evenHBand="0" w:firstRowFirstColumn="0" w:firstRowLastColumn="0" w:lastRowFirstColumn="0" w:lastRowLastColumn="0"/>
            </w:pPr>
            <w:r>
              <w:t xml:space="preserve">Use the </w:t>
            </w:r>
            <w:r w:rsidR="003276A2" w:rsidRPr="003276A2">
              <w:rPr>
                <w:b/>
                <w:color w:val="7030A0"/>
              </w:rPr>
              <w:t>Gravity Gun</w:t>
            </w:r>
            <w:r>
              <w:t xml:space="preserve"> to grab the </w:t>
            </w:r>
            <w:r w:rsidR="003276A2" w:rsidRPr="003276A2">
              <w:rPr>
                <w:b/>
                <w:color w:val="7030A0"/>
              </w:rPr>
              <w:t>Sawblade</w:t>
            </w:r>
            <w:r>
              <w:t xml:space="preserve"> blocking the door and make the door open.</w:t>
            </w:r>
          </w:p>
        </w:tc>
        <w:tc>
          <w:tcPr>
            <w:tcW w:w="805" w:type="dxa"/>
          </w:tcPr>
          <w:p w14:paraId="1C23680E" w14:textId="77777777" w:rsidR="00E438B9" w:rsidRDefault="00E438B9" w:rsidP="00A503F4">
            <w:pPr>
              <w:cnfStyle w:val="000000100000" w:firstRow="0" w:lastRow="0" w:firstColumn="0" w:lastColumn="0" w:oddVBand="0" w:evenVBand="0" w:oddHBand="1" w:evenHBand="0" w:firstRowFirstColumn="0" w:firstRowLastColumn="0" w:lastRowFirstColumn="0" w:lastRowLastColumn="0"/>
            </w:pPr>
          </w:p>
        </w:tc>
      </w:tr>
      <w:tr w:rsidR="00E438B9" w14:paraId="7D4193A4" w14:textId="77777777" w:rsidTr="00F45C58">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309042AA" w14:textId="0E07E42F" w:rsidR="00E438B9" w:rsidRDefault="00E438B9" w:rsidP="00A503F4">
            <w:pPr>
              <w:jc w:val="center"/>
            </w:pPr>
            <w:r>
              <w:t>7f</w:t>
            </w:r>
          </w:p>
        </w:tc>
        <w:tc>
          <w:tcPr>
            <w:tcW w:w="1710" w:type="dxa"/>
          </w:tcPr>
          <w:p w14:paraId="60FC7B0F" w14:textId="3B602CAA" w:rsidR="00E438B9" w:rsidRDefault="00731D89" w:rsidP="00A503F4">
            <w:pPr>
              <w:cnfStyle w:val="000000000000" w:firstRow="0" w:lastRow="0" w:firstColumn="0" w:lastColumn="0" w:oddVBand="0" w:evenVBand="0" w:oddHBand="0" w:evenHBand="0" w:firstRowFirstColumn="0" w:firstRowLastColumn="0" w:lastRowFirstColumn="0" w:lastRowLastColumn="0"/>
            </w:pPr>
            <w:r>
              <w:t>-Skill Challenge</w:t>
            </w:r>
          </w:p>
          <w:p w14:paraId="295A2E94" w14:textId="07667894" w:rsidR="00731D89" w:rsidRDefault="00731D89" w:rsidP="00A503F4">
            <w:pPr>
              <w:cnfStyle w:val="000000000000" w:firstRow="0" w:lastRow="0" w:firstColumn="0" w:lastColumn="0" w:oddVBand="0" w:evenVBand="0" w:oddHBand="0" w:evenHBand="0" w:firstRowFirstColumn="0" w:firstRowLastColumn="0" w:lastRowFirstColumn="0" w:lastRowLastColumn="0"/>
            </w:pPr>
            <w:r>
              <w:t xml:space="preserve">-Reinforce: </w:t>
            </w:r>
            <w:r w:rsidR="003276A2" w:rsidRPr="003276A2">
              <w:rPr>
                <w:b/>
                <w:color w:val="7030A0"/>
              </w:rPr>
              <w:t>Sawblade</w:t>
            </w:r>
            <w:r>
              <w:t xml:space="preserve"> </w:t>
            </w:r>
            <w:r w:rsidR="003276A2" w:rsidRPr="003276A2">
              <w:rPr>
                <w:b/>
              </w:rPr>
              <w:t>Platform</w:t>
            </w:r>
          </w:p>
        </w:tc>
        <w:tc>
          <w:tcPr>
            <w:tcW w:w="5940" w:type="dxa"/>
          </w:tcPr>
          <w:p w14:paraId="03B9ADCC" w14:textId="0519F8BE" w:rsidR="00E438B9" w:rsidRDefault="00147C8C" w:rsidP="00A503F4">
            <w:pPr>
              <w:cnfStyle w:val="000000000000" w:firstRow="0" w:lastRow="0" w:firstColumn="0" w:lastColumn="0" w:oddVBand="0" w:evenVBand="0" w:oddHBand="0" w:evenHBand="0" w:firstRowFirstColumn="0" w:firstRowLastColumn="0" w:lastRowFirstColumn="0" w:lastRowLastColumn="0"/>
            </w:pPr>
            <w:r>
              <w:t xml:space="preserve">Gao back to the waterwheel. </w:t>
            </w:r>
            <w:r w:rsidRPr="00147C8C">
              <w:t xml:space="preserve">Stand on the </w:t>
            </w:r>
            <w:r w:rsidR="003276A2" w:rsidRPr="003276A2">
              <w:rPr>
                <w:b/>
                <w:color w:val="7030A0"/>
              </w:rPr>
              <w:t>Sawblade</w:t>
            </w:r>
            <w:r w:rsidRPr="00147C8C">
              <w:t xml:space="preserve"> </w:t>
            </w:r>
            <w:r>
              <w:t>on</w:t>
            </w:r>
            <w:r w:rsidRPr="00147C8C">
              <w:t xml:space="preserve"> the waterwheel again and jump to the balcony </w:t>
            </w:r>
            <w:r>
              <w:t>of</w:t>
            </w:r>
            <w:r w:rsidRPr="00147C8C">
              <w:t xml:space="preserve"> the second floor as the waterwheel transports you to the highest point</w:t>
            </w:r>
            <w:r>
              <w:t>.</w:t>
            </w:r>
          </w:p>
        </w:tc>
        <w:tc>
          <w:tcPr>
            <w:tcW w:w="805" w:type="dxa"/>
          </w:tcPr>
          <w:p w14:paraId="054D3046" w14:textId="77777777" w:rsidR="00E438B9" w:rsidRDefault="00E438B9" w:rsidP="00A503F4">
            <w:pPr>
              <w:cnfStyle w:val="000000000000" w:firstRow="0" w:lastRow="0" w:firstColumn="0" w:lastColumn="0" w:oddVBand="0" w:evenVBand="0" w:oddHBand="0" w:evenHBand="0" w:firstRowFirstColumn="0" w:firstRowLastColumn="0" w:lastRowFirstColumn="0" w:lastRowLastColumn="0"/>
            </w:pPr>
          </w:p>
        </w:tc>
      </w:tr>
    </w:tbl>
    <w:p w14:paraId="2C2459A4" w14:textId="094CE8E1" w:rsidR="00C238CC" w:rsidRDefault="00C238CC" w:rsidP="00C238CC">
      <w:pPr>
        <w:rPr>
          <w:rFonts w:asciiTheme="majorHAnsi" w:eastAsiaTheme="majorEastAsia" w:hAnsiTheme="majorHAnsi" w:cstheme="majorBidi"/>
          <w:b/>
          <w:bCs/>
          <w:color w:val="4F81BD" w:themeColor="accent1"/>
          <w:sz w:val="26"/>
          <w:szCs w:val="26"/>
        </w:rPr>
      </w:pPr>
    </w:p>
    <w:p w14:paraId="7032B904" w14:textId="2523A182" w:rsidR="00C238CC" w:rsidRDefault="00C238CC" w:rsidP="00C238CC">
      <w:pPr>
        <w:rPr>
          <w:rFonts w:asciiTheme="majorHAnsi" w:eastAsiaTheme="majorEastAsia" w:hAnsiTheme="majorHAnsi" w:cstheme="majorBidi"/>
          <w:b/>
          <w:bCs/>
          <w:color w:val="4F81BD" w:themeColor="accent1"/>
          <w:sz w:val="26"/>
          <w:szCs w:val="26"/>
        </w:rPr>
      </w:pPr>
    </w:p>
    <w:p w14:paraId="6A18AC49" w14:textId="77777777" w:rsidR="00C238CC" w:rsidRDefault="00C238CC" w:rsidP="00C238CC">
      <w:pPr>
        <w:rPr>
          <w:rFonts w:asciiTheme="majorHAnsi" w:eastAsiaTheme="majorEastAsia" w:hAnsiTheme="majorHAnsi" w:cstheme="majorBidi"/>
          <w:b/>
          <w:bCs/>
          <w:color w:val="4F81BD" w:themeColor="accent1"/>
          <w:sz w:val="26"/>
          <w:szCs w:val="26"/>
        </w:rPr>
      </w:pPr>
    </w:p>
    <w:p w14:paraId="7B42563C" w14:textId="0B298764" w:rsidR="009043FE" w:rsidRDefault="009043FE">
      <w:pPr>
        <w:rPr>
          <w:rFonts w:asciiTheme="majorHAnsi" w:eastAsiaTheme="majorEastAsia" w:hAnsiTheme="majorHAnsi" w:cstheme="majorBidi"/>
          <w:b/>
          <w:bCs/>
          <w:color w:val="4F81BD" w:themeColor="accent1"/>
          <w:sz w:val="26"/>
          <w:szCs w:val="26"/>
          <w:lang w:eastAsia="zh-CN"/>
        </w:rPr>
      </w:pPr>
    </w:p>
    <w:p w14:paraId="622F9C75" w14:textId="227C1056" w:rsidR="00C238CC" w:rsidRPr="009043FE" w:rsidRDefault="00C238CC" w:rsidP="00C238CC">
      <w:pPr>
        <w:pStyle w:val="Heading3"/>
      </w:pPr>
      <w:bookmarkStart w:id="26" w:name="_Toc149527472"/>
      <w:r>
        <w:lastRenderedPageBreak/>
        <w:t xml:space="preserve">Section </w:t>
      </w:r>
      <w:r w:rsidR="004D1293">
        <w:t>6</w:t>
      </w:r>
      <w:r w:rsidR="00962493">
        <w:t>: Power Supply Room &amp; 2</w:t>
      </w:r>
      <w:r w:rsidR="00962493" w:rsidRPr="00962493">
        <w:rPr>
          <w:vertAlign w:val="superscript"/>
        </w:rPr>
        <w:t>nd</w:t>
      </w:r>
      <w:r w:rsidR="00962493">
        <w:t xml:space="preserve"> Floor of Cooling Room</w:t>
      </w:r>
      <w:bookmarkEnd w:id="26"/>
    </w:p>
    <w:p w14:paraId="57920C9E" w14:textId="00718693" w:rsidR="00C238CC" w:rsidRDefault="00FB088A" w:rsidP="00C238CC">
      <w:pPr>
        <w:keepNext/>
        <w:jc w:val="center"/>
      </w:pPr>
      <w:r w:rsidRPr="00FB088A">
        <w:rPr>
          <w:noProof/>
        </w:rPr>
        <w:drawing>
          <wp:inline distT="0" distB="0" distL="0" distR="0" wp14:anchorId="7E0BECE9" wp14:editId="595362E7">
            <wp:extent cx="5943600" cy="3137535"/>
            <wp:effectExtent l="0" t="0" r="0" b="5715"/>
            <wp:docPr id="1279504204" name="图片 1" descr="乐高玩具&#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504204" name="图片 1" descr="乐高玩具&#10;&#10;低可信度描述已自动生成"/>
                    <pic:cNvPicPr/>
                  </pic:nvPicPr>
                  <pic:blipFill>
                    <a:blip r:embed="rId21"/>
                    <a:stretch>
                      <a:fillRect/>
                    </a:stretch>
                  </pic:blipFill>
                  <pic:spPr>
                    <a:xfrm>
                      <a:off x="0" y="0"/>
                      <a:ext cx="5943600" cy="3137535"/>
                    </a:xfrm>
                    <a:prstGeom prst="rect">
                      <a:avLst/>
                    </a:prstGeom>
                  </pic:spPr>
                </pic:pic>
              </a:graphicData>
            </a:graphic>
          </wp:inline>
        </w:drawing>
      </w:r>
      <w:r w:rsidRPr="00CF70E9">
        <w:rPr>
          <w:noProof/>
        </w:rPr>
        <w:drawing>
          <wp:inline distT="0" distB="0" distL="0" distR="0" wp14:anchorId="1E44582C" wp14:editId="0AF6FA53">
            <wp:extent cx="5943600" cy="1956435"/>
            <wp:effectExtent l="0" t="0" r="0" b="5715"/>
            <wp:docPr id="678895906" name="图片 678895906"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53A32BC0" w14:textId="6E7ECCCD" w:rsidR="00DD68BC" w:rsidRPr="00750074" w:rsidRDefault="002C20CA" w:rsidP="002C20CA">
      <w:pPr>
        <w:pStyle w:val="Caption"/>
        <w:jc w:val="center"/>
      </w:pPr>
      <w:bookmarkStart w:id="27" w:name="_Toc149527182"/>
      <w:r>
        <w:t xml:space="preserve">Figure </w:t>
      </w:r>
      <w:fldSimple w:instr=" SEQ Figure \* ARABIC ">
        <w:r w:rsidR="004D0F88">
          <w:rPr>
            <w:noProof/>
          </w:rPr>
          <w:t>9</w:t>
        </w:r>
      </w:fldSimple>
      <w:r w:rsidRPr="00552A80">
        <w:t xml:space="preserve">: Section </w:t>
      </w:r>
      <w:r>
        <w:t>6</w:t>
      </w:r>
      <w:r w:rsidRPr="00552A80">
        <w:t xml:space="preserve"> Overview Map [1]</w:t>
      </w:r>
      <w:bookmarkEnd w:id="27"/>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77A33416" w14:textId="77777777" w:rsidTr="0042153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34EECE7C"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48743620"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2D4D439E"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47D5DE51"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1570860D"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0827BDA6" w14:textId="72BE9BEB"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B65A0E" w14:paraId="5050696B" w14:textId="77777777" w:rsidTr="004215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4B122554" w14:textId="496FBCA7" w:rsidR="00B65A0E" w:rsidRDefault="00C4126F" w:rsidP="00A503F4">
            <w:pPr>
              <w:jc w:val="center"/>
            </w:pPr>
            <w:r>
              <w:t>8a</w:t>
            </w:r>
          </w:p>
        </w:tc>
        <w:tc>
          <w:tcPr>
            <w:tcW w:w="1710" w:type="dxa"/>
          </w:tcPr>
          <w:p w14:paraId="48A51F01" w14:textId="526CEEEE" w:rsidR="00B65A0E" w:rsidRDefault="006A517A" w:rsidP="00A503F4">
            <w:pPr>
              <w:cnfStyle w:val="000000100000" w:firstRow="0" w:lastRow="0" w:firstColumn="0" w:lastColumn="0" w:oddVBand="0" w:evenVBand="0" w:oddHBand="1" w:evenHBand="0" w:firstRowFirstColumn="0" w:firstRowLastColumn="0" w:lastRowFirstColumn="0" w:lastRowLastColumn="0"/>
            </w:pPr>
            <w:r>
              <w:t>-Puzzle</w:t>
            </w:r>
          </w:p>
          <w:p w14:paraId="122EF2BE" w14:textId="03DC85F6" w:rsidR="006A517A" w:rsidRDefault="006A517A" w:rsidP="00A503F4">
            <w:pPr>
              <w:cnfStyle w:val="000000100000" w:firstRow="0" w:lastRow="0" w:firstColumn="0" w:lastColumn="0" w:oddVBand="0" w:evenVBand="0" w:oddHBand="1" w:evenHBand="0" w:firstRowFirstColumn="0" w:firstRowLastColumn="0" w:lastRowFirstColumn="0" w:lastRowLastColumn="0"/>
            </w:pPr>
            <w:r>
              <w:t xml:space="preserve">-Reinforce: </w:t>
            </w:r>
            <w:r w:rsidR="003276A2" w:rsidRPr="003276A2">
              <w:rPr>
                <w:b/>
                <w:color w:val="7030A0"/>
              </w:rPr>
              <w:t>Sawblade</w:t>
            </w:r>
            <w:r>
              <w:t xml:space="preserve"> </w:t>
            </w:r>
            <w:r w:rsidR="003276A2" w:rsidRPr="003276A2">
              <w:rPr>
                <w:b/>
              </w:rPr>
              <w:t>Conductor</w:t>
            </w:r>
          </w:p>
        </w:tc>
        <w:tc>
          <w:tcPr>
            <w:tcW w:w="5940" w:type="dxa"/>
          </w:tcPr>
          <w:p w14:paraId="2E2313BA" w14:textId="399102C6" w:rsidR="00B65A0E" w:rsidRDefault="00CF6DE0" w:rsidP="00A503F4">
            <w:pPr>
              <w:cnfStyle w:val="000000100000" w:firstRow="0" w:lastRow="0" w:firstColumn="0" w:lastColumn="0" w:oddVBand="0" w:evenVBand="0" w:oddHBand="1" w:evenHBand="0" w:firstRowFirstColumn="0" w:firstRowLastColumn="0" w:lastRowFirstColumn="0" w:lastRowLastColumn="0"/>
            </w:pPr>
            <w:r w:rsidRPr="00CF6DE0">
              <w:t xml:space="preserve">The player finds that the door ahead is locked. Through the guardrail, the player can find that the wire connecting the door is </w:t>
            </w:r>
            <w:r>
              <w:t>broken</w:t>
            </w:r>
            <w:r w:rsidRPr="00CF6DE0">
              <w:t xml:space="preserve">. A </w:t>
            </w:r>
            <w:r w:rsidR="009805CA" w:rsidRPr="009805CA">
              <w:rPr>
                <w:b/>
                <w:color w:val="FF0000"/>
              </w:rPr>
              <w:t>Combine Soldier</w:t>
            </w:r>
            <w:r w:rsidRPr="00CF6DE0">
              <w:t xml:space="preserve"> is checking the circuit. There are two </w:t>
            </w:r>
            <w:r w:rsidR="003276A2" w:rsidRPr="003276A2">
              <w:rPr>
                <w:b/>
                <w:color w:val="7030A0"/>
              </w:rPr>
              <w:t>Sawblades</w:t>
            </w:r>
            <w:r w:rsidRPr="00CF6DE0">
              <w:t xml:space="preserve"> on the ground in the room. </w:t>
            </w:r>
            <w:r w:rsidR="00EC3FB0" w:rsidRPr="00CF6DE0">
              <w:t>So,</w:t>
            </w:r>
            <w:r w:rsidRPr="00CF6DE0">
              <w:t xml:space="preserve"> the player uses the </w:t>
            </w:r>
            <w:r w:rsidR="003276A2" w:rsidRPr="003276A2">
              <w:rPr>
                <w:b/>
                <w:color w:val="7030A0"/>
              </w:rPr>
              <w:t>Gravity Gun</w:t>
            </w:r>
            <w:r w:rsidRPr="00CF6DE0">
              <w:t xml:space="preserve"> to shoot the </w:t>
            </w:r>
            <w:r w:rsidR="003276A2" w:rsidRPr="003276A2">
              <w:rPr>
                <w:b/>
                <w:color w:val="7030A0"/>
              </w:rPr>
              <w:t>Sawblade</w:t>
            </w:r>
            <w:r w:rsidRPr="00CF6DE0">
              <w:t xml:space="preserve"> towards the disconnected circuit and kill the enemy at the same time. Door restores power and opens automatically</w:t>
            </w:r>
            <w:r w:rsidR="00B11984">
              <w:t>.</w:t>
            </w:r>
          </w:p>
        </w:tc>
        <w:tc>
          <w:tcPr>
            <w:tcW w:w="805" w:type="dxa"/>
          </w:tcPr>
          <w:p w14:paraId="12B8A2F6"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r w:rsidR="00B65A0E" w14:paraId="5D7E87C0" w14:textId="77777777" w:rsidTr="0042153E">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37E91499" w14:textId="2E81F311" w:rsidR="00B65A0E" w:rsidRDefault="00C4126F" w:rsidP="00A503F4">
            <w:pPr>
              <w:jc w:val="center"/>
            </w:pPr>
            <w:r>
              <w:t>8b</w:t>
            </w:r>
          </w:p>
        </w:tc>
        <w:tc>
          <w:tcPr>
            <w:tcW w:w="1710" w:type="dxa"/>
          </w:tcPr>
          <w:p w14:paraId="03C80C8D" w14:textId="50DCE407" w:rsidR="00B65A0E" w:rsidRDefault="00837962" w:rsidP="00A503F4">
            <w:pPr>
              <w:cnfStyle w:val="000000000000" w:firstRow="0" w:lastRow="0" w:firstColumn="0" w:lastColumn="0" w:oddVBand="0" w:evenVBand="0" w:oddHBand="0" w:evenHBand="0" w:firstRowFirstColumn="0" w:firstRowLastColumn="0" w:lastRowFirstColumn="0" w:lastRowLastColumn="0"/>
            </w:pPr>
            <w:r>
              <w:t>-Supply</w:t>
            </w:r>
          </w:p>
        </w:tc>
        <w:tc>
          <w:tcPr>
            <w:tcW w:w="5940" w:type="dxa"/>
          </w:tcPr>
          <w:p w14:paraId="2C961DF8" w14:textId="318794DC" w:rsidR="00B65A0E" w:rsidRDefault="009A15E6" w:rsidP="00A503F4">
            <w:pPr>
              <w:cnfStyle w:val="000000000000" w:firstRow="0" w:lastRow="0" w:firstColumn="0" w:lastColumn="0" w:oddVBand="0" w:evenVBand="0" w:oddHBand="0" w:evenHBand="0" w:firstRowFirstColumn="0" w:firstRowLastColumn="0" w:lastRowFirstColumn="0" w:lastRowLastColumn="0"/>
            </w:pPr>
            <w:r>
              <w:t xml:space="preserve">Enter the room and restore power and health with </w:t>
            </w:r>
            <w:r w:rsidR="00864320" w:rsidRPr="00864320">
              <w:rPr>
                <w:b/>
              </w:rPr>
              <w:t>charger</w:t>
            </w:r>
            <w:r>
              <w:t>.</w:t>
            </w:r>
          </w:p>
        </w:tc>
        <w:tc>
          <w:tcPr>
            <w:tcW w:w="805" w:type="dxa"/>
          </w:tcPr>
          <w:p w14:paraId="16087509" w14:textId="77777777" w:rsidR="00B65A0E" w:rsidRDefault="00B65A0E" w:rsidP="00A503F4">
            <w:pPr>
              <w:cnfStyle w:val="000000000000" w:firstRow="0" w:lastRow="0" w:firstColumn="0" w:lastColumn="0" w:oddVBand="0" w:evenVBand="0" w:oddHBand="0" w:evenHBand="0" w:firstRowFirstColumn="0" w:firstRowLastColumn="0" w:lastRowFirstColumn="0" w:lastRowLastColumn="0"/>
            </w:pPr>
          </w:p>
        </w:tc>
      </w:tr>
      <w:tr w:rsidR="00B65A0E" w14:paraId="127A8A51" w14:textId="77777777" w:rsidTr="0042153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5A2AB467" w14:textId="292E4680" w:rsidR="00B65A0E" w:rsidRDefault="00C4126F" w:rsidP="00A503F4">
            <w:pPr>
              <w:jc w:val="center"/>
            </w:pPr>
            <w:r>
              <w:t>9a</w:t>
            </w:r>
          </w:p>
        </w:tc>
        <w:tc>
          <w:tcPr>
            <w:tcW w:w="1710" w:type="dxa"/>
          </w:tcPr>
          <w:p w14:paraId="7D9D48E7" w14:textId="77777777" w:rsidR="00B65A0E" w:rsidRDefault="00DF5C12" w:rsidP="00A503F4">
            <w:pPr>
              <w:cnfStyle w:val="000000100000" w:firstRow="0" w:lastRow="0" w:firstColumn="0" w:lastColumn="0" w:oddVBand="0" w:evenVBand="0" w:oddHBand="1" w:evenHBand="0" w:firstRowFirstColumn="0" w:firstRowLastColumn="0" w:lastRowFirstColumn="0" w:lastRowLastColumn="0"/>
            </w:pPr>
            <w:r>
              <w:t>-Encounter</w:t>
            </w:r>
          </w:p>
          <w:p w14:paraId="6F3C34BB" w14:textId="36D2302C" w:rsidR="00E42FEB" w:rsidRDefault="00E42FEB" w:rsidP="00A503F4">
            <w:pPr>
              <w:cnfStyle w:val="000000100000" w:firstRow="0" w:lastRow="0" w:firstColumn="0" w:lastColumn="0" w:oddVBand="0" w:evenVBand="0" w:oddHBand="1" w:evenHBand="0" w:firstRowFirstColumn="0" w:firstRowLastColumn="0" w:lastRowFirstColumn="0" w:lastRowLastColumn="0"/>
            </w:pPr>
            <w:r>
              <w:lastRenderedPageBreak/>
              <w:t>-Reinforc</w:t>
            </w:r>
            <w:r>
              <w:rPr>
                <w:rFonts w:hint="eastAsia"/>
                <w:lang w:eastAsia="zh-CN"/>
              </w:rPr>
              <w:t>e</w:t>
            </w:r>
            <w:r>
              <w:t xml:space="preserve">: </w:t>
            </w:r>
            <w:r w:rsidR="003276A2" w:rsidRPr="003276A2">
              <w:rPr>
                <w:b/>
                <w:color w:val="7030A0"/>
              </w:rPr>
              <w:t>Sawblade</w:t>
            </w:r>
            <w:r>
              <w:t xml:space="preserve"> </w:t>
            </w:r>
            <w:r w:rsidR="003276A2" w:rsidRPr="003276A2">
              <w:rPr>
                <w:b/>
              </w:rPr>
              <w:t>Platform</w:t>
            </w:r>
          </w:p>
          <w:p w14:paraId="3357C396" w14:textId="754B0446" w:rsidR="00E42FEB" w:rsidRDefault="00E42FEB" w:rsidP="00A503F4">
            <w:pPr>
              <w:cnfStyle w:val="000000100000" w:firstRow="0" w:lastRow="0" w:firstColumn="0" w:lastColumn="0" w:oddVBand="0" w:evenVBand="0" w:oddHBand="1" w:evenHBand="0" w:firstRowFirstColumn="0" w:firstRowLastColumn="0" w:lastRowFirstColumn="0" w:lastRowLastColumn="0"/>
              <w:rPr>
                <w:lang w:eastAsia="zh-CN"/>
              </w:rPr>
            </w:pPr>
            <w:r>
              <w:t>-Skill Challenge</w:t>
            </w:r>
          </w:p>
        </w:tc>
        <w:tc>
          <w:tcPr>
            <w:tcW w:w="5940" w:type="dxa"/>
          </w:tcPr>
          <w:p w14:paraId="48F7281C" w14:textId="084D7EA4" w:rsidR="00B65A0E" w:rsidRDefault="00F459E4" w:rsidP="00A503F4">
            <w:pPr>
              <w:cnfStyle w:val="000000100000" w:firstRow="0" w:lastRow="0" w:firstColumn="0" w:lastColumn="0" w:oddVBand="0" w:evenVBand="0" w:oddHBand="1" w:evenHBand="0" w:firstRowFirstColumn="0" w:firstRowLastColumn="0" w:lastRowFirstColumn="0" w:lastRowLastColumn="0"/>
            </w:pPr>
            <w:r>
              <w:lastRenderedPageBreak/>
              <w:t xml:space="preserve">Enter the higher floor of the cooling room. Kill the two </w:t>
            </w:r>
            <w:r w:rsidR="003276A2" w:rsidRPr="003276A2">
              <w:rPr>
                <w:b/>
                <w:color w:val="FF0000"/>
              </w:rPr>
              <w:t>Combine Elite</w:t>
            </w:r>
            <w:r>
              <w:t>.</w:t>
            </w:r>
            <w:r w:rsidR="00812F05">
              <w:t xml:space="preserve"> Use the </w:t>
            </w:r>
            <w:r w:rsidR="003276A2" w:rsidRPr="003276A2">
              <w:rPr>
                <w:b/>
                <w:color w:val="7030A0"/>
              </w:rPr>
              <w:t>Gravity Gun</w:t>
            </w:r>
            <w:r w:rsidR="00812F05">
              <w:t xml:space="preserve"> to </w:t>
            </w:r>
            <w:r w:rsidR="00740A5F">
              <w:t>shoot</w:t>
            </w:r>
            <w:r w:rsidR="00812F05">
              <w:t xml:space="preserve"> the </w:t>
            </w:r>
            <w:r w:rsidR="003276A2" w:rsidRPr="003276A2">
              <w:rPr>
                <w:b/>
                <w:color w:val="7030A0"/>
              </w:rPr>
              <w:t>Sawblade</w:t>
            </w:r>
            <w:r w:rsidR="00812F05">
              <w:t xml:space="preserve"> to the wall </w:t>
            </w:r>
            <w:r w:rsidR="00812F05">
              <w:lastRenderedPageBreak/>
              <w:t>under the entrance of pipe.</w:t>
            </w:r>
            <w:r w:rsidR="00740A5F">
              <w:t xml:space="preserve"> Use the </w:t>
            </w:r>
            <w:r w:rsidR="003276A2" w:rsidRPr="003276A2">
              <w:rPr>
                <w:b/>
                <w:color w:val="7030A0"/>
              </w:rPr>
              <w:t>Sawblade</w:t>
            </w:r>
            <w:r w:rsidR="00740A5F">
              <w:t xml:space="preserve"> as a </w:t>
            </w:r>
            <w:r w:rsidR="003276A2" w:rsidRPr="003276A2">
              <w:rPr>
                <w:b/>
              </w:rPr>
              <w:t>Platform</w:t>
            </w:r>
            <w:r w:rsidR="00740A5F">
              <w:t xml:space="preserve"> to enter the pipe.</w:t>
            </w:r>
          </w:p>
        </w:tc>
        <w:tc>
          <w:tcPr>
            <w:tcW w:w="805" w:type="dxa"/>
          </w:tcPr>
          <w:p w14:paraId="4CCA931C"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bl>
    <w:p w14:paraId="30021EB7" w14:textId="685F4516" w:rsidR="00C238CC" w:rsidRDefault="00C238CC" w:rsidP="00C238CC">
      <w:pPr>
        <w:rPr>
          <w:rFonts w:asciiTheme="majorHAnsi" w:eastAsiaTheme="majorEastAsia" w:hAnsiTheme="majorHAnsi" w:cstheme="majorBidi"/>
          <w:b/>
          <w:bCs/>
          <w:color w:val="4F81BD" w:themeColor="accent1"/>
          <w:sz w:val="26"/>
          <w:szCs w:val="26"/>
        </w:rPr>
      </w:pPr>
    </w:p>
    <w:p w14:paraId="29EA5734" w14:textId="77777777" w:rsidR="00C238CC" w:rsidRDefault="00C238CC">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1E20232F" w14:textId="1B2D82E1" w:rsidR="00C238CC" w:rsidRPr="009043FE" w:rsidRDefault="00C238CC" w:rsidP="00C238CC">
      <w:pPr>
        <w:pStyle w:val="Heading3"/>
      </w:pPr>
      <w:bookmarkStart w:id="28" w:name="_Toc149527473"/>
      <w:r>
        <w:lastRenderedPageBreak/>
        <w:t xml:space="preserve">Section </w:t>
      </w:r>
      <w:r w:rsidR="004D1293">
        <w:t>7</w:t>
      </w:r>
      <w:r w:rsidR="00BE3E26">
        <w:t>: Cutting Room</w:t>
      </w:r>
      <w:bookmarkEnd w:id="28"/>
    </w:p>
    <w:p w14:paraId="51F28BE1" w14:textId="5F6B121C" w:rsidR="00C238CC" w:rsidRDefault="00101A9F" w:rsidP="00C238CC">
      <w:pPr>
        <w:keepNext/>
        <w:jc w:val="center"/>
      </w:pPr>
      <w:r w:rsidRPr="00101A9F">
        <w:rPr>
          <w:noProof/>
        </w:rPr>
        <w:drawing>
          <wp:inline distT="0" distB="0" distL="0" distR="0" wp14:anchorId="658CF9E9" wp14:editId="6C093631">
            <wp:extent cx="5943600" cy="2945130"/>
            <wp:effectExtent l="0" t="0" r="0" b="7620"/>
            <wp:docPr id="877859906" name="图片 1" descr="电脑游戏画面&#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59906" name="图片 1" descr="电脑游戏画面&#10;&#10;中度可信度描述已自动生成"/>
                    <pic:cNvPicPr/>
                  </pic:nvPicPr>
                  <pic:blipFill>
                    <a:blip r:embed="rId22"/>
                    <a:stretch>
                      <a:fillRect/>
                    </a:stretch>
                  </pic:blipFill>
                  <pic:spPr>
                    <a:xfrm>
                      <a:off x="0" y="0"/>
                      <a:ext cx="5943600" cy="2945130"/>
                    </a:xfrm>
                    <a:prstGeom prst="rect">
                      <a:avLst/>
                    </a:prstGeom>
                  </pic:spPr>
                </pic:pic>
              </a:graphicData>
            </a:graphic>
          </wp:inline>
        </w:drawing>
      </w:r>
      <w:r w:rsidRPr="00CF70E9">
        <w:rPr>
          <w:noProof/>
        </w:rPr>
        <w:drawing>
          <wp:inline distT="0" distB="0" distL="0" distR="0" wp14:anchorId="29A2A5BF" wp14:editId="0CBB4D27">
            <wp:extent cx="5943600" cy="1956435"/>
            <wp:effectExtent l="0" t="0" r="0" b="5715"/>
            <wp:docPr id="2012526924" name="图片 2012526924"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52546C6E" w14:textId="29234CD4" w:rsidR="00D058AB" w:rsidRPr="00750074" w:rsidRDefault="002C20CA" w:rsidP="002C20CA">
      <w:pPr>
        <w:pStyle w:val="Caption"/>
        <w:jc w:val="center"/>
      </w:pPr>
      <w:bookmarkStart w:id="29" w:name="_Toc149527183"/>
      <w:r>
        <w:t xml:space="preserve">Figure </w:t>
      </w:r>
      <w:fldSimple w:instr=" SEQ Figure \* ARABIC ">
        <w:r w:rsidR="004D0F88">
          <w:rPr>
            <w:noProof/>
          </w:rPr>
          <w:t>10</w:t>
        </w:r>
      </w:fldSimple>
      <w:r w:rsidRPr="009367B2">
        <w:t xml:space="preserve">: Section </w:t>
      </w:r>
      <w:r>
        <w:t>7</w:t>
      </w:r>
      <w:r w:rsidRPr="009367B2">
        <w:t xml:space="preserve"> Overview Map [1]</w:t>
      </w:r>
      <w:bookmarkEnd w:id="29"/>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32056D49" w14:textId="77777777" w:rsidTr="001B42D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4D74B439"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1132DCDB"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674F717B"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0148D810"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1CD16E21"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6DC1772A" w14:textId="6295830D"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1B42D5" w14:paraId="15D51F0E" w14:textId="77777777" w:rsidTr="001B42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153E5A12" w14:textId="4DCACF87" w:rsidR="001B42D5" w:rsidRDefault="001B42D5" w:rsidP="001B42D5">
            <w:pPr>
              <w:jc w:val="center"/>
            </w:pPr>
            <w:r>
              <w:t>10a</w:t>
            </w:r>
          </w:p>
        </w:tc>
        <w:tc>
          <w:tcPr>
            <w:tcW w:w="1710" w:type="dxa"/>
          </w:tcPr>
          <w:p w14:paraId="14122222" w14:textId="7846DA44" w:rsidR="001B42D5" w:rsidRDefault="001B42D5" w:rsidP="001B42D5">
            <w:pPr>
              <w:cnfStyle w:val="000000100000" w:firstRow="0" w:lastRow="0" w:firstColumn="0" w:lastColumn="0" w:oddVBand="0" w:evenVBand="0" w:oddHBand="1" w:evenHBand="0" w:firstRowFirstColumn="0" w:firstRowLastColumn="0" w:lastRowFirstColumn="0" w:lastRowLastColumn="0"/>
            </w:pPr>
            <w:r>
              <w:t>-Encounter</w:t>
            </w:r>
          </w:p>
        </w:tc>
        <w:tc>
          <w:tcPr>
            <w:tcW w:w="5940" w:type="dxa"/>
          </w:tcPr>
          <w:p w14:paraId="16B431AB" w14:textId="3578A14D" w:rsidR="001B42D5" w:rsidRDefault="001B42D5" w:rsidP="001B42D5">
            <w:pPr>
              <w:cnfStyle w:val="000000100000" w:firstRow="0" w:lastRow="0" w:firstColumn="0" w:lastColumn="0" w:oddVBand="0" w:evenVBand="0" w:oddHBand="1" w:evenHBand="0" w:firstRowFirstColumn="0" w:firstRowLastColumn="0" w:lastRowFirstColumn="0" w:lastRowLastColumn="0"/>
            </w:pPr>
            <w:r w:rsidRPr="009C2CDA">
              <w:t xml:space="preserve">After the player enters the room, </w:t>
            </w:r>
            <w:r>
              <w:t>2</w:t>
            </w:r>
            <w:r w:rsidRPr="009C2CDA">
              <w:t xml:space="preserve"> </w:t>
            </w:r>
            <w:r w:rsidR="003276A2" w:rsidRPr="003276A2">
              <w:rPr>
                <w:b/>
                <w:color w:val="FF0000"/>
              </w:rPr>
              <w:t>Combine Soldiers</w:t>
            </w:r>
            <w:r w:rsidR="000F041F">
              <w:t xml:space="preserve">, 3 </w:t>
            </w:r>
            <w:r w:rsidR="003276A2" w:rsidRPr="003276A2">
              <w:rPr>
                <w:b/>
                <w:color w:val="FF0000"/>
              </w:rPr>
              <w:t>Combine Elites</w:t>
            </w:r>
            <w:r w:rsidR="000F041F">
              <w:t xml:space="preserve"> and 3 </w:t>
            </w:r>
            <w:r w:rsidR="003276A2" w:rsidRPr="003276A2">
              <w:rPr>
                <w:b/>
                <w:color w:val="FF0000"/>
              </w:rPr>
              <w:t>Manhacks</w:t>
            </w:r>
            <w:r w:rsidR="000F041F">
              <w:t xml:space="preserve"> will be spawned</w:t>
            </w:r>
            <w:r w:rsidRPr="009C2CDA">
              <w:t xml:space="preserve">. Players can kill </w:t>
            </w:r>
            <w:r w:rsidR="000F041F">
              <w:t>them</w:t>
            </w:r>
            <w:r w:rsidRPr="009C2CDA">
              <w:t xml:space="preserve"> with a </w:t>
            </w:r>
            <w:r w:rsidR="008930B2" w:rsidRPr="008930B2">
              <w:rPr>
                <w:b/>
                <w:color w:val="7030A0"/>
              </w:rPr>
              <w:t>Shotgun</w:t>
            </w:r>
            <w:r w:rsidRPr="009C2CDA">
              <w:t xml:space="preserve">, or they can use </w:t>
            </w:r>
            <w:r>
              <w:t>the</w:t>
            </w:r>
            <w:r w:rsidRPr="009C2CDA">
              <w:t xml:space="preserve"> </w:t>
            </w:r>
            <w:r w:rsidR="003276A2" w:rsidRPr="003276A2">
              <w:rPr>
                <w:b/>
                <w:color w:val="7030A0"/>
              </w:rPr>
              <w:t>Gravity Gun</w:t>
            </w:r>
            <w:r w:rsidRPr="009C2CDA">
              <w:t xml:space="preserve"> to grab the </w:t>
            </w:r>
            <w:r w:rsidR="003276A2" w:rsidRPr="003276A2">
              <w:rPr>
                <w:b/>
                <w:color w:val="7030A0"/>
              </w:rPr>
              <w:t>Sawblade</w:t>
            </w:r>
            <w:r w:rsidRPr="009C2CDA">
              <w:t xml:space="preserve"> from the </w:t>
            </w:r>
            <w:r w:rsidR="008930B2" w:rsidRPr="008930B2">
              <w:rPr>
                <w:b/>
              </w:rPr>
              <w:t>Sawblade Spawner</w:t>
            </w:r>
            <w:r w:rsidRPr="009C2CDA">
              <w:t xml:space="preserve"> </w:t>
            </w:r>
            <w:r>
              <w:t>to</w:t>
            </w:r>
            <w:r w:rsidRPr="009C2CDA">
              <w:t xml:space="preserve"> kill them.</w:t>
            </w:r>
            <w:r w:rsidR="00072CD6">
              <w:t xml:space="preserve"> </w:t>
            </w:r>
          </w:p>
        </w:tc>
        <w:tc>
          <w:tcPr>
            <w:tcW w:w="805" w:type="dxa"/>
          </w:tcPr>
          <w:p w14:paraId="19E23342" w14:textId="77777777" w:rsidR="001B42D5" w:rsidRDefault="001B42D5" w:rsidP="001B42D5">
            <w:pPr>
              <w:cnfStyle w:val="000000100000" w:firstRow="0" w:lastRow="0" w:firstColumn="0" w:lastColumn="0" w:oddVBand="0" w:evenVBand="0" w:oddHBand="1" w:evenHBand="0" w:firstRowFirstColumn="0" w:firstRowLastColumn="0" w:lastRowFirstColumn="0" w:lastRowLastColumn="0"/>
            </w:pPr>
          </w:p>
        </w:tc>
      </w:tr>
      <w:tr w:rsidR="001B42D5" w14:paraId="00106DA7" w14:textId="77777777" w:rsidTr="001B42D5">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2C1518C8" w14:textId="47FB723F" w:rsidR="001B42D5" w:rsidRDefault="001B42D5" w:rsidP="001B42D5">
            <w:pPr>
              <w:jc w:val="center"/>
            </w:pPr>
            <w:r>
              <w:t>10b</w:t>
            </w:r>
          </w:p>
        </w:tc>
        <w:tc>
          <w:tcPr>
            <w:tcW w:w="1710" w:type="dxa"/>
          </w:tcPr>
          <w:p w14:paraId="12DADE34" w14:textId="77777777" w:rsidR="001B42D5" w:rsidRDefault="00BA4FB9" w:rsidP="001B42D5">
            <w:pPr>
              <w:cnfStyle w:val="000000000000" w:firstRow="0" w:lastRow="0" w:firstColumn="0" w:lastColumn="0" w:oddVBand="0" w:evenVBand="0" w:oddHBand="0" w:evenHBand="0" w:firstRowFirstColumn="0" w:firstRowLastColumn="0" w:lastRowFirstColumn="0" w:lastRowLastColumn="0"/>
            </w:pPr>
            <w:r>
              <w:t xml:space="preserve">-Puzzle </w:t>
            </w:r>
          </w:p>
          <w:p w14:paraId="40646914" w14:textId="0581BBCA" w:rsidR="00BA4FB9" w:rsidRDefault="00BA4FB9" w:rsidP="001B42D5">
            <w:pPr>
              <w:cnfStyle w:val="000000000000" w:firstRow="0" w:lastRow="0" w:firstColumn="0" w:lastColumn="0" w:oddVBand="0" w:evenVBand="0" w:oddHBand="0" w:evenHBand="0" w:firstRowFirstColumn="0" w:firstRowLastColumn="0" w:lastRowFirstColumn="0" w:lastRowLastColumn="0"/>
            </w:pPr>
            <w:r>
              <w:t xml:space="preserve">-Reinforce: </w:t>
            </w:r>
            <w:r w:rsidR="003276A2" w:rsidRPr="003276A2">
              <w:rPr>
                <w:b/>
                <w:color w:val="7030A0"/>
              </w:rPr>
              <w:t>Sawblade</w:t>
            </w:r>
            <w:r>
              <w:t xml:space="preserve"> </w:t>
            </w:r>
            <w:r w:rsidR="003276A2" w:rsidRPr="003276A2">
              <w:rPr>
                <w:b/>
              </w:rPr>
              <w:t>Conductor</w:t>
            </w:r>
          </w:p>
        </w:tc>
        <w:tc>
          <w:tcPr>
            <w:tcW w:w="5940" w:type="dxa"/>
          </w:tcPr>
          <w:p w14:paraId="671FF57C" w14:textId="23CA00AB" w:rsidR="001B42D5" w:rsidRDefault="00D0273F" w:rsidP="001B42D5">
            <w:pPr>
              <w:cnfStyle w:val="000000000000" w:firstRow="0" w:lastRow="0" w:firstColumn="0" w:lastColumn="0" w:oddVBand="0" w:evenVBand="0" w:oddHBand="0" w:evenHBand="0" w:firstRowFirstColumn="0" w:firstRowLastColumn="0" w:lastRowFirstColumn="0" w:lastRowLastColumn="0"/>
            </w:pPr>
            <w:r w:rsidRPr="00D0273F">
              <w:t xml:space="preserve">Shoot the </w:t>
            </w:r>
            <w:r w:rsidR="003276A2" w:rsidRPr="003276A2">
              <w:rPr>
                <w:b/>
                <w:color w:val="7030A0"/>
              </w:rPr>
              <w:t>Sawblades</w:t>
            </w:r>
            <w:r w:rsidRPr="00D0273F">
              <w:t xml:space="preserve"> </w:t>
            </w:r>
            <w:r>
              <w:t>to</w:t>
            </w:r>
            <w:r w:rsidRPr="00D0273F">
              <w:t xml:space="preserve"> the two broken wires</w:t>
            </w:r>
            <w:r>
              <w:t xml:space="preserve"> and make them connected.</w:t>
            </w:r>
          </w:p>
        </w:tc>
        <w:tc>
          <w:tcPr>
            <w:tcW w:w="805" w:type="dxa"/>
          </w:tcPr>
          <w:p w14:paraId="5019925A" w14:textId="77777777" w:rsidR="001B42D5" w:rsidRDefault="001B42D5" w:rsidP="001B42D5">
            <w:pPr>
              <w:cnfStyle w:val="000000000000" w:firstRow="0" w:lastRow="0" w:firstColumn="0" w:lastColumn="0" w:oddVBand="0" w:evenVBand="0" w:oddHBand="0" w:evenHBand="0" w:firstRowFirstColumn="0" w:firstRowLastColumn="0" w:lastRowFirstColumn="0" w:lastRowLastColumn="0"/>
            </w:pPr>
          </w:p>
        </w:tc>
      </w:tr>
      <w:tr w:rsidR="001B42D5" w14:paraId="59108F04" w14:textId="77777777" w:rsidTr="001B42D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114B42D0" w14:textId="433D670D" w:rsidR="001B42D5" w:rsidRDefault="001B42D5" w:rsidP="001B42D5">
            <w:pPr>
              <w:jc w:val="center"/>
            </w:pPr>
            <w:r>
              <w:t>10c</w:t>
            </w:r>
          </w:p>
        </w:tc>
        <w:tc>
          <w:tcPr>
            <w:tcW w:w="1710" w:type="dxa"/>
          </w:tcPr>
          <w:p w14:paraId="0F4EE050" w14:textId="09563736" w:rsidR="001B42D5" w:rsidRDefault="007D4F1A" w:rsidP="001B42D5">
            <w:pPr>
              <w:cnfStyle w:val="000000100000" w:firstRow="0" w:lastRow="0" w:firstColumn="0" w:lastColumn="0" w:oddVBand="0" w:evenVBand="0" w:oddHBand="1" w:evenHBand="0" w:firstRowFirstColumn="0" w:firstRowLastColumn="0" w:lastRowFirstColumn="0" w:lastRowLastColumn="0"/>
            </w:pPr>
            <w:r>
              <w:t>-Encounter</w:t>
            </w:r>
          </w:p>
        </w:tc>
        <w:tc>
          <w:tcPr>
            <w:tcW w:w="5940" w:type="dxa"/>
          </w:tcPr>
          <w:p w14:paraId="6000076A" w14:textId="53123302" w:rsidR="001B42D5" w:rsidRDefault="00894C6C" w:rsidP="001B42D5">
            <w:pPr>
              <w:cnfStyle w:val="000000100000" w:firstRow="0" w:lastRow="0" w:firstColumn="0" w:lastColumn="0" w:oddVBand="0" w:evenVBand="0" w:oddHBand="1" w:evenHBand="0" w:firstRowFirstColumn="0" w:firstRowLastColumn="0" w:lastRowFirstColumn="0" w:lastRowLastColumn="0"/>
            </w:pPr>
            <w:r>
              <w:t>(Optional) Players can u</w:t>
            </w:r>
            <w:r w:rsidRPr="00DC6DB4">
              <w:t xml:space="preserve">se a </w:t>
            </w:r>
            <w:r w:rsidR="003276A2" w:rsidRPr="003276A2">
              <w:rPr>
                <w:b/>
                <w:color w:val="7030A0"/>
              </w:rPr>
              <w:t>Sawblade</w:t>
            </w:r>
            <w:r w:rsidRPr="00DC6DB4">
              <w:t xml:space="preserve"> to cut off the rope connecting the </w:t>
            </w:r>
            <w:r w:rsidR="003276A2" w:rsidRPr="003276A2">
              <w:rPr>
                <w:b/>
                <w:color w:val="FF0000"/>
              </w:rPr>
              <w:t>Explosive Barrel</w:t>
            </w:r>
            <w:r w:rsidRPr="00DC6DB4">
              <w:t xml:space="preserve"> and let it fall and explode to kill a large number of enemies.</w:t>
            </w:r>
          </w:p>
        </w:tc>
        <w:tc>
          <w:tcPr>
            <w:tcW w:w="805" w:type="dxa"/>
          </w:tcPr>
          <w:p w14:paraId="7C29578C" w14:textId="77777777" w:rsidR="001B42D5" w:rsidRDefault="001B42D5" w:rsidP="001B42D5">
            <w:pPr>
              <w:cnfStyle w:val="000000100000" w:firstRow="0" w:lastRow="0" w:firstColumn="0" w:lastColumn="0" w:oddVBand="0" w:evenVBand="0" w:oddHBand="1" w:evenHBand="0" w:firstRowFirstColumn="0" w:firstRowLastColumn="0" w:lastRowFirstColumn="0" w:lastRowLastColumn="0"/>
            </w:pPr>
          </w:p>
        </w:tc>
      </w:tr>
      <w:tr w:rsidR="001B42D5" w14:paraId="2620860F" w14:textId="77777777" w:rsidTr="001B42D5">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659B51F6" w14:textId="1144407E" w:rsidR="001B42D5" w:rsidRDefault="001B42D5" w:rsidP="001B42D5">
            <w:pPr>
              <w:jc w:val="center"/>
            </w:pPr>
            <w:r>
              <w:lastRenderedPageBreak/>
              <w:t>10d</w:t>
            </w:r>
          </w:p>
        </w:tc>
        <w:tc>
          <w:tcPr>
            <w:tcW w:w="1710" w:type="dxa"/>
          </w:tcPr>
          <w:p w14:paraId="1EBC413C" w14:textId="77777777" w:rsidR="001B42D5" w:rsidRDefault="00073307" w:rsidP="001B42D5">
            <w:pPr>
              <w:cnfStyle w:val="000000000000" w:firstRow="0" w:lastRow="0" w:firstColumn="0" w:lastColumn="0" w:oddVBand="0" w:evenVBand="0" w:oddHBand="0" w:evenHBand="0" w:firstRowFirstColumn="0" w:firstRowLastColumn="0" w:lastRowFirstColumn="0" w:lastRowLastColumn="0"/>
            </w:pPr>
            <w:r>
              <w:t>-Puzzle</w:t>
            </w:r>
          </w:p>
          <w:p w14:paraId="12A434FE" w14:textId="44151925" w:rsidR="00073307" w:rsidRDefault="00073307" w:rsidP="001B42D5">
            <w:pPr>
              <w:cnfStyle w:val="000000000000" w:firstRow="0" w:lastRow="0" w:firstColumn="0" w:lastColumn="0" w:oddVBand="0" w:evenVBand="0" w:oddHBand="0" w:evenHBand="0" w:firstRowFirstColumn="0" w:firstRowLastColumn="0" w:lastRowFirstColumn="0" w:lastRowLastColumn="0"/>
            </w:pPr>
            <w:r>
              <w:t xml:space="preserve">-Reinforce: </w:t>
            </w:r>
            <w:r w:rsidR="003276A2" w:rsidRPr="003276A2">
              <w:rPr>
                <w:b/>
                <w:color w:val="7030A0"/>
              </w:rPr>
              <w:t>Sawblade</w:t>
            </w:r>
            <w:r>
              <w:t xml:space="preserve"> </w:t>
            </w:r>
            <w:r w:rsidR="00934362">
              <w:rPr>
                <w:b/>
              </w:rPr>
              <w:t>Blocker</w:t>
            </w:r>
          </w:p>
        </w:tc>
        <w:tc>
          <w:tcPr>
            <w:tcW w:w="5940" w:type="dxa"/>
          </w:tcPr>
          <w:p w14:paraId="4091B9F5" w14:textId="0C10C791" w:rsidR="001B42D5" w:rsidRDefault="00E048D7" w:rsidP="001B42D5">
            <w:pPr>
              <w:cnfStyle w:val="000000000000" w:firstRow="0" w:lastRow="0" w:firstColumn="0" w:lastColumn="0" w:oddVBand="0" w:evenVBand="0" w:oddHBand="0" w:evenHBand="0" w:firstRowFirstColumn="0" w:firstRowLastColumn="0" w:lastRowFirstColumn="0" w:lastRowLastColumn="0"/>
            </w:pPr>
            <w:r w:rsidRPr="00E048D7">
              <w:t xml:space="preserve">The player discovers that there is another broken wire that has not been connected, but it is blocked by a pile of boxes. Players need to use </w:t>
            </w:r>
            <w:r>
              <w:t>the</w:t>
            </w:r>
            <w:r w:rsidRPr="00E048D7">
              <w:t xml:space="preserve"> </w:t>
            </w:r>
            <w:r w:rsidR="003276A2" w:rsidRPr="003276A2">
              <w:rPr>
                <w:b/>
                <w:color w:val="7030A0"/>
              </w:rPr>
              <w:t>Gravity Gun</w:t>
            </w:r>
            <w:r w:rsidRPr="00E048D7">
              <w:t xml:space="preserve"> to grab the </w:t>
            </w:r>
            <w:r w:rsidR="003276A2" w:rsidRPr="003276A2">
              <w:rPr>
                <w:b/>
                <w:color w:val="7030A0"/>
              </w:rPr>
              <w:t>Sawblades</w:t>
            </w:r>
            <w:r w:rsidRPr="00E048D7">
              <w:t xml:space="preserve"> supporting the box</w:t>
            </w:r>
            <w:r>
              <w:t xml:space="preserve"> and</w:t>
            </w:r>
            <w:r w:rsidRPr="00E048D7">
              <w:t xml:space="preserve"> let the box fall, then use the </w:t>
            </w:r>
            <w:r w:rsidR="003276A2" w:rsidRPr="003276A2">
              <w:rPr>
                <w:b/>
                <w:color w:val="7030A0"/>
              </w:rPr>
              <w:t>Sawblade</w:t>
            </w:r>
            <w:r w:rsidRPr="00E048D7">
              <w:t xml:space="preserve"> to shoot </w:t>
            </w:r>
            <w:r>
              <w:t>to</w:t>
            </w:r>
            <w:r w:rsidRPr="00E048D7">
              <w:t xml:space="preserve"> the broken wire to restore power to the door.</w:t>
            </w:r>
            <w:r w:rsidR="00AB659C">
              <w:t xml:space="preserve"> Open the door and enter the balcony.</w:t>
            </w:r>
          </w:p>
        </w:tc>
        <w:tc>
          <w:tcPr>
            <w:tcW w:w="805" w:type="dxa"/>
          </w:tcPr>
          <w:p w14:paraId="3197C2FF" w14:textId="77777777" w:rsidR="001B42D5" w:rsidRDefault="001B42D5" w:rsidP="001B42D5">
            <w:pPr>
              <w:cnfStyle w:val="000000000000" w:firstRow="0" w:lastRow="0" w:firstColumn="0" w:lastColumn="0" w:oddVBand="0" w:evenVBand="0" w:oddHBand="0" w:evenHBand="0" w:firstRowFirstColumn="0" w:firstRowLastColumn="0" w:lastRowFirstColumn="0" w:lastRowLastColumn="0"/>
            </w:pPr>
          </w:p>
        </w:tc>
      </w:tr>
    </w:tbl>
    <w:p w14:paraId="0B4ABB44" w14:textId="4E71F3D0" w:rsidR="004D1293" w:rsidRDefault="004D1293" w:rsidP="00C238CC">
      <w:pPr>
        <w:rPr>
          <w:rFonts w:asciiTheme="majorHAnsi" w:eastAsiaTheme="majorEastAsia" w:hAnsiTheme="majorHAnsi" w:cstheme="majorBidi"/>
          <w:b/>
          <w:bCs/>
          <w:color w:val="4F81BD" w:themeColor="accent1"/>
          <w:sz w:val="26"/>
          <w:szCs w:val="26"/>
        </w:rPr>
      </w:pPr>
    </w:p>
    <w:p w14:paraId="04A34A02" w14:textId="77777777" w:rsidR="004D1293" w:rsidRDefault="004D1293">
      <w:pPr>
        <w:rPr>
          <w:rFonts w:asciiTheme="majorHAnsi" w:eastAsiaTheme="majorEastAsia" w:hAnsiTheme="majorHAnsi" w:cstheme="majorBidi"/>
          <w:b/>
          <w:bCs/>
          <w:color w:val="4F81BD" w:themeColor="accent1"/>
          <w:sz w:val="26"/>
          <w:szCs w:val="26"/>
        </w:rPr>
      </w:pPr>
      <w:r>
        <w:rPr>
          <w:rFonts w:asciiTheme="majorHAnsi" w:eastAsiaTheme="majorEastAsia" w:hAnsiTheme="majorHAnsi" w:cstheme="majorBidi"/>
          <w:b/>
          <w:bCs/>
          <w:color w:val="4F81BD" w:themeColor="accent1"/>
          <w:sz w:val="26"/>
          <w:szCs w:val="26"/>
        </w:rPr>
        <w:br w:type="page"/>
      </w:r>
    </w:p>
    <w:p w14:paraId="40E2FAC5" w14:textId="76C2FB53" w:rsidR="004D1293" w:rsidRPr="009043FE" w:rsidRDefault="004D1293" w:rsidP="004D1293">
      <w:pPr>
        <w:pStyle w:val="Heading3"/>
      </w:pPr>
      <w:bookmarkStart w:id="30" w:name="_Toc149527474"/>
      <w:r>
        <w:lastRenderedPageBreak/>
        <w:t xml:space="preserve">Section </w:t>
      </w:r>
      <w:r w:rsidR="007843E7">
        <w:t>8</w:t>
      </w:r>
      <w:r w:rsidR="00EA7067">
        <w:t>: Terrace &amp; Exit Elevator</w:t>
      </w:r>
      <w:bookmarkEnd w:id="30"/>
    </w:p>
    <w:p w14:paraId="5EBB1CB9" w14:textId="5DD9CE24" w:rsidR="004D1293" w:rsidRDefault="00D56E09" w:rsidP="004D1293">
      <w:pPr>
        <w:keepNext/>
        <w:jc w:val="center"/>
      </w:pPr>
      <w:r w:rsidRPr="00D56E09">
        <w:rPr>
          <w:noProof/>
        </w:rPr>
        <w:drawing>
          <wp:inline distT="0" distB="0" distL="0" distR="0" wp14:anchorId="1772B699" wp14:editId="47FAFFED">
            <wp:extent cx="5943600" cy="2882265"/>
            <wp:effectExtent l="0" t="0" r="0" b="0"/>
            <wp:docPr id="2117291607" name="图片 1" descr="电脑游戏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291607" name="图片 1" descr="电脑游戏的截图&#10;&#10;描述已自动生成"/>
                    <pic:cNvPicPr/>
                  </pic:nvPicPr>
                  <pic:blipFill>
                    <a:blip r:embed="rId23"/>
                    <a:stretch>
                      <a:fillRect/>
                    </a:stretch>
                  </pic:blipFill>
                  <pic:spPr>
                    <a:xfrm>
                      <a:off x="0" y="0"/>
                      <a:ext cx="5943600" cy="2882265"/>
                    </a:xfrm>
                    <a:prstGeom prst="rect">
                      <a:avLst/>
                    </a:prstGeom>
                  </pic:spPr>
                </pic:pic>
              </a:graphicData>
            </a:graphic>
          </wp:inline>
        </w:drawing>
      </w:r>
      <w:r w:rsidR="00B357F2" w:rsidRPr="00CF70E9">
        <w:rPr>
          <w:noProof/>
        </w:rPr>
        <w:drawing>
          <wp:inline distT="0" distB="0" distL="0" distR="0" wp14:anchorId="07C633CB" wp14:editId="471A7BA0">
            <wp:extent cx="5943600" cy="1956435"/>
            <wp:effectExtent l="0" t="0" r="0" b="5715"/>
            <wp:docPr id="936440237" name="图片 936440237" descr="图表&#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61316" name="图片 1" descr="图表&#10;&#10;低可信度描述已自动生成"/>
                    <pic:cNvPicPr/>
                  </pic:nvPicPr>
                  <pic:blipFill>
                    <a:blip r:embed="rId17"/>
                    <a:stretch>
                      <a:fillRect/>
                    </a:stretch>
                  </pic:blipFill>
                  <pic:spPr>
                    <a:xfrm>
                      <a:off x="0" y="0"/>
                      <a:ext cx="5943600" cy="1956435"/>
                    </a:xfrm>
                    <a:prstGeom prst="rect">
                      <a:avLst/>
                    </a:prstGeom>
                  </pic:spPr>
                </pic:pic>
              </a:graphicData>
            </a:graphic>
          </wp:inline>
        </w:drawing>
      </w:r>
    </w:p>
    <w:p w14:paraId="3B0C6ECA" w14:textId="59147C4A" w:rsidR="00752D62" w:rsidRPr="00750074" w:rsidRDefault="002C20CA" w:rsidP="002C20CA">
      <w:pPr>
        <w:pStyle w:val="Caption"/>
        <w:jc w:val="center"/>
      </w:pPr>
      <w:bookmarkStart w:id="31" w:name="_Toc149527184"/>
      <w:r>
        <w:t xml:space="preserve">Figure </w:t>
      </w:r>
      <w:fldSimple w:instr=" SEQ Figure \* ARABIC ">
        <w:r w:rsidR="004D0F88">
          <w:rPr>
            <w:noProof/>
          </w:rPr>
          <w:t>11</w:t>
        </w:r>
      </w:fldSimple>
      <w:r w:rsidRPr="00531D8D">
        <w:t xml:space="preserve">: Section </w:t>
      </w:r>
      <w:r>
        <w:t>8</w:t>
      </w:r>
      <w:r w:rsidRPr="00531D8D">
        <w:t xml:space="preserve"> Overview Map [1]</w:t>
      </w:r>
      <w:bookmarkEnd w:id="31"/>
    </w:p>
    <w:tbl>
      <w:tblPr>
        <w:tblStyle w:val="GridTable4-Accent1"/>
        <w:tblW w:w="9350" w:type="dxa"/>
        <w:jc w:val="center"/>
        <w:tblLayout w:type="fixed"/>
        <w:tblLook w:val="04A0" w:firstRow="1" w:lastRow="0" w:firstColumn="1" w:lastColumn="0" w:noHBand="0" w:noVBand="1"/>
      </w:tblPr>
      <w:tblGrid>
        <w:gridCol w:w="895"/>
        <w:gridCol w:w="1710"/>
        <w:gridCol w:w="5940"/>
        <w:gridCol w:w="805"/>
      </w:tblGrid>
      <w:tr w:rsidR="00B65A0E" w14:paraId="6DDDDC97" w14:textId="77777777" w:rsidTr="00EC292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vAlign w:val="bottom"/>
          </w:tcPr>
          <w:p w14:paraId="56F459A3" w14:textId="77777777" w:rsidR="00B65A0E" w:rsidRPr="00172B1E" w:rsidRDefault="00B65A0E" w:rsidP="00A503F4">
            <w:pPr>
              <w:jc w:val="center"/>
              <w:rPr>
                <w:b w:val="0"/>
                <w:bCs w:val="0"/>
              </w:rPr>
            </w:pPr>
            <w:r>
              <w:br w:type="page"/>
              <w:t>Map Label</w:t>
            </w:r>
            <w:r w:rsidRPr="00172B1E">
              <w:t xml:space="preserve"> / Stage</w:t>
            </w:r>
          </w:p>
        </w:tc>
        <w:tc>
          <w:tcPr>
            <w:tcW w:w="1710" w:type="dxa"/>
            <w:vAlign w:val="bottom"/>
          </w:tcPr>
          <w:p w14:paraId="771F97EE"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Summary</w:t>
            </w:r>
          </w:p>
        </w:tc>
        <w:tc>
          <w:tcPr>
            <w:tcW w:w="5940" w:type="dxa"/>
            <w:vAlign w:val="bottom"/>
          </w:tcPr>
          <w:p w14:paraId="12147DE0" w14:textId="7777777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Event Details</w:t>
            </w:r>
          </w:p>
        </w:tc>
        <w:tc>
          <w:tcPr>
            <w:tcW w:w="805" w:type="dxa"/>
          </w:tcPr>
          <w:p w14:paraId="63AD27BB"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3F881550" w14:textId="77777777" w:rsidR="00C35FFE" w:rsidRDefault="00C35FFE" w:rsidP="00A503F4">
            <w:pPr>
              <w:jc w:val="center"/>
              <w:cnfStyle w:val="100000000000" w:firstRow="1" w:lastRow="0" w:firstColumn="0" w:lastColumn="0" w:oddVBand="0" w:evenVBand="0" w:oddHBand="0" w:evenHBand="0" w:firstRowFirstColumn="0" w:firstRowLastColumn="0" w:lastRowFirstColumn="0" w:lastRowLastColumn="0"/>
              <w:rPr>
                <w:b w:val="0"/>
                <w:bCs w:val="0"/>
              </w:rPr>
            </w:pPr>
          </w:p>
          <w:p w14:paraId="372DA9F5" w14:textId="04DA2347" w:rsidR="00B65A0E" w:rsidRDefault="00B65A0E" w:rsidP="00A503F4">
            <w:pPr>
              <w:jc w:val="center"/>
              <w:cnfStyle w:val="100000000000" w:firstRow="1" w:lastRow="0" w:firstColumn="0" w:lastColumn="0" w:oddVBand="0" w:evenVBand="0" w:oddHBand="0" w:evenHBand="0" w:firstRowFirstColumn="0" w:firstRowLastColumn="0" w:lastRowFirstColumn="0" w:lastRowLastColumn="0"/>
            </w:pPr>
            <w:r>
              <w:t>Wow?</w:t>
            </w:r>
          </w:p>
        </w:tc>
      </w:tr>
      <w:tr w:rsidR="00B65A0E" w14:paraId="282AB478" w14:textId="77777777" w:rsidTr="00EC292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5" w:type="dxa"/>
          </w:tcPr>
          <w:p w14:paraId="73647CB8" w14:textId="026ADE52" w:rsidR="00B65A0E" w:rsidRDefault="00B65A0E" w:rsidP="00A503F4">
            <w:pPr>
              <w:jc w:val="center"/>
            </w:pPr>
            <w:r>
              <w:t>1</w:t>
            </w:r>
            <w:r w:rsidR="00C4126F">
              <w:t>1</w:t>
            </w:r>
            <w:r>
              <w:t>a</w:t>
            </w:r>
          </w:p>
        </w:tc>
        <w:tc>
          <w:tcPr>
            <w:tcW w:w="1710" w:type="dxa"/>
          </w:tcPr>
          <w:p w14:paraId="7111A663" w14:textId="21732A6D" w:rsidR="00B65A0E" w:rsidRDefault="0088573E" w:rsidP="00A503F4">
            <w:pPr>
              <w:cnfStyle w:val="000000100000" w:firstRow="0" w:lastRow="0" w:firstColumn="0" w:lastColumn="0" w:oddVBand="0" w:evenVBand="0" w:oddHBand="1" w:evenHBand="0" w:firstRowFirstColumn="0" w:firstRowLastColumn="0" w:lastRowFirstColumn="0" w:lastRowLastColumn="0"/>
            </w:pPr>
            <w:r>
              <w:t>-</w:t>
            </w:r>
            <w:r w:rsidR="003D772A">
              <w:t>Ending</w:t>
            </w:r>
          </w:p>
        </w:tc>
        <w:tc>
          <w:tcPr>
            <w:tcW w:w="5940" w:type="dxa"/>
          </w:tcPr>
          <w:p w14:paraId="4D29146F" w14:textId="1ECBF61F" w:rsidR="00B65A0E" w:rsidRDefault="00EC2925" w:rsidP="00A503F4">
            <w:pPr>
              <w:cnfStyle w:val="000000100000" w:firstRow="0" w:lastRow="0" w:firstColumn="0" w:lastColumn="0" w:oddVBand="0" w:evenVBand="0" w:oddHBand="1" w:evenHBand="0" w:firstRowFirstColumn="0" w:firstRowLastColumn="0" w:lastRowFirstColumn="0" w:lastRowLastColumn="0"/>
            </w:pPr>
            <w:r w:rsidRPr="00EC2925">
              <w:t>Follow the balcony passage to the top of the elevator and jump into it. Start the elevator and reach the upper floor</w:t>
            </w:r>
            <w:r w:rsidR="007959ED">
              <w:t>.</w:t>
            </w:r>
          </w:p>
        </w:tc>
        <w:tc>
          <w:tcPr>
            <w:tcW w:w="805" w:type="dxa"/>
          </w:tcPr>
          <w:p w14:paraId="3C01B287" w14:textId="77777777" w:rsidR="00B65A0E" w:rsidRDefault="00B65A0E" w:rsidP="00A503F4">
            <w:pPr>
              <w:cnfStyle w:val="000000100000" w:firstRow="0" w:lastRow="0" w:firstColumn="0" w:lastColumn="0" w:oddVBand="0" w:evenVBand="0" w:oddHBand="1" w:evenHBand="0" w:firstRowFirstColumn="0" w:firstRowLastColumn="0" w:lastRowFirstColumn="0" w:lastRowLastColumn="0"/>
            </w:pPr>
          </w:p>
        </w:tc>
      </w:tr>
      <w:tr w:rsidR="00B65A0E" w14:paraId="4132503C" w14:textId="77777777" w:rsidTr="00EC2925">
        <w:trPr>
          <w:jc w:val="center"/>
        </w:trPr>
        <w:tc>
          <w:tcPr>
            <w:cnfStyle w:val="001000000000" w:firstRow="0" w:lastRow="0" w:firstColumn="1" w:lastColumn="0" w:oddVBand="0" w:evenVBand="0" w:oddHBand="0" w:evenHBand="0" w:firstRowFirstColumn="0" w:firstRowLastColumn="0" w:lastRowFirstColumn="0" w:lastRowLastColumn="0"/>
            <w:tcW w:w="895" w:type="dxa"/>
          </w:tcPr>
          <w:p w14:paraId="095A27C1" w14:textId="58DF9A46" w:rsidR="00B65A0E" w:rsidRDefault="00B65A0E" w:rsidP="00A503F4">
            <w:pPr>
              <w:jc w:val="center"/>
            </w:pPr>
            <w:r>
              <w:t>1</w:t>
            </w:r>
            <w:r w:rsidR="00C4126F">
              <w:t>1</w:t>
            </w:r>
            <w:r>
              <w:t>b</w:t>
            </w:r>
          </w:p>
        </w:tc>
        <w:tc>
          <w:tcPr>
            <w:tcW w:w="1710" w:type="dxa"/>
          </w:tcPr>
          <w:p w14:paraId="62B3C784" w14:textId="5A2F59AF" w:rsidR="00B65A0E" w:rsidRDefault="0088573E" w:rsidP="00A503F4">
            <w:pPr>
              <w:cnfStyle w:val="000000000000" w:firstRow="0" w:lastRow="0" w:firstColumn="0" w:lastColumn="0" w:oddVBand="0" w:evenVBand="0" w:oddHBand="0" w:evenHBand="0" w:firstRowFirstColumn="0" w:firstRowLastColumn="0" w:lastRowFirstColumn="0" w:lastRowLastColumn="0"/>
            </w:pPr>
            <w:r>
              <w:t>-</w:t>
            </w:r>
            <w:r w:rsidR="003D772A">
              <w:t>Ending</w:t>
            </w:r>
          </w:p>
        </w:tc>
        <w:tc>
          <w:tcPr>
            <w:tcW w:w="5940" w:type="dxa"/>
          </w:tcPr>
          <w:p w14:paraId="25F9F9D5" w14:textId="1169F364" w:rsidR="00B65A0E" w:rsidRDefault="00A873A6" w:rsidP="00A503F4">
            <w:pPr>
              <w:cnfStyle w:val="000000000000" w:firstRow="0" w:lastRow="0" w:firstColumn="0" w:lastColumn="0" w:oddVBand="0" w:evenVBand="0" w:oddHBand="0" w:evenHBand="0" w:firstRowFirstColumn="0" w:firstRowLastColumn="0" w:lastRowFirstColumn="0" w:lastRowLastColumn="0"/>
            </w:pPr>
            <w:r w:rsidRPr="00A873A6">
              <w:t xml:space="preserve">The player walks to the edge of the cliff and looks back at where he </w:t>
            </w:r>
            <w:r>
              <w:t>comes</w:t>
            </w:r>
            <w:r w:rsidRPr="00A873A6">
              <w:t xml:space="preserve"> and </w:t>
            </w:r>
            <w:r>
              <w:t>recalls</w:t>
            </w:r>
            <w:r w:rsidRPr="00A873A6">
              <w:t xml:space="preserve"> this wonderful adventure.</w:t>
            </w:r>
            <w:r w:rsidR="00032ED8">
              <w:t xml:space="preserve"> </w:t>
            </w:r>
            <w:r w:rsidR="00952BD6" w:rsidRPr="00952BD6">
              <w:t>Then</w:t>
            </w:r>
            <w:r w:rsidR="00EC301C">
              <w:t xml:space="preserve"> the player</w:t>
            </w:r>
            <w:r w:rsidR="00952BD6" w:rsidRPr="00952BD6">
              <w:t xml:space="preserve"> turn</w:t>
            </w:r>
            <w:r w:rsidR="00952BD6">
              <w:t>s</w:t>
            </w:r>
            <w:r w:rsidR="00952BD6" w:rsidRPr="00952BD6">
              <w:t xml:space="preserve"> around and walk</w:t>
            </w:r>
            <w:r w:rsidR="00952BD6">
              <w:t>s</w:t>
            </w:r>
            <w:r w:rsidR="00952BD6" w:rsidRPr="00952BD6">
              <w:t xml:space="preserve"> towards the finish </w:t>
            </w:r>
            <w:r w:rsidR="00C415AD">
              <w:t>exit</w:t>
            </w:r>
            <w:r w:rsidR="00952BD6">
              <w:t>.</w:t>
            </w:r>
          </w:p>
        </w:tc>
        <w:tc>
          <w:tcPr>
            <w:tcW w:w="805" w:type="dxa"/>
          </w:tcPr>
          <w:p w14:paraId="42E75397" w14:textId="2003D7D7" w:rsidR="00B65A0E" w:rsidRDefault="000B6EC3" w:rsidP="00A503F4">
            <w:pPr>
              <w:cnfStyle w:val="000000000000" w:firstRow="0" w:lastRow="0" w:firstColumn="0" w:lastColumn="0" w:oddVBand="0" w:evenVBand="0" w:oddHBand="0" w:evenHBand="0" w:firstRowFirstColumn="0" w:firstRowLastColumn="0" w:lastRowFirstColumn="0" w:lastRowLastColumn="0"/>
            </w:pPr>
            <w:r>
              <w:t>Yes</w:t>
            </w:r>
          </w:p>
          <w:p w14:paraId="01F222EB" w14:textId="77777777" w:rsidR="000B6EC3" w:rsidRPr="000B6EC3" w:rsidRDefault="000B6EC3" w:rsidP="000B6EC3">
            <w:pPr>
              <w:cnfStyle w:val="000000000000" w:firstRow="0" w:lastRow="0" w:firstColumn="0" w:lastColumn="0" w:oddVBand="0" w:evenVBand="0" w:oddHBand="0" w:evenHBand="0" w:firstRowFirstColumn="0" w:firstRowLastColumn="0" w:lastRowFirstColumn="0" w:lastRowLastColumn="0"/>
            </w:pPr>
          </w:p>
        </w:tc>
      </w:tr>
    </w:tbl>
    <w:p w14:paraId="188F72B5" w14:textId="77777777" w:rsidR="004D1293" w:rsidRDefault="004D1293" w:rsidP="004D1293">
      <w:pPr>
        <w:rPr>
          <w:rFonts w:asciiTheme="majorHAnsi" w:eastAsiaTheme="majorEastAsia" w:hAnsiTheme="majorHAnsi" w:cstheme="majorBidi"/>
          <w:b/>
          <w:bCs/>
          <w:color w:val="4F81BD" w:themeColor="accent1"/>
          <w:sz w:val="26"/>
          <w:szCs w:val="26"/>
        </w:rPr>
      </w:pPr>
    </w:p>
    <w:p w14:paraId="767A573F" w14:textId="77777777" w:rsidR="00C238CC" w:rsidRDefault="00C238CC" w:rsidP="00C238CC">
      <w:pPr>
        <w:rPr>
          <w:rFonts w:asciiTheme="majorHAnsi" w:eastAsiaTheme="majorEastAsia" w:hAnsiTheme="majorHAnsi" w:cstheme="majorBidi"/>
          <w:b/>
          <w:bCs/>
          <w:color w:val="4F81BD" w:themeColor="accent1"/>
          <w:sz w:val="26"/>
          <w:szCs w:val="26"/>
        </w:rPr>
      </w:pPr>
    </w:p>
    <w:p w14:paraId="7A2B40BB" w14:textId="77777777" w:rsidR="00C238CC" w:rsidRDefault="00C238CC" w:rsidP="00C238CC">
      <w:pPr>
        <w:rPr>
          <w:rFonts w:asciiTheme="majorHAnsi" w:eastAsiaTheme="majorEastAsia" w:hAnsiTheme="majorHAnsi" w:cstheme="majorBidi"/>
          <w:b/>
          <w:bCs/>
          <w:color w:val="4F81BD" w:themeColor="accent1"/>
          <w:sz w:val="26"/>
          <w:szCs w:val="26"/>
        </w:rPr>
      </w:pPr>
    </w:p>
    <w:p w14:paraId="3712FF28" w14:textId="77777777" w:rsidR="00F22306" w:rsidRPr="00FB318C" w:rsidRDefault="0097353C" w:rsidP="00FB318C">
      <w:pPr>
        <w:rPr>
          <w:rFonts w:asciiTheme="majorHAnsi" w:eastAsiaTheme="majorEastAsia" w:hAnsiTheme="majorHAnsi" w:cstheme="majorBidi"/>
          <w:b/>
          <w:bCs/>
          <w:color w:val="4F81BD" w:themeColor="accent1"/>
          <w:sz w:val="26"/>
          <w:szCs w:val="26"/>
        </w:rPr>
      </w:pPr>
      <w:r>
        <w:br w:type="page"/>
      </w:r>
    </w:p>
    <w:p w14:paraId="6ED36723" w14:textId="490C1B49" w:rsidR="00FB318C" w:rsidRDefault="00FB318C" w:rsidP="00FB318C">
      <w:pPr>
        <w:pStyle w:val="Heading2"/>
      </w:pPr>
      <w:bookmarkStart w:id="32" w:name="_Toc86647517"/>
      <w:bookmarkStart w:id="33" w:name="_Toc149527475"/>
      <w:r>
        <w:lastRenderedPageBreak/>
        <w:t>Skill Progression Chart</w:t>
      </w:r>
      <w:bookmarkEnd w:id="32"/>
      <w:bookmarkEnd w:id="33"/>
    </w:p>
    <w:p w14:paraId="24DC1823" w14:textId="6F3EA116" w:rsidR="003E63F5" w:rsidRDefault="003E63F5" w:rsidP="00FB318C">
      <w:pPr>
        <w:rPr>
          <w:noProof/>
        </w:rPr>
      </w:pPr>
      <w:r w:rsidRPr="003E63F5">
        <w:rPr>
          <w:noProof/>
        </w:rPr>
        <w:drawing>
          <wp:inline distT="0" distB="0" distL="0" distR="0" wp14:anchorId="2CB8F682" wp14:editId="0E3BF16E">
            <wp:extent cx="5943600" cy="2508885"/>
            <wp:effectExtent l="0" t="0" r="0" b="5715"/>
            <wp:docPr id="43958751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87518" name="Picture 1" descr="A screenshot of a computer&#10;&#10;Description automatically generated"/>
                    <pic:cNvPicPr/>
                  </pic:nvPicPr>
                  <pic:blipFill>
                    <a:blip r:embed="rId24"/>
                    <a:stretch>
                      <a:fillRect/>
                    </a:stretch>
                  </pic:blipFill>
                  <pic:spPr>
                    <a:xfrm>
                      <a:off x="0" y="0"/>
                      <a:ext cx="5943600" cy="2508885"/>
                    </a:xfrm>
                    <a:prstGeom prst="rect">
                      <a:avLst/>
                    </a:prstGeom>
                  </pic:spPr>
                </pic:pic>
              </a:graphicData>
            </a:graphic>
          </wp:inline>
        </w:drawing>
      </w:r>
      <w:r w:rsidRPr="003E63F5">
        <w:rPr>
          <w:noProof/>
        </w:rPr>
        <w:t xml:space="preserve"> </w:t>
      </w:r>
    </w:p>
    <w:p w14:paraId="3F28A01A" w14:textId="71AC16EA" w:rsidR="00FB318C" w:rsidRDefault="003E63F5" w:rsidP="00FB318C">
      <w:r>
        <w:rPr>
          <w:noProof/>
        </w:rPr>
        <w:drawing>
          <wp:anchor distT="0" distB="0" distL="114300" distR="114300" simplePos="0" relativeHeight="251708416" behindDoc="0" locked="0" layoutInCell="1" allowOverlap="1" wp14:anchorId="368ACF0F" wp14:editId="1FF27141">
            <wp:simplePos x="0" y="0"/>
            <wp:positionH relativeFrom="margin">
              <wp:align>center</wp:align>
            </wp:positionH>
            <wp:positionV relativeFrom="paragraph">
              <wp:posOffset>2632388</wp:posOffset>
            </wp:positionV>
            <wp:extent cx="4286250" cy="980440"/>
            <wp:effectExtent l="0" t="0" r="0" b="0"/>
            <wp:wrapTopAndBottom/>
            <wp:docPr id="13" name="SPC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PC Legend"/>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4286250" cy="980440"/>
                    </a:xfrm>
                    <a:prstGeom prst="rect">
                      <a:avLst/>
                    </a:prstGeom>
                  </pic:spPr>
                </pic:pic>
              </a:graphicData>
            </a:graphic>
          </wp:anchor>
        </w:drawing>
      </w:r>
      <w:r w:rsidRPr="003E63F5">
        <w:rPr>
          <w:noProof/>
        </w:rPr>
        <w:drawing>
          <wp:inline distT="0" distB="0" distL="0" distR="0" wp14:anchorId="4698570B" wp14:editId="3CA83688">
            <wp:extent cx="5943600" cy="2505075"/>
            <wp:effectExtent l="0" t="0" r="0" b="9525"/>
            <wp:docPr id="276983777"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983777" name="Picture 1" descr="A screenshot of a computer screen&#10;&#10;Description automatically generated"/>
                    <pic:cNvPicPr/>
                  </pic:nvPicPr>
                  <pic:blipFill>
                    <a:blip r:embed="rId26"/>
                    <a:stretch>
                      <a:fillRect/>
                    </a:stretch>
                  </pic:blipFill>
                  <pic:spPr>
                    <a:xfrm>
                      <a:off x="0" y="0"/>
                      <a:ext cx="5943600" cy="2505075"/>
                    </a:xfrm>
                    <a:prstGeom prst="rect">
                      <a:avLst/>
                    </a:prstGeom>
                  </pic:spPr>
                </pic:pic>
              </a:graphicData>
            </a:graphic>
          </wp:inline>
        </w:drawing>
      </w:r>
    </w:p>
    <w:p w14:paraId="1492DEFD" w14:textId="45DB3089" w:rsidR="00AC1277" w:rsidRPr="000C62DD" w:rsidRDefault="003E63F5" w:rsidP="00AC6158">
      <w:pPr>
        <w:rPr>
          <w:rFonts w:asciiTheme="majorHAnsi" w:eastAsiaTheme="majorEastAsia" w:hAnsiTheme="majorHAnsi" w:cstheme="majorBidi"/>
          <w:b/>
          <w:bCs/>
          <w:color w:val="4F81BD" w:themeColor="accent1"/>
          <w:sz w:val="26"/>
          <w:szCs w:val="26"/>
        </w:rPr>
      </w:pPr>
      <w:r>
        <w:rPr>
          <w:noProof/>
        </w:rPr>
        <mc:AlternateContent>
          <mc:Choice Requires="wps">
            <w:drawing>
              <wp:anchor distT="0" distB="0" distL="114300" distR="114300" simplePos="0" relativeHeight="251709440" behindDoc="0" locked="0" layoutInCell="1" allowOverlap="1" wp14:anchorId="5D935FEF" wp14:editId="04E1C746">
                <wp:simplePos x="0" y="0"/>
                <wp:positionH relativeFrom="margin">
                  <wp:align>center</wp:align>
                </wp:positionH>
                <wp:positionV relativeFrom="paragraph">
                  <wp:posOffset>960385</wp:posOffset>
                </wp:positionV>
                <wp:extent cx="4264025" cy="635"/>
                <wp:effectExtent l="0" t="0" r="3175" b="0"/>
                <wp:wrapSquare wrapText="bothSides"/>
                <wp:docPr id="14" name="Text Box 14"/>
                <wp:cNvGraphicFramePr/>
                <a:graphic xmlns:a="http://schemas.openxmlformats.org/drawingml/2006/main">
                  <a:graphicData uri="http://schemas.microsoft.com/office/word/2010/wordprocessingShape">
                    <wps:wsp>
                      <wps:cNvSpPr txBox="1"/>
                      <wps:spPr>
                        <a:xfrm>
                          <a:off x="0" y="0"/>
                          <a:ext cx="4264025" cy="635"/>
                        </a:xfrm>
                        <a:prstGeom prst="rect">
                          <a:avLst/>
                        </a:prstGeom>
                        <a:solidFill>
                          <a:prstClr val="white"/>
                        </a:solidFill>
                        <a:ln>
                          <a:noFill/>
                        </a:ln>
                      </wps:spPr>
                      <wps:txbx>
                        <w:txbxContent>
                          <w:p w14:paraId="72484FE0" w14:textId="48576B87" w:rsidR="00FB318C" w:rsidRPr="00C25E51" w:rsidRDefault="00FB318C" w:rsidP="00FB318C">
                            <w:pPr>
                              <w:pStyle w:val="Caption"/>
                              <w:jc w:val="center"/>
                              <w:rPr>
                                <w:sz w:val="22"/>
                                <w:szCs w:val="22"/>
                              </w:rPr>
                            </w:pPr>
                            <w:bookmarkStart w:id="34" w:name="_Toc86647533"/>
                            <w:bookmarkStart w:id="35" w:name="_Toc149527185"/>
                            <w:r>
                              <w:t xml:space="preserve">Figure </w:t>
                            </w:r>
                            <w:fldSimple w:instr=" SEQ Figure \* ARABIC ">
                              <w:r w:rsidR="004D0F88">
                                <w:rPr>
                                  <w:noProof/>
                                </w:rPr>
                                <w:t>12</w:t>
                              </w:r>
                            </w:fldSimple>
                            <w:r>
                              <w:t>: Skill Progression Chart</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D935FEF" id="_x0000_t202" coordsize="21600,21600" o:spt="202" path="m,l,21600r21600,l21600,xe">
                <v:stroke joinstyle="miter"/>
                <v:path gradientshapeok="t" o:connecttype="rect"/>
              </v:shapetype>
              <v:shape id="Text Box 14" o:spid="_x0000_s1026" type="#_x0000_t202" style="position:absolute;margin-left:0;margin-top:75.6pt;width:335.75pt;height:.05pt;z-index:25170944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" stroked="f">
                <v:textbox style="mso-fit-shape-to-text:t" inset="0,0,0,0">
                  <w:txbxContent>
                    <w:p w14:paraId="72484FE0" w14:textId="48576B87" w:rsidR="00FB318C" w:rsidRPr="00C25E51" w:rsidRDefault="00FB318C" w:rsidP="00FB318C">
                      <w:pPr>
                        <w:pStyle w:val="Caption"/>
                        <w:jc w:val="center"/>
                        <w:rPr>
                          <w:sz w:val="22"/>
                          <w:szCs w:val="22"/>
                        </w:rPr>
                      </w:pPr>
                      <w:bookmarkStart w:id="36" w:name="_Toc86647533"/>
                      <w:bookmarkStart w:id="37" w:name="_Toc149527185"/>
                      <w:r>
                        <w:t xml:space="preserve">Figure </w:t>
                      </w:r>
                      <w:fldSimple w:instr=" SEQ Figure \* ARABIC ">
                        <w:r w:rsidR="004D0F88">
                          <w:rPr>
                            <w:noProof/>
                          </w:rPr>
                          <w:t>12</w:t>
                        </w:r>
                      </w:fldSimple>
                      <w:r>
                        <w:t>: Skill Progression Chart</w:t>
                      </w:r>
                      <w:bookmarkEnd w:id="36"/>
                      <w:bookmarkEnd w:id="37"/>
                    </w:p>
                  </w:txbxContent>
                </v:textbox>
                <w10:wrap type="square" anchorx="margin"/>
              </v:shape>
            </w:pict>
          </mc:Fallback>
        </mc:AlternateContent>
      </w:r>
      <w:r w:rsidR="00AC1277">
        <w:br/>
      </w:r>
    </w:p>
    <w:p w14:paraId="618145B5" w14:textId="05025749" w:rsidR="006F51AC" w:rsidRDefault="006F51AC">
      <w:pPr>
        <w:rPr>
          <w:rFonts w:asciiTheme="majorHAnsi" w:eastAsiaTheme="majorEastAsia" w:hAnsiTheme="majorHAnsi" w:cstheme="majorBidi"/>
          <w:b/>
          <w:bCs/>
          <w:color w:val="4F81BD" w:themeColor="accent1"/>
          <w:sz w:val="26"/>
          <w:szCs w:val="26"/>
        </w:rPr>
      </w:pPr>
      <w:r>
        <w:br w:type="page"/>
      </w:r>
    </w:p>
    <w:p w14:paraId="375C1AA1" w14:textId="77777777" w:rsidR="00AC1277" w:rsidRDefault="006F51AC" w:rsidP="00AC1277">
      <w:pPr>
        <w:pStyle w:val="Heading2"/>
      </w:pPr>
      <w:bookmarkStart w:id="38" w:name="_Toc149527476"/>
      <w:r>
        <w:lastRenderedPageBreak/>
        <w:t>Aesthetic References</w:t>
      </w:r>
      <w:bookmarkEnd w:id="38"/>
    </w:p>
    <w:p w14:paraId="7B641079" w14:textId="77777777" w:rsidR="008E2D67" w:rsidRDefault="00784347" w:rsidP="006F51AC">
      <w:r w:rsidRPr="00784347">
        <w:t xml:space="preserve">The level takes place in the "Highway 17" chapter, so overall the visual theme of the level should match the art style of Highway 17 and its surrounding areas. </w:t>
      </w:r>
    </w:p>
    <w:p w14:paraId="433F7E21" w14:textId="3A9D57E4" w:rsidR="008E2D67" w:rsidRDefault="00784347" w:rsidP="006F51AC">
      <w:r w:rsidRPr="00784347">
        <w:t>In terms of details, the in</w:t>
      </w:r>
      <w:r w:rsidR="00410AFF">
        <w:t>terior</w:t>
      </w:r>
      <w:r w:rsidRPr="00784347">
        <w:t xml:space="preserve"> theme of the level is in line with the modern factory style. Each </w:t>
      </w:r>
      <w:r w:rsidR="00410AFF">
        <w:t>room</w:t>
      </w:r>
      <w:r w:rsidRPr="00784347">
        <w:t xml:space="preserve"> has its own unique elements. For example, the theme of the </w:t>
      </w:r>
      <w:r w:rsidR="00410AFF">
        <w:t>H</w:t>
      </w:r>
      <w:r w:rsidRPr="00784347">
        <w:t xml:space="preserve">eating </w:t>
      </w:r>
      <w:r w:rsidR="00410AFF">
        <w:t>R</w:t>
      </w:r>
      <w:r w:rsidRPr="00784347">
        <w:t xml:space="preserve">oom is fire, the theme of the </w:t>
      </w:r>
      <w:r w:rsidR="00410AFF">
        <w:t>C</w:t>
      </w:r>
      <w:r w:rsidRPr="00784347">
        <w:t xml:space="preserve">ooling </w:t>
      </w:r>
      <w:r w:rsidR="00410AFF">
        <w:t>R</w:t>
      </w:r>
      <w:r w:rsidRPr="00784347">
        <w:t xml:space="preserve">oom is water, etc. </w:t>
      </w:r>
    </w:p>
    <w:p w14:paraId="63765F37" w14:textId="7A691433" w:rsidR="006F51AC" w:rsidRPr="006F51AC" w:rsidRDefault="00784347" w:rsidP="006F51AC">
      <w:pPr>
        <w:rPr>
          <w:lang w:eastAsia="zh-CN"/>
        </w:rPr>
      </w:pPr>
      <w:r w:rsidRPr="00784347">
        <w:t xml:space="preserve">The outdoor theme of the level uses the </w:t>
      </w:r>
      <w:r w:rsidR="001468D7">
        <w:t>pier</w:t>
      </w:r>
      <w:r w:rsidRPr="00784347">
        <w:t xml:space="preserve"> as a reference. Waterwheel and industrial elevators will be representative of the outdoor </w:t>
      </w:r>
      <w:r w:rsidR="001468D7">
        <w:t>landmar</w:t>
      </w:r>
      <w:r w:rsidR="001468D7" w:rsidRPr="00784347">
        <w:t>ks</w:t>
      </w:r>
      <w:r w:rsidRPr="00784347">
        <w:t xml:space="preserve"> of the level. </w:t>
      </w:r>
    </w:p>
    <w:p w14:paraId="5C881752" w14:textId="5CABDD54" w:rsidR="00F95F85" w:rsidRDefault="00784347" w:rsidP="00F95F85">
      <w:pPr>
        <w:pStyle w:val="Heading3"/>
      </w:pPr>
      <w:bookmarkStart w:id="39" w:name="_Toc149527477"/>
      <w:r w:rsidRPr="00A737FF">
        <w:rPr>
          <w:noProof/>
        </w:rPr>
        <w:lastRenderedPageBreak/>
        <w:drawing>
          <wp:anchor distT="0" distB="0" distL="114300" distR="114300" simplePos="0" relativeHeight="251717632" behindDoc="0" locked="0" layoutInCell="1" allowOverlap="1" wp14:anchorId="1ED98494" wp14:editId="45F37F99">
            <wp:simplePos x="0" y="0"/>
            <wp:positionH relativeFrom="margin">
              <wp:align>right</wp:align>
            </wp:positionH>
            <wp:positionV relativeFrom="page">
              <wp:posOffset>1241425</wp:posOffset>
            </wp:positionV>
            <wp:extent cx="5943600" cy="6673850"/>
            <wp:effectExtent l="0" t="0" r="0" b="0"/>
            <wp:wrapSquare wrapText="bothSides"/>
            <wp:docPr id="1424443643" name="Picture 1" descr="A collage of images of mach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443643" name="Picture 1" descr="A collage of images of machine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943600" cy="6673850"/>
                    </a:xfrm>
                    <a:prstGeom prst="rect">
                      <a:avLst/>
                    </a:prstGeom>
                  </pic:spPr>
                </pic:pic>
              </a:graphicData>
            </a:graphic>
          </wp:anchor>
        </w:drawing>
      </w:r>
      <w:r w:rsidR="00AC1277">
        <w:t>Visual Theme 1</w:t>
      </w:r>
      <w:r w:rsidR="00AF4453">
        <w:t>: Interior Theme</w:t>
      </w:r>
      <w:bookmarkEnd w:id="39"/>
    </w:p>
    <w:p w14:paraId="74F4A43C" w14:textId="3CF34BB3" w:rsidR="00392DA6" w:rsidRDefault="00392DA6" w:rsidP="00F95F85">
      <w:pPr>
        <w:pStyle w:val="Caption"/>
        <w:jc w:val="center"/>
      </w:pPr>
    </w:p>
    <w:p w14:paraId="4F2F9AD2" w14:textId="6FEDC3B9" w:rsidR="000F4B17" w:rsidRDefault="00F95F85" w:rsidP="00F95F85">
      <w:pPr>
        <w:pStyle w:val="Caption"/>
        <w:jc w:val="center"/>
      </w:pPr>
      <w:bookmarkStart w:id="40" w:name="_Toc149527186"/>
      <w:r>
        <w:t xml:space="preserve">Figure </w:t>
      </w:r>
      <w:fldSimple w:instr=" SEQ Figure \* ARABIC ">
        <w:r w:rsidR="004D0F88">
          <w:rPr>
            <w:noProof/>
          </w:rPr>
          <w:t>13</w:t>
        </w:r>
      </w:fldSimple>
      <w:r>
        <w:rPr>
          <w:rFonts w:hint="eastAsia"/>
          <w:lang w:eastAsia="zh-CN"/>
        </w:rPr>
        <w:t>:</w:t>
      </w:r>
      <w:r>
        <w:rPr>
          <w:lang w:eastAsia="zh-CN"/>
        </w:rPr>
        <w:t xml:space="preserve"> </w:t>
      </w:r>
      <w:r w:rsidRPr="00AB4565">
        <w:rPr>
          <w:lang w:eastAsia="zh-CN"/>
        </w:rPr>
        <w:t xml:space="preserve">Contact Sheet for </w:t>
      </w:r>
      <w:r>
        <w:rPr>
          <w:lang w:eastAsia="zh-CN"/>
        </w:rPr>
        <w:t>Interior</w:t>
      </w:r>
      <w:r w:rsidRPr="00AB4565">
        <w:rPr>
          <w:lang w:eastAsia="zh-CN"/>
        </w:rPr>
        <w:t xml:space="preserve"> Theme</w:t>
      </w:r>
      <w:r w:rsidR="004D0F88">
        <w:rPr>
          <w:lang w:eastAsia="zh-CN"/>
        </w:rPr>
        <w:t xml:space="preserve"> [2, 3, 4, 5, 6, 7, 8]</w:t>
      </w:r>
      <w:bookmarkEnd w:id="40"/>
    </w:p>
    <w:p w14:paraId="60BF1203" w14:textId="4D9A52B7" w:rsidR="000F4B17" w:rsidRPr="00DB5D9D" w:rsidRDefault="000F4B17" w:rsidP="000F4B17"/>
    <w:p w14:paraId="1D22EB50" w14:textId="35B62272" w:rsidR="002D61DC" w:rsidRDefault="004D0F88" w:rsidP="004867E3">
      <w:pPr>
        <w:pStyle w:val="Heading3"/>
      </w:pPr>
      <w:r w:rsidRPr="004D0F88">
        <w:rPr>
          <w:noProof/>
        </w:rPr>
        <w:lastRenderedPageBreak/>
        <w:t xml:space="preserve"> </w:t>
      </w:r>
      <w:bookmarkStart w:id="41" w:name="_Toc149527478"/>
      <w:r w:rsidR="00AC1277">
        <w:t>Visual Theme 2</w:t>
      </w:r>
      <w:r w:rsidR="00AF4453">
        <w:t>: Exterior Theme</w:t>
      </w:r>
      <w:bookmarkEnd w:id="41"/>
    </w:p>
    <w:p w14:paraId="47D73CCB" w14:textId="77777777" w:rsidR="004D0F88" w:rsidRDefault="004D0F88" w:rsidP="004D0F88">
      <w:pPr>
        <w:pStyle w:val="Heading3"/>
      </w:pPr>
      <w:bookmarkStart w:id="42" w:name="_Toc149527135"/>
      <w:bookmarkStart w:id="43" w:name="_Toc149527479"/>
      <w:r w:rsidRPr="004D0F88">
        <w:rPr>
          <w:noProof/>
        </w:rPr>
        <w:drawing>
          <wp:anchor distT="0" distB="0" distL="114300" distR="114300" simplePos="0" relativeHeight="251718656" behindDoc="0" locked="0" layoutInCell="1" allowOverlap="1" wp14:anchorId="45F1C38E" wp14:editId="0F16A32C">
            <wp:simplePos x="0" y="0"/>
            <wp:positionH relativeFrom="column">
              <wp:posOffset>0</wp:posOffset>
            </wp:positionH>
            <wp:positionV relativeFrom="page">
              <wp:posOffset>1233377</wp:posOffset>
            </wp:positionV>
            <wp:extent cx="5943600" cy="6694170"/>
            <wp:effectExtent l="0" t="0" r="0" b="0"/>
            <wp:wrapSquare wrapText="bothSides"/>
            <wp:docPr id="320225152" name="Picture 1" descr="A collage of images of buildings and structu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25152" name="Picture 1" descr="A collage of images of buildings and structures&#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943600" cy="6694170"/>
                    </a:xfrm>
                    <a:prstGeom prst="rect">
                      <a:avLst/>
                    </a:prstGeom>
                  </pic:spPr>
                </pic:pic>
              </a:graphicData>
            </a:graphic>
          </wp:anchor>
        </w:drawing>
      </w:r>
      <w:bookmarkEnd w:id="42"/>
      <w:bookmarkEnd w:id="43"/>
    </w:p>
    <w:p w14:paraId="27440ED1" w14:textId="7F96497D" w:rsidR="004D0F88" w:rsidRDefault="004D0F88" w:rsidP="004D0F88">
      <w:pPr>
        <w:pStyle w:val="Caption"/>
        <w:jc w:val="center"/>
      </w:pPr>
      <w:bookmarkStart w:id="44" w:name="_Toc149527187"/>
      <w:r>
        <w:t xml:space="preserve">Figure </w:t>
      </w:r>
      <w:fldSimple w:instr=" SEQ Figure \* ARABIC ">
        <w:r>
          <w:rPr>
            <w:noProof/>
          </w:rPr>
          <w:t>14</w:t>
        </w:r>
      </w:fldSimple>
      <w:r>
        <w:t xml:space="preserve">: </w:t>
      </w:r>
      <w:r w:rsidRPr="00315916">
        <w:t xml:space="preserve">Contact Sheet for </w:t>
      </w:r>
      <w:r>
        <w:t>Exterior</w:t>
      </w:r>
      <w:r w:rsidRPr="00315916">
        <w:t xml:space="preserve"> Theme</w:t>
      </w:r>
      <w:r>
        <w:t xml:space="preserve"> [2, 9, 10, 11, 12, 13, 14]</w:t>
      </w:r>
      <w:bookmarkEnd w:id="44"/>
    </w:p>
    <w:p w14:paraId="5FAA16F4" w14:textId="0D5D1ABB" w:rsidR="00715EB4" w:rsidRDefault="00715EB4" w:rsidP="004867E3">
      <w:pPr>
        <w:pStyle w:val="Heading3"/>
        <w:sectPr w:rsidR="00715EB4" w:rsidSect="000B3CD2">
          <w:headerReference w:type="default" r:id="rId29"/>
          <w:footerReference w:type="default" r:id="rId30"/>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pPr>
      <w:r>
        <w:br w:type="page"/>
      </w:r>
    </w:p>
    <w:p w14:paraId="1B3F8601" w14:textId="77777777" w:rsidR="009C263B" w:rsidRDefault="00715EB4" w:rsidP="00172B1E">
      <w:pPr>
        <w:pStyle w:val="Heading1"/>
      </w:pPr>
      <w:bookmarkStart w:id="45" w:name="_Toc149527480"/>
      <w:r>
        <w:lastRenderedPageBreak/>
        <w:t>References</w:t>
      </w:r>
      <w:bookmarkEnd w:id="45"/>
    </w:p>
    <w:p w14:paraId="6F049566" w14:textId="7185718B" w:rsidR="00E922D5" w:rsidRDefault="00E922D5" w:rsidP="00F22306">
      <w:r>
        <w:t>[Cover Image]</w:t>
      </w:r>
      <w:r w:rsidR="005449C6">
        <w:t xml:space="preserve"> </w:t>
      </w:r>
      <w:r w:rsidR="00585DB3">
        <w:t xml:space="preserve">“135/365 Half Life 2”, </w:t>
      </w:r>
      <w:r w:rsidR="00441BF5">
        <w:t>Flickr</w:t>
      </w:r>
      <w:r w:rsidR="00585DB3">
        <w:t>,</w:t>
      </w:r>
      <w:r w:rsidR="00441BF5">
        <w:t xml:space="preserve"> Flickr.com. </w:t>
      </w:r>
      <w:r w:rsidR="0025259E">
        <w:t>[Online] Available</w:t>
      </w:r>
      <w:r w:rsidR="004A0C0C">
        <w:t xml:space="preserve"> at</w:t>
      </w:r>
      <w:r w:rsidR="0025259E">
        <w:t xml:space="preserve">: </w:t>
      </w:r>
      <w:hyperlink r:id="rId31" w:history="1">
        <w:r w:rsidR="000845BA" w:rsidRPr="00665B6B">
          <w:rPr>
            <w:rStyle w:val="Hyperlink"/>
          </w:rPr>
          <w:t>https://www.flickr.com/photos/22466737@N00/5377783066/</w:t>
        </w:r>
      </w:hyperlink>
      <w:r w:rsidR="000845BA">
        <w:t>.</w:t>
      </w:r>
      <w:r w:rsidR="004A0C0C">
        <w:t xml:space="preserve"> [Accessed: 10/30/2023]</w:t>
      </w:r>
    </w:p>
    <w:p w14:paraId="31136D54" w14:textId="066FD316" w:rsidR="0025259E" w:rsidRDefault="00F22306" w:rsidP="0025259E">
      <w:r>
        <w:t>[1]</w:t>
      </w:r>
      <w:r w:rsidR="00602940">
        <w:t xml:space="preserve"> </w:t>
      </w:r>
      <w:r w:rsidR="009508E4">
        <w:t>Wang, Wilbur, Screenshot from Tinkercad, Tinkercad, Tinkercad.com. [Accessed: 10/30/2023]</w:t>
      </w:r>
    </w:p>
    <w:p w14:paraId="709AC191" w14:textId="35FB581B" w:rsidR="00BC14EF" w:rsidRPr="0025259E" w:rsidRDefault="00BC14EF" w:rsidP="0025259E">
      <w:r>
        <w:t>[2]</w:t>
      </w:r>
      <w:r w:rsidR="00602940">
        <w:t xml:space="preserve"> </w:t>
      </w:r>
      <w:r w:rsidR="00D37B61">
        <w:t xml:space="preserve">Wang, Wilbur, Screenshot from </w:t>
      </w:r>
      <w:r w:rsidR="00D37B61" w:rsidRPr="00904AF7">
        <w:rPr>
          <w:i/>
          <w:iCs/>
        </w:rPr>
        <w:t>Half-Life 2</w:t>
      </w:r>
      <w:r w:rsidR="00D37B61">
        <w:t>, Valve, 2004</w:t>
      </w:r>
      <w:r w:rsidR="009B1229">
        <w:t>. [Accessed: 10/30/2023]</w:t>
      </w:r>
    </w:p>
    <w:p w14:paraId="62FECE20" w14:textId="5A5ECFA0" w:rsidR="000845BA" w:rsidRDefault="009B1229" w:rsidP="000845BA">
      <w:r>
        <w:t>[3]</w:t>
      </w:r>
      <w:r w:rsidR="00602940">
        <w:t xml:space="preserve"> </w:t>
      </w:r>
      <w:r w:rsidR="000845BA">
        <w:t xml:space="preserve">“Mystic Places”, Pinterest, Pinterest.com. [Online] Available at: </w:t>
      </w:r>
      <w:hyperlink r:id="rId32" w:history="1">
        <w:r w:rsidR="000845BA" w:rsidRPr="000845BA">
          <w:rPr>
            <w:rStyle w:val="Hyperlink"/>
          </w:rPr>
          <w:t>https://www.pinterest.com/pin/272467846184715168/</w:t>
        </w:r>
      </w:hyperlink>
      <w:r w:rsidR="000845BA">
        <w:t>. [Accessed: 10/30/2023]</w:t>
      </w:r>
    </w:p>
    <w:p w14:paraId="443A50DB" w14:textId="54FF6E31" w:rsidR="00125186" w:rsidRPr="00125186" w:rsidRDefault="001B43B7" w:rsidP="00125186">
      <w:r>
        <w:t>[4]</w:t>
      </w:r>
      <w:r w:rsidR="00602940">
        <w:t xml:space="preserve"> </w:t>
      </w:r>
      <w:r w:rsidR="00125186">
        <w:t>“</w:t>
      </w:r>
      <w:r w:rsidR="00125186" w:rsidRPr="00125186">
        <w:t>Enter the 9,000-Degree Hell That Melts 2 Million Tons of Steel a Year</w:t>
      </w:r>
      <w:r w:rsidR="00125186">
        <w:t>”,</w:t>
      </w:r>
      <w:r w:rsidR="00125186" w:rsidRPr="00125186">
        <w:t xml:space="preserve"> </w:t>
      </w:r>
      <w:r w:rsidR="00125186">
        <w:t xml:space="preserve">Pinterest, Pinterest.com. [Online] Available at: </w:t>
      </w:r>
      <w:hyperlink r:id="rId33" w:history="1">
        <w:r w:rsidR="00125186" w:rsidRPr="00125186">
          <w:rPr>
            <w:rStyle w:val="Hyperlink"/>
          </w:rPr>
          <w:t>https://www.pinterest.com/pin/945333778012247615/</w:t>
        </w:r>
      </w:hyperlink>
      <w:r w:rsidR="00125186">
        <w:t>. [Accessed: 10/30/2023]</w:t>
      </w:r>
    </w:p>
    <w:p w14:paraId="1DE45D5F" w14:textId="55A6CEAE" w:rsidR="00F22306" w:rsidRDefault="00AC6B99" w:rsidP="00F22306">
      <w:r>
        <w:t>[5]</w:t>
      </w:r>
      <w:r w:rsidR="00602940">
        <w:t xml:space="preserve"> </w:t>
      </w:r>
      <w:r w:rsidR="00904AF7">
        <w:t>“Steel Mill”,</w:t>
      </w:r>
      <w:r w:rsidR="00904AF7" w:rsidRPr="00125186">
        <w:t xml:space="preserve"> </w:t>
      </w:r>
      <w:r w:rsidR="00904AF7">
        <w:t xml:space="preserve">Pinterest, Pinterest.com. [Online] Available at: </w:t>
      </w:r>
      <w:hyperlink r:id="rId34" w:history="1">
        <w:r w:rsidR="00904AF7">
          <w:rPr>
            <w:rStyle w:val="Hyperlink"/>
          </w:rPr>
          <w:t>https://www.pinterest.com/pin/485755509818841206/</w:t>
        </w:r>
      </w:hyperlink>
      <w:r w:rsidR="00904AF7">
        <w:t>. [Accessed: 10/30/2023]</w:t>
      </w:r>
    </w:p>
    <w:p w14:paraId="06BAB8C4" w14:textId="03B71E73" w:rsidR="00D07022" w:rsidRDefault="00D07022" w:rsidP="00F22306">
      <w:r>
        <w:t>[6]</w:t>
      </w:r>
      <w:r w:rsidR="00124E08">
        <w:t xml:space="preserve"> “Abandoned factory Unreal 4”, ArtStation, Artstation.com. [Online] Available at: </w:t>
      </w:r>
      <w:hyperlink r:id="rId35" w:history="1">
        <w:r w:rsidR="00124E08">
          <w:rPr>
            <w:rStyle w:val="Hyperlink"/>
          </w:rPr>
          <w:t>https://www.artstation.com/artwork/ybgmNK</w:t>
        </w:r>
      </w:hyperlink>
      <w:r w:rsidR="00124E08">
        <w:t>. [Accessed: 10/30/2023]</w:t>
      </w:r>
    </w:p>
    <w:p w14:paraId="48839AD9" w14:textId="4EAA5E13" w:rsidR="00D07022" w:rsidRDefault="00D07022" w:rsidP="00D07022">
      <w:r>
        <w:t>[7]</w:t>
      </w:r>
      <w:r w:rsidR="000127F4">
        <w:t xml:space="preserve"> “F</w:t>
      </w:r>
      <w:r w:rsidR="000127F4">
        <w:rPr>
          <w:rFonts w:hint="eastAsia"/>
          <w:lang w:eastAsia="zh-CN"/>
        </w:rPr>
        <w:t>ac</w:t>
      </w:r>
      <w:r w:rsidR="000127F4">
        <w:t xml:space="preserve">tory 3D environment”, ArtStation, Artstation.com. [Online] Available at: </w:t>
      </w:r>
      <w:hyperlink r:id="rId36" w:history="1">
        <w:r w:rsidR="000127F4">
          <w:rPr>
            <w:rStyle w:val="Hyperlink"/>
          </w:rPr>
          <w:t>https://www.artstation.com/artwork/6a4VO6</w:t>
        </w:r>
      </w:hyperlink>
      <w:r w:rsidR="000127F4">
        <w:t>. [Accessed: 10/30/2023]</w:t>
      </w:r>
    </w:p>
    <w:p w14:paraId="7B97FACD" w14:textId="31F1F236" w:rsidR="00D07022" w:rsidRDefault="00D07022" w:rsidP="00D07022">
      <w:r>
        <w:t>[8]</w:t>
      </w:r>
      <w:r w:rsidR="00022309">
        <w:t xml:space="preserve"> “</w:t>
      </w:r>
      <w:r w:rsidR="00022309" w:rsidRPr="00022309">
        <w:t>COD Modern Warfare - Mialstor Tank Factory</w:t>
      </w:r>
      <w:r w:rsidR="00022309">
        <w:t xml:space="preserve">”, ArtStation, Artstation.com. [Online] Available at: </w:t>
      </w:r>
      <w:hyperlink r:id="rId37" w:history="1">
        <w:r w:rsidR="00022309">
          <w:rPr>
            <w:rStyle w:val="Hyperlink"/>
          </w:rPr>
          <w:t>https://www.artstation.com/artwork/Kry54y</w:t>
        </w:r>
      </w:hyperlink>
      <w:r w:rsidR="00022309">
        <w:t>. [Accessed: 10/30/2023]</w:t>
      </w:r>
    </w:p>
    <w:p w14:paraId="70862CF8" w14:textId="5965A4C3" w:rsidR="00D07022" w:rsidRDefault="00D07022" w:rsidP="00D07022">
      <w:r>
        <w:t>[9]</w:t>
      </w:r>
      <w:r w:rsidR="00602940">
        <w:t xml:space="preserve"> </w:t>
      </w:r>
      <w:r w:rsidR="002C0708">
        <w:t>“Steel”,</w:t>
      </w:r>
      <w:r w:rsidR="002C0708" w:rsidRPr="00125186">
        <w:t xml:space="preserve"> </w:t>
      </w:r>
      <w:r w:rsidR="002C0708">
        <w:t xml:space="preserve">Pinterest, Pinterest.com. [Online] Available at: </w:t>
      </w:r>
      <w:hyperlink r:id="rId38" w:history="1">
        <w:r w:rsidR="002C0708">
          <w:rPr>
            <w:rStyle w:val="Hyperlink"/>
          </w:rPr>
          <w:t>https://www.pinterest.com/pin/854346991825084071/</w:t>
        </w:r>
      </w:hyperlink>
      <w:r w:rsidR="002C0708">
        <w:t>. [Accessed: 10/30/2023]</w:t>
      </w:r>
    </w:p>
    <w:p w14:paraId="486015ED" w14:textId="787B395D" w:rsidR="00D07022" w:rsidRDefault="00D07022" w:rsidP="00D07022">
      <w:r>
        <w:t>[10]</w:t>
      </w:r>
      <w:r w:rsidR="007D7264">
        <w:t xml:space="preserve"> “1.61”,</w:t>
      </w:r>
      <w:r w:rsidR="007D7264" w:rsidRPr="00125186">
        <w:t xml:space="preserve"> </w:t>
      </w:r>
      <w:r w:rsidR="007D7264">
        <w:t xml:space="preserve">Pinterest, Pinterest.com. [Online] Available at: </w:t>
      </w:r>
      <w:hyperlink r:id="rId39" w:history="1">
        <w:r w:rsidR="007D7264">
          <w:rPr>
            <w:rStyle w:val="Hyperlink"/>
          </w:rPr>
          <w:t>https://www.pinterest.com/pin/563018682552661/</w:t>
        </w:r>
      </w:hyperlink>
      <w:r w:rsidR="007D7264">
        <w:t>. [Accessed: 10/30/2023]</w:t>
      </w:r>
    </w:p>
    <w:p w14:paraId="1FA434D9" w14:textId="6BE4CC87" w:rsidR="00D07022" w:rsidRDefault="00D07022" w:rsidP="00D07022">
      <w:r>
        <w:t>[11]</w:t>
      </w:r>
      <w:r w:rsidR="002C5267">
        <w:t xml:space="preserve"> “Polar Pioneer”,</w:t>
      </w:r>
      <w:r w:rsidR="002C5267" w:rsidRPr="00125186">
        <w:t xml:space="preserve"> </w:t>
      </w:r>
      <w:r w:rsidR="002C5267">
        <w:t xml:space="preserve">Pinterest, Pinterest.com. [Online] Available at: </w:t>
      </w:r>
      <w:hyperlink r:id="rId40" w:history="1">
        <w:r w:rsidR="002C5267">
          <w:rPr>
            <w:rStyle w:val="Hyperlink"/>
          </w:rPr>
          <w:t>https://www.pinterest.com/pin/13088655145242458/</w:t>
        </w:r>
      </w:hyperlink>
      <w:r w:rsidR="002C5267">
        <w:t>. [Accessed: 10/30/2023]</w:t>
      </w:r>
    </w:p>
    <w:p w14:paraId="6AC4E47D" w14:textId="51C45B53" w:rsidR="00D07022" w:rsidRDefault="00D07022" w:rsidP="00D07022">
      <w:r>
        <w:t>[12]</w:t>
      </w:r>
      <w:r w:rsidR="00320AC6">
        <w:t xml:space="preserve"> “</w:t>
      </w:r>
      <w:r w:rsidR="00743E5B" w:rsidRPr="00743E5B">
        <w:t>Lake 005 (24 hour challenge #2)</w:t>
      </w:r>
      <w:r w:rsidR="00320AC6">
        <w:t xml:space="preserve">”, ArtStation, Artstation.com. [Online] Available at: </w:t>
      </w:r>
      <w:hyperlink r:id="rId41" w:history="1">
        <w:r w:rsidR="00320AC6">
          <w:rPr>
            <w:rStyle w:val="Hyperlink"/>
          </w:rPr>
          <w:t>https://www.artstation.com/artwork/qAA2E2</w:t>
        </w:r>
      </w:hyperlink>
      <w:r w:rsidR="00320AC6">
        <w:t>. [Accessed: 10/30/2023]</w:t>
      </w:r>
    </w:p>
    <w:p w14:paraId="566B95D8" w14:textId="490F896B" w:rsidR="00D07022" w:rsidRDefault="00D07022" w:rsidP="00D07022">
      <w:r>
        <w:t>[13]</w:t>
      </w:r>
      <w:r w:rsidR="00FD6251" w:rsidRPr="00FD6251">
        <w:t xml:space="preserve"> </w:t>
      </w:r>
      <w:r w:rsidR="00FD6251">
        <w:t>“</w:t>
      </w:r>
      <w:r w:rsidR="00FD6251" w:rsidRPr="00FD6251">
        <w:t>Abandoned Factory | Relight</w:t>
      </w:r>
      <w:r w:rsidR="00FD6251">
        <w:t xml:space="preserve">”, ArtStation, Artstation.com. [Online] Available at: </w:t>
      </w:r>
      <w:hyperlink r:id="rId42" w:history="1">
        <w:r w:rsidR="00FD6251">
          <w:rPr>
            <w:rStyle w:val="Hyperlink"/>
          </w:rPr>
          <w:t>https://www.artstation.com/artwork/vJVYBa</w:t>
        </w:r>
      </w:hyperlink>
      <w:r w:rsidR="00FD6251">
        <w:t>. [Accessed: 10/30/2023]</w:t>
      </w:r>
    </w:p>
    <w:p w14:paraId="6A906F5E" w14:textId="41C440B3" w:rsidR="000C62DD" w:rsidRDefault="00D07022">
      <w:r>
        <w:t>[14]</w:t>
      </w:r>
      <w:r w:rsidR="00FD6251" w:rsidRPr="00FD6251">
        <w:t xml:space="preserve"> </w:t>
      </w:r>
      <w:r w:rsidR="00FD6251">
        <w:t>“</w:t>
      </w:r>
      <w:r w:rsidR="009C0EDC" w:rsidRPr="009C0EDC">
        <w:t>Abandoned Factory. Birmingham</w:t>
      </w:r>
      <w:r w:rsidR="00FD6251">
        <w:t xml:space="preserve">”, ArtStation, Artstation.com. [Online] Available at: </w:t>
      </w:r>
      <w:hyperlink r:id="rId43" w:history="1">
        <w:r w:rsidR="009C0EDC">
          <w:rPr>
            <w:rStyle w:val="Hyperlink"/>
          </w:rPr>
          <w:t>https://www.artstation.com/artwork/nYZOOe</w:t>
        </w:r>
      </w:hyperlink>
      <w:r w:rsidR="00FD6251">
        <w:t>. [Accessed: 10/30/2023]</w:t>
      </w:r>
      <w:r w:rsidR="000C62DD">
        <w:br w:type="page"/>
      </w:r>
    </w:p>
    <w:p w14:paraId="420D65E7" w14:textId="77777777" w:rsidR="000C62DD" w:rsidRDefault="000C62DD" w:rsidP="000C62DD">
      <w:pPr>
        <w:pStyle w:val="Heading1"/>
      </w:pPr>
      <w:bookmarkStart w:id="46" w:name="_Toc149527481"/>
      <w:r>
        <w:lastRenderedPageBreak/>
        <w:t>Appendices</w:t>
      </w:r>
      <w:bookmarkEnd w:id="46"/>
    </w:p>
    <w:p w14:paraId="170B3952" w14:textId="77777777" w:rsidR="000C62DD" w:rsidRDefault="000C62DD" w:rsidP="000C62DD">
      <w:pPr>
        <w:pStyle w:val="Heading2"/>
      </w:pPr>
      <w:bookmarkStart w:id="47" w:name="_Toc149527482"/>
      <w:r>
        <w:t>Appendix A: New Skills / Gameplay Mechanics</w:t>
      </w:r>
      <w:bookmarkEnd w:id="47"/>
    </w:p>
    <w:p w14:paraId="24A2AF92" w14:textId="07E04EBF" w:rsidR="000C62DD" w:rsidRDefault="00FD5FA5" w:rsidP="002D61DC">
      <w:pPr>
        <w:pStyle w:val="Heading3"/>
      </w:pPr>
      <w:bookmarkStart w:id="48" w:name="_Toc149527483"/>
      <w:r>
        <w:t>Use the Sawblade as a Platform</w:t>
      </w:r>
      <w:bookmarkEnd w:id="48"/>
    </w:p>
    <w:p w14:paraId="139C5E6F" w14:textId="214E026D" w:rsidR="00FD5FA5" w:rsidRDefault="00FD5FA5" w:rsidP="00FD5FA5">
      <w:pPr>
        <w:pStyle w:val="ListParagraph"/>
        <w:numPr>
          <w:ilvl w:val="0"/>
          <w:numId w:val="40"/>
        </w:numPr>
      </w:pPr>
      <w:r>
        <w:t>Description</w:t>
      </w:r>
    </w:p>
    <w:p w14:paraId="5F59CCD9" w14:textId="08DD2832" w:rsidR="00A40684" w:rsidRPr="00FD5FA5" w:rsidRDefault="00553937" w:rsidP="00A40684">
      <w:pPr>
        <w:pStyle w:val="ListParagraph"/>
        <w:numPr>
          <w:ilvl w:val="1"/>
          <w:numId w:val="40"/>
        </w:numPr>
      </w:pPr>
      <w:r w:rsidRPr="00553937">
        <w:t xml:space="preserve">Added a collision body to the </w:t>
      </w:r>
      <w:r>
        <w:t>S</w:t>
      </w:r>
      <w:r w:rsidRPr="00553937">
        <w:t xml:space="preserve">awblade so the player can stand on it. Players can shoot </w:t>
      </w:r>
      <w:r>
        <w:t>S</w:t>
      </w:r>
      <w:r w:rsidRPr="00553937">
        <w:t xml:space="preserve">awblades into walls to create a simple platform, and players can jump onto the </w:t>
      </w:r>
      <w:r>
        <w:t>S</w:t>
      </w:r>
      <w:r w:rsidRPr="00553937">
        <w:t>awblades to reach higher locations.</w:t>
      </w:r>
    </w:p>
    <w:p w14:paraId="10363109" w14:textId="47A74FA0" w:rsidR="00391B48" w:rsidRDefault="00FD5FA5" w:rsidP="00FD5FA5">
      <w:pPr>
        <w:pStyle w:val="ListParagraph"/>
        <w:numPr>
          <w:ilvl w:val="0"/>
          <w:numId w:val="40"/>
        </w:numPr>
      </w:pPr>
      <w:r>
        <w:t>Conveyance &amp; Feedback</w:t>
      </w:r>
    </w:p>
    <w:p w14:paraId="067A4868" w14:textId="062540AB" w:rsidR="00553937" w:rsidRDefault="00AD2A26" w:rsidP="00553937">
      <w:pPr>
        <w:pStyle w:val="ListParagraph"/>
        <w:numPr>
          <w:ilvl w:val="1"/>
          <w:numId w:val="40"/>
        </w:numPr>
      </w:pPr>
      <w:r w:rsidRPr="00AD2A26">
        <w:t xml:space="preserve">When the player </w:t>
      </w:r>
      <w:r w:rsidR="00B76483" w:rsidRPr="00AD2A26">
        <w:t>meets</w:t>
      </w:r>
      <w:r w:rsidRPr="00AD2A26">
        <w:t xml:space="preserve"> this mechani</w:t>
      </w:r>
      <w:r w:rsidR="00B76483">
        <w:t>c</w:t>
      </w:r>
      <w:r w:rsidRPr="00AD2A26">
        <w:t xml:space="preserve"> for the first time, there will be a </w:t>
      </w:r>
      <w:r w:rsidR="00F16BB1">
        <w:t>S</w:t>
      </w:r>
      <w:r w:rsidRPr="00AD2A26">
        <w:t>awblade embedded in the wall under the high platform in the scene, prompting the player to jump to it.</w:t>
      </w:r>
    </w:p>
    <w:p w14:paraId="3CEF5A19" w14:textId="210D9631" w:rsidR="00F16BB1" w:rsidRDefault="002E7E71" w:rsidP="00553937">
      <w:pPr>
        <w:pStyle w:val="ListParagraph"/>
        <w:numPr>
          <w:ilvl w:val="1"/>
          <w:numId w:val="40"/>
        </w:numPr>
      </w:pPr>
      <w:r w:rsidRPr="002E7E71">
        <w:t xml:space="preserve">Special material </w:t>
      </w:r>
      <w:r>
        <w:t>like cork</w:t>
      </w:r>
      <w:r w:rsidRPr="002E7E71">
        <w:t xml:space="preserve"> will be used where players are required to use this </w:t>
      </w:r>
      <w:r>
        <w:t>mechanic.</w:t>
      </w:r>
    </w:p>
    <w:p w14:paraId="0A03D434" w14:textId="7D147125" w:rsidR="00391B48" w:rsidRDefault="00FD5FA5" w:rsidP="00391B48">
      <w:pPr>
        <w:pStyle w:val="Heading3"/>
      </w:pPr>
      <w:bookmarkStart w:id="49" w:name="_Toc149527484"/>
      <w:r>
        <w:t>Use the Sawblade as a Conductor</w:t>
      </w:r>
      <w:bookmarkEnd w:id="49"/>
    </w:p>
    <w:p w14:paraId="0985F0B3" w14:textId="77777777" w:rsidR="00FD5FA5" w:rsidRDefault="00FD5FA5" w:rsidP="00FD5FA5">
      <w:pPr>
        <w:pStyle w:val="ListParagraph"/>
        <w:numPr>
          <w:ilvl w:val="0"/>
          <w:numId w:val="41"/>
        </w:numPr>
      </w:pPr>
      <w:r>
        <w:t>Description</w:t>
      </w:r>
    </w:p>
    <w:p w14:paraId="5CBE37B7" w14:textId="0A5A3900" w:rsidR="00AF4F1A" w:rsidRPr="00FD5FA5" w:rsidRDefault="00B442AA" w:rsidP="00AF4F1A">
      <w:pPr>
        <w:pStyle w:val="ListParagraph"/>
        <w:numPr>
          <w:ilvl w:val="1"/>
          <w:numId w:val="41"/>
        </w:numPr>
        <w:rPr>
          <w:lang w:eastAsia="zh-CN"/>
        </w:rPr>
      </w:pPr>
      <w:r w:rsidRPr="00B442AA">
        <w:rPr>
          <w:lang w:eastAsia="zh-CN"/>
        </w:rPr>
        <w:t xml:space="preserve">Broken wires will appear in the scene, and players need to use a gravity gun to shoot the Sawblade </w:t>
      </w:r>
      <w:r>
        <w:rPr>
          <w:lang w:eastAsia="zh-CN"/>
        </w:rPr>
        <w:t>to</w:t>
      </w:r>
      <w:r w:rsidRPr="00B442AA">
        <w:rPr>
          <w:lang w:eastAsia="zh-CN"/>
        </w:rPr>
        <w:t xml:space="preserve"> the </w:t>
      </w:r>
      <w:r>
        <w:rPr>
          <w:lang w:eastAsia="zh-CN"/>
        </w:rPr>
        <w:t>wires where is broken</w:t>
      </w:r>
      <w:r w:rsidRPr="00B442AA">
        <w:rPr>
          <w:lang w:eastAsia="zh-CN"/>
        </w:rPr>
        <w:t xml:space="preserve"> to restore power. This mechani</w:t>
      </w:r>
      <w:r>
        <w:rPr>
          <w:lang w:eastAsia="zh-CN"/>
        </w:rPr>
        <w:t>c</w:t>
      </w:r>
      <w:r w:rsidRPr="00B442AA">
        <w:rPr>
          <w:lang w:eastAsia="zh-CN"/>
        </w:rPr>
        <w:t xml:space="preserve"> relies on collision detection. When the area before the broken wire is detected to overlap with the Sawblade, the mechanism will take effect.</w:t>
      </w:r>
    </w:p>
    <w:p w14:paraId="1EFA75CD" w14:textId="4BF44880" w:rsidR="00FD5FA5" w:rsidRDefault="00FD5FA5" w:rsidP="00FD5FA5">
      <w:pPr>
        <w:pStyle w:val="ListParagraph"/>
        <w:numPr>
          <w:ilvl w:val="0"/>
          <w:numId w:val="41"/>
        </w:numPr>
      </w:pPr>
      <w:r>
        <w:t>Conveyance &amp; Feedback</w:t>
      </w:r>
    </w:p>
    <w:p w14:paraId="3AC73740" w14:textId="53ED17ED" w:rsidR="00CF4857" w:rsidRDefault="000C20A9" w:rsidP="00CF4857">
      <w:pPr>
        <w:pStyle w:val="ListParagraph"/>
        <w:numPr>
          <w:ilvl w:val="1"/>
          <w:numId w:val="41"/>
        </w:numPr>
      </w:pPr>
      <w:r>
        <w:t>There will be spark particle effects at the broken wire reminding players to use this mechanic.</w:t>
      </w:r>
    </w:p>
    <w:p w14:paraId="1375C704" w14:textId="3579DC14" w:rsidR="00D75BCA" w:rsidRPr="00FD5FA5" w:rsidRDefault="00DF3793" w:rsidP="00CF4857">
      <w:pPr>
        <w:pStyle w:val="ListParagraph"/>
        <w:numPr>
          <w:ilvl w:val="1"/>
          <w:numId w:val="41"/>
        </w:numPr>
      </w:pPr>
      <w:r w:rsidRPr="00DF3793">
        <w:t>When the player successfully completes the operation of connecting the wire, the indicator light will turn green, and the Sawblade will also change color to give the player feedback.</w:t>
      </w:r>
    </w:p>
    <w:p w14:paraId="1CC5BAB3" w14:textId="6C148885" w:rsidR="00FD5FA5" w:rsidRDefault="00FD5FA5" w:rsidP="00FD5FA5">
      <w:pPr>
        <w:pStyle w:val="Heading3"/>
      </w:pPr>
      <w:bookmarkStart w:id="50" w:name="_Toc149527485"/>
      <w:r>
        <w:t>Use the Sawblade as a Blocker</w:t>
      </w:r>
      <w:bookmarkEnd w:id="50"/>
    </w:p>
    <w:p w14:paraId="2047079C" w14:textId="77777777" w:rsidR="00FD5FA5" w:rsidRDefault="00FD5FA5" w:rsidP="00FD5FA5">
      <w:pPr>
        <w:pStyle w:val="ListParagraph"/>
        <w:numPr>
          <w:ilvl w:val="0"/>
          <w:numId w:val="42"/>
        </w:numPr>
      </w:pPr>
      <w:r>
        <w:t>Description</w:t>
      </w:r>
    </w:p>
    <w:p w14:paraId="129FF0C8" w14:textId="243CD27F" w:rsidR="00847C13" w:rsidRPr="00FD5FA5" w:rsidRDefault="00847C13" w:rsidP="00847C13">
      <w:pPr>
        <w:pStyle w:val="ListParagraph"/>
        <w:numPr>
          <w:ilvl w:val="1"/>
          <w:numId w:val="42"/>
        </w:numPr>
      </w:pPr>
      <w:r w:rsidRPr="00847C13">
        <w:t>The Sawblade can block objects that have physical properties or can move, such as doors.</w:t>
      </w:r>
    </w:p>
    <w:p w14:paraId="750D74CE" w14:textId="636244BF" w:rsidR="00FD5FA5" w:rsidRDefault="00FD5FA5" w:rsidP="00FD5FA5">
      <w:pPr>
        <w:pStyle w:val="ListParagraph"/>
        <w:numPr>
          <w:ilvl w:val="0"/>
          <w:numId w:val="42"/>
        </w:numPr>
      </w:pPr>
      <w:r>
        <w:t>Conveyance &amp; Feedback</w:t>
      </w:r>
    </w:p>
    <w:p w14:paraId="6028DC82" w14:textId="7397D689" w:rsidR="00E227C4" w:rsidRDefault="00CE6E48" w:rsidP="00E227C4">
      <w:pPr>
        <w:pStyle w:val="ListParagraph"/>
        <w:numPr>
          <w:ilvl w:val="1"/>
          <w:numId w:val="42"/>
        </w:numPr>
      </w:pPr>
      <w:r w:rsidRPr="00CE6E48">
        <w:t>The first time the player meets this mechani</w:t>
      </w:r>
      <w:r>
        <w:t>c</w:t>
      </w:r>
      <w:r w:rsidRPr="00CE6E48">
        <w:t xml:space="preserve"> is when they encounter a door blocked by a </w:t>
      </w:r>
      <w:r>
        <w:t>S</w:t>
      </w:r>
      <w:r w:rsidRPr="00CE6E48">
        <w:t xml:space="preserve">awblade. The player must use the </w:t>
      </w:r>
      <w:r>
        <w:t>G</w:t>
      </w:r>
      <w:r w:rsidRPr="00CE6E48">
        <w:t xml:space="preserve">ravity </w:t>
      </w:r>
      <w:r>
        <w:t>G</w:t>
      </w:r>
      <w:r w:rsidRPr="00CE6E48">
        <w:t>un to grab the Sawblade to open the door. Forced teaching will make players remember this mechanism deeply</w:t>
      </w:r>
      <w:r w:rsidR="001D4F6B">
        <w:t>.</w:t>
      </w:r>
    </w:p>
    <w:p w14:paraId="3F86E130" w14:textId="48FFBE7F" w:rsidR="00C1294B" w:rsidRDefault="00C1294B" w:rsidP="00C1294B">
      <w:pPr>
        <w:pStyle w:val="ListParagraph"/>
        <w:numPr>
          <w:ilvl w:val="1"/>
          <w:numId w:val="42"/>
        </w:numPr>
      </w:pPr>
      <w:r w:rsidRPr="002E7E71">
        <w:t xml:space="preserve">Special </w:t>
      </w:r>
      <w:r>
        <w:t>stickers</w:t>
      </w:r>
      <w:r w:rsidRPr="002E7E71">
        <w:t xml:space="preserve"> will be used where players are required to use this </w:t>
      </w:r>
      <w:r>
        <w:t>mechanic.</w:t>
      </w:r>
    </w:p>
    <w:p w14:paraId="5AC2EAEE" w14:textId="77777777" w:rsidR="000C62DD" w:rsidRDefault="000C62DD" w:rsidP="002D61DC">
      <w:r>
        <w:br w:type="page"/>
      </w:r>
    </w:p>
    <w:p w14:paraId="02BB8554" w14:textId="77777777" w:rsidR="000C62DD" w:rsidRDefault="000C62DD" w:rsidP="000C62DD">
      <w:pPr>
        <w:pStyle w:val="Heading2"/>
      </w:pPr>
      <w:bookmarkStart w:id="51" w:name="_Toc149527486"/>
      <w:r>
        <w:lastRenderedPageBreak/>
        <w:t>Appendix B: Context</w:t>
      </w:r>
      <w:r w:rsidR="00445D1A">
        <w:t xml:space="preserve"> Detail</w:t>
      </w:r>
      <w:bookmarkEnd w:id="51"/>
    </w:p>
    <w:p w14:paraId="6EF6AB53" w14:textId="77777777" w:rsidR="000C62DD" w:rsidRDefault="000C62DD" w:rsidP="000C62DD">
      <w:pPr>
        <w:pStyle w:val="Heading3"/>
      </w:pPr>
      <w:bookmarkStart w:id="52" w:name="_Toc149527487"/>
      <w:r>
        <w:t>General Context</w:t>
      </w:r>
      <w:bookmarkEnd w:id="52"/>
    </w:p>
    <w:p w14:paraId="081777C2" w14:textId="4C860FFA" w:rsidR="000C62DD" w:rsidRDefault="004A0572" w:rsidP="004A0572">
      <w:pPr>
        <w:pStyle w:val="ListParagraph"/>
        <w:numPr>
          <w:ilvl w:val="0"/>
          <w:numId w:val="43"/>
        </w:numPr>
      </w:pPr>
      <w:r>
        <w:t>How to fit the main game</w:t>
      </w:r>
    </w:p>
    <w:p w14:paraId="2CC65E52" w14:textId="144D9D13" w:rsidR="004A0572" w:rsidRDefault="004A0572" w:rsidP="004A0572">
      <w:pPr>
        <w:pStyle w:val="ListParagraph"/>
        <w:numPr>
          <w:ilvl w:val="1"/>
          <w:numId w:val="43"/>
        </w:numPr>
      </w:pPr>
      <w:r>
        <w:t xml:space="preserve">Challenge: </w:t>
      </w:r>
      <w:r w:rsidRPr="004A0572">
        <w:t xml:space="preserve">This level takes place in the "Highway 17" chapter of the main game. At this time, the player has just completed the Ravenholm chapter and learned how to use the Sawblade. This level is designed to expand the functionality of </w:t>
      </w:r>
      <w:r w:rsidR="00630D56" w:rsidRPr="004A0572">
        <w:t>Sawblade</w:t>
      </w:r>
      <w:r>
        <w:t>, which fits the challenge pacing of the main game.</w:t>
      </w:r>
    </w:p>
    <w:p w14:paraId="1C0544C1" w14:textId="055DF7F4" w:rsidR="004A0572" w:rsidRDefault="004A0572" w:rsidP="004A0572">
      <w:pPr>
        <w:pStyle w:val="ListParagraph"/>
        <w:numPr>
          <w:ilvl w:val="1"/>
          <w:numId w:val="43"/>
        </w:numPr>
      </w:pPr>
      <w:r>
        <w:t xml:space="preserve">Aesthetic: </w:t>
      </w:r>
      <w:r w:rsidR="00725DFF" w:rsidRPr="00725DFF">
        <w:t>The overall art style of the level will match the style of Highway 17 and its surrounding facilities</w:t>
      </w:r>
      <w:r w:rsidR="00725DFF">
        <w:t>.</w:t>
      </w:r>
    </w:p>
    <w:p w14:paraId="2B36B350" w14:textId="10A3FB35" w:rsidR="00725DFF" w:rsidRDefault="00725DFF" w:rsidP="00725DFF">
      <w:pPr>
        <w:pStyle w:val="ListParagraph"/>
        <w:numPr>
          <w:ilvl w:val="0"/>
          <w:numId w:val="43"/>
        </w:numPr>
      </w:pPr>
      <w:r w:rsidRPr="004A0572">
        <w:t>This level takes place in the "Highway 17" chapter of the main game.</w:t>
      </w:r>
      <w:r>
        <w:t xml:space="preserve"> </w:t>
      </w:r>
      <w:r w:rsidRPr="00725DFF">
        <w:t xml:space="preserve">It can be </w:t>
      </w:r>
      <w:r>
        <w:t>regarded</w:t>
      </w:r>
      <w:r w:rsidRPr="00725DFF">
        <w:t xml:space="preserve"> as the "what if" </w:t>
      </w:r>
      <w:r>
        <w:t>story</w:t>
      </w:r>
      <w:r w:rsidRPr="00725DFF">
        <w:t xml:space="preserve"> of </w:t>
      </w:r>
      <w:r w:rsidR="00630D56" w:rsidRPr="00725DFF">
        <w:t>the “Highway</w:t>
      </w:r>
      <w:r w:rsidRPr="00725DFF">
        <w:t xml:space="preserve"> 17"</w:t>
      </w:r>
      <w:r>
        <w:t xml:space="preserve"> chapter.</w:t>
      </w:r>
    </w:p>
    <w:p w14:paraId="3448B491" w14:textId="6604CC7F" w:rsidR="004A0572" w:rsidRPr="000C62DD" w:rsidRDefault="00AE5887" w:rsidP="000C62DD">
      <w:pPr>
        <w:pStyle w:val="ListParagraph"/>
        <w:numPr>
          <w:ilvl w:val="0"/>
          <w:numId w:val="43"/>
        </w:numPr>
      </w:pPr>
      <w:r>
        <w:t xml:space="preserve">This is a </w:t>
      </w:r>
      <w:r w:rsidR="00D2285E">
        <w:t>stand-alone</w:t>
      </w:r>
      <w:r>
        <w:t xml:space="preserve"> mission.</w:t>
      </w:r>
    </w:p>
    <w:p w14:paraId="075A078D" w14:textId="77777777" w:rsidR="000C62DD" w:rsidRDefault="000C62DD" w:rsidP="000C62DD">
      <w:pPr>
        <w:pStyle w:val="Heading3"/>
      </w:pPr>
      <w:bookmarkStart w:id="53" w:name="_Toc149527488"/>
      <w:r>
        <w:t>Backstory</w:t>
      </w:r>
      <w:bookmarkEnd w:id="53"/>
    </w:p>
    <w:p w14:paraId="0D2C6B2A" w14:textId="30D6437B" w:rsidR="00BF123E" w:rsidRPr="00BF123E" w:rsidRDefault="00BF123E" w:rsidP="00BF123E">
      <w:r w:rsidRPr="00BF123E">
        <w:t>When Freeman was driving on Highway 17, he discovered that the road ahead had collapsed. He also found that the collapsed road was connected by two elevators, and underneath the elevator was a saw blade factory. In order to get over the collapsed road, Freeman had to take a detour into the factory and engaged Combine</w:t>
      </w:r>
      <w:r>
        <w:t xml:space="preserve"> enemies</w:t>
      </w:r>
      <w:r w:rsidRPr="00BF123E">
        <w:t>.</w:t>
      </w:r>
    </w:p>
    <w:p w14:paraId="7073D6D4" w14:textId="77777777" w:rsidR="000C62DD" w:rsidRPr="006F51AC" w:rsidRDefault="000C62DD" w:rsidP="000C62DD">
      <w:pPr>
        <w:pStyle w:val="Heading3"/>
        <w:rPr>
          <w:rStyle w:val="Emphasis"/>
          <w:i w:val="0"/>
          <w:iCs w:val="0"/>
        </w:rPr>
      </w:pPr>
      <w:bookmarkStart w:id="54" w:name="_Toc149527489"/>
      <w:r w:rsidRPr="006F51AC">
        <w:rPr>
          <w:rStyle w:val="Emphasis"/>
          <w:i w:val="0"/>
        </w:rPr>
        <w:t>Aftermath</w:t>
      </w:r>
      <w:bookmarkEnd w:id="54"/>
    </w:p>
    <w:p w14:paraId="27057236" w14:textId="199B36CD" w:rsidR="000C62DD" w:rsidRDefault="00834790" w:rsidP="000C62DD">
      <w:r w:rsidRPr="00834790">
        <w:t>Freeman successfully reached the other side of the collapsed road, but he was unable to transport the vehicle over. Fortunately, it was not far from the mine, and he successfully walked to the mine.</w:t>
      </w:r>
    </w:p>
    <w:p w14:paraId="16FB4A60" w14:textId="77777777" w:rsidR="00445D1A" w:rsidRDefault="00445D1A">
      <w:r>
        <w:br w:type="page"/>
      </w:r>
    </w:p>
    <w:p w14:paraId="416106AA" w14:textId="4574B662" w:rsidR="000C62DD" w:rsidRDefault="00445D1A" w:rsidP="00445D1A">
      <w:pPr>
        <w:pStyle w:val="Heading2"/>
      </w:pPr>
      <w:bookmarkStart w:id="55" w:name="_Toc149527490"/>
      <w:r>
        <w:lastRenderedPageBreak/>
        <w:t>Appendix C: Character Descriptions</w:t>
      </w:r>
      <w:r w:rsidR="00EB6522">
        <w:t xml:space="preserve"> (N/A)</w:t>
      </w:r>
      <w:bookmarkEnd w:id="55"/>
    </w:p>
    <w:p w14:paraId="42496DAB" w14:textId="5B64B4FF" w:rsidR="00445D1A" w:rsidRDefault="00445D1A" w:rsidP="00445D1A">
      <w:pPr>
        <w:pStyle w:val="Heading3"/>
      </w:pPr>
      <w:bookmarkStart w:id="56" w:name="_Toc149527491"/>
      <w:r>
        <w:t xml:space="preserve">NPC 1: </w:t>
      </w:r>
      <w:r w:rsidR="004118FA">
        <w:t>N/A</w:t>
      </w:r>
      <w:bookmarkEnd w:id="56"/>
    </w:p>
    <w:tbl>
      <w:tblPr>
        <w:tblStyle w:val="TableGrid"/>
        <w:tblW w:w="0" w:type="auto"/>
        <w:tblLook w:val="04A0" w:firstRow="1" w:lastRow="0" w:firstColumn="1" w:lastColumn="0" w:noHBand="0" w:noVBand="1"/>
      </w:tblPr>
      <w:tblGrid>
        <w:gridCol w:w="2280"/>
        <w:gridCol w:w="7070"/>
      </w:tblGrid>
      <w:tr w:rsidR="00445D1A" w14:paraId="1EABF5A8" w14:textId="77777777" w:rsidTr="002C6A58">
        <w:tc>
          <w:tcPr>
            <w:tcW w:w="2065" w:type="dxa"/>
          </w:tcPr>
          <w:p w14:paraId="1600FEA8" w14:textId="77777777" w:rsidR="00445D1A" w:rsidRPr="00D0196B" w:rsidRDefault="00445D1A" w:rsidP="002C6A58">
            <w:pPr>
              <w:rPr>
                <w:b/>
              </w:rPr>
            </w:pPr>
            <w:r w:rsidRPr="00D0196B">
              <w:rPr>
                <w:b/>
              </w:rPr>
              <w:t>Description</w:t>
            </w:r>
          </w:p>
        </w:tc>
        <w:tc>
          <w:tcPr>
            <w:tcW w:w="7285" w:type="dxa"/>
          </w:tcPr>
          <w:p w14:paraId="3F363C16" w14:textId="670DC1D7" w:rsidR="00445D1A" w:rsidRDefault="004B64E6" w:rsidP="002C6A58">
            <w:r>
              <w:t>N/A</w:t>
            </w:r>
          </w:p>
        </w:tc>
      </w:tr>
      <w:tr w:rsidR="00445D1A" w14:paraId="3B3A571A" w14:textId="77777777" w:rsidTr="002C6A58">
        <w:tc>
          <w:tcPr>
            <w:tcW w:w="2065" w:type="dxa"/>
          </w:tcPr>
          <w:p w14:paraId="45FBE375" w14:textId="77777777" w:rsidR="00445D1A" w:rsidRPr="00D0196B" w:rsidRDefault="00445D1A" w:rsidP="002C6A58">
            <w:pPr>
              <w:rPr>
                <w:b/>
              </w:rPr>
            </w:pPr>
            <w:r w:rsidRPr="00D0196B">
              <w:rPr>
                <w:b/>
              </w:rPr>
              <w:t>Background</w:t>
            </w:r>
          </w:p>
        </w:tc>
        <w:tc>
          <w:tcPr>
            <w:tcW w:w="7285" w:type="dxa"/>
          </w:tcPr>
          <w:p w14:paraId="6B51C689" w14:textId="64B4BB8F" w:rsidR="00445D1A" w:rsidRDefault="004B64E6" w:rsidP="002C6A58">
            <w:r>
              <w:t>N/A</w:t>
            </w:r>
          </w:p>
        </w:tc>
      </w:tr>
      <w:tr w:rsidR="00445D1A" w14:paraId="322C67D1" w14:textId="77777777" w:rsidTr="002C6A58">
        <w:tc>
          <w:tcPr>
            <w:tcW w:w="2065" w:type="dxa"/>
          </w:tcPr>
          <w:p w14:paraId="482C587C" w14:textId="77777777" w:rsidR="00445D1A" w:rsidRPr="00D0196B" w:rsidRDefault="00445D1A" w:rsidP="002C6A58">
            <w:pPr>
              <w:rPr>
                <w:b/>
              </w:rPr>
            </w:pPr>
            <w:r>
              <w:rPr>
                <w:b/>
              </w:rPr>
              <w:t>Goals/Motivation</w:t>
            </w:r>
          </w:p>
        </w:tc>
        <w:tc>
          <w:tcPr>
            <w:tcW w:w="7285" w:type="dxa"/>
          </w:tcPr>
          <w:p w14:paraId="684B774B" w14:textId="4445015B" w:rsidR="00445D1A" w:rsidRDefault="004B64E6" w:rsidP="002C6A58">
            <w:r>
              <w:t>N/A</w:t>
            </w:r>
          </w:p>
        </w:tc>
      </w:tr>
      <w:tr w:rsidR="00445D1A" w14:paraId="5DC0E0E8" w14:textId="77777777" w:rsidTr="002C6A58">
        <w:tc>
          <w:tcPr>
            <w:tcW w:w="2065" w:type="dxa"/>
          </w:tcPr>
          <w:p w14:paraId="6C978228" w14:textId="77777777" w:rsidR="00445D1A" w:rsidRPr="00D0196B" w:rsidRDefault="00445D1A" w:rsidP="002C6A58">
            <w:pPr>
              <w:rPr>
                <w:b/>
              </w:rPr>
            </w:pPr>
            <w:r>
              <w:rPr>
                <w:b/>
              </w:rPr>
              <w:t>Personality/Archetype</w:t>
            </w:r>
          </w:p>
        </w:tc>
        <w:tc>
          <w:tcPr>
            <w:tcW w:w="7285" w:type="dxa"/>
          </w:tcPr>
          <w:p w14:paraId="0B693271" w14:textId="6260621B" w:rsidR="00445D1A" w:rsidRDefault="004B64E6" w:rsidP="002C6A58">
            <w:r>
              <w:t>N/A</w:t>
            </w:r>
          </w:p>
        </w:tc>
      </w:tr>
      <w:tr w:rsidR="00445D1A" w14:paraId="3314E964" w14:textId="77777777" w:rsidTr="002C6A58">
        <w:tc>
          <w:tcPr>
            <w:tcW w:w="2065" w:type="dxa"/>
          </w:tcPr>
          <w:p w14:paraId="4B81058A" w14:textId="77777777" w:rsidR="00445D1A" w:rsidRPr="00D0196B" w:rsidRDefault="00445D1A" w:rsidP="002C6A58">
            <w:pPr>
              <w:rPr>
                <w:b/>
              </w:rPr>
            </w:pPr>
            <w:r>
              <w:rPr>
                <w:b/>
              </w:rPr>
              <w:t>Relationships</w:t>
            </w:r>
          </w:p>
        </w:tc>
        <w:tc>
          <w:tcPr>
            <w:tcW w:w="7285" w:type="dxa"/>
          </w:tcPr>
          <w:p w14:paraId="2FBE5022" w14:textId="0ED5AC08" w:rsidR="00445D1A" w:rsidRDefault="004B64E6" w:rsidP="002C6A58">
            <w:r>
              <w:t>N/A</w:t>
            </w:r>
          </w:p>
        </w:tc>
      </w:tr>
    </w:tbl>
    <w:p w14:paraId="444A6E48" w14:textId="77777777" w:rsidR="00445D1A" w:rsidRDefault="00445D1A" w:rsidP="00445D1A"/>
    <w:p w14:paraId="76758889" w14:textId="1C07485D" w:rsidR="00445D1A" w:rsidRDefault="00445D1A" w:rsidP="00445D1A">
      <w:pPr>
        <w:pStyle w:val="Heading3"/>
      </w:pPr>
      <w:bookmarkStart w:id="57" w:name="_Toc149527492"/>
      <w:r>
        <w:t xml:space="preserve">NPC 2: </w:t>
      </w:r>
      <w:r w:rsidR="004118FA">
        <w:t>N/A</w:t>
      </w:r>
      <w:bookmarkEnd w:id="57"/>
    </w:p>
    <w:tbl>
      <w:tblPr>
        <w:tblStyle w:val="TableGrid"/>
        <w:tblW w:w="0" w:type="auto"/>
        <w:tblLook w:val="04A0" w:firstRow="1" w:lastRow="0" w:firstColumn="1" w:lastColumn="0" w:noHBand="0" w:noVBand="1"/>
      </w:tblPr>
      <w:tblGrid>
        <w:gridCol w:w="2280"/>
        <w:gridCol w:w="7070"/>
      </w:tblGrid>
      <w:tr w:rsidR="00445D1A" w14:paraId="67835634" w14:textId="77777777" w:rsidTr="002C6A58">
        <w:tc>
          <w:tcPr>
            <w:tcW w:w="2065" w:type="dxa"/>
          </w:tcPr>
          <w:p w14:paraId="1603DB72" w14:textId="77777777" w:rsidR="00445D1A" w:rsidRPr="00D0196B" w:rsidRDefault="00445D1A" w:rsidP="002C6A58">
            <w:pPr>
              <w:rPr>
                <w:b/>
              </w:rPr>
            </w:pPr>
            <w:r w:rsidRPr="00D0196B">
              <w:rPr>
                <w:b/>
              </w:rPr>
              <w:t>Description</w:t>
            </w:r>
          </w:p>
        </w:tc>
        <w:tc>
          <w:tcPr>
            <w:tcW w:w="7285" w:type="dxa"/>
          </w:tcPr>
          <w:p w14:paraId="2D0658A4" w14:textId="570BFE29" w:rsidR="00445D1A" w:rsidRDefault="004B64E6" w:rsidP="002C6A58">
            <w:r>
              <w:t>N/A</w:t>
            </w:r>
          </w:p>
        </w:tc>
      </w:tr>
      <w:tr w:rsidR="00445D1A" w14:paraId="00A73588" w14:textId="77777777" w:rsidTr="002C6A58">
        <w:tc>
          <w:tcPr>
            <w:tcW w:w="2065" w:type="dxa"/>
          </w:tcPr>
          <w:p w14:paraId="348F05CC" w14:textId="77777777" w:rsidR="00445D1A" w:rsidRPr="00D0196B" w:rsidRDefault="00445D1A" w:rsidP="002C6A58">
            <w:pPr>
              <w:rPr>
                <w:b/>
              </w:rPr>
            </w:pPr>
            <w:r w:rsidRPr="00D0196B">
              <w:rPr>
                <w:b/>
              </w:rPr>
              <w:t>Background</w:t>
            </w:r>
          </w:p>
        </w:tc>
        <w:tc>
          <w:tcPr>
            <w:tcW w:w="7285" w:type="dxa"/>
          </w:tcPr>
          <w:p w14:paraId="6DDE3514" w14:textId="4DB69D05" w:rsidR="00445D1A" w:rsidRDefault="004B64E6" w:rsidP="002C6A58">
            <w:r>
              <w:t>N/A</w:t>
            </w:r>
          </w:p>
        </w:tc>
      </w:tr>
      <w:tr w:rsidR="00445D1A" w14:paraId="5377F5BB" w14:textId="77777777" w:rsidTr="002C6A58">
        <w:tc>
          <w:tcPr>
            <w:tcW w:w="2065" w:type="dxa"/>
          </w:tcPr>
          <w:p w14:paraId="29BD6039" w14:textId="77777777" w:rsidR="00445D1A" w:rsidRPr="00D0196B" w:rsidRDefault="00445D1A" w:rsidP="002C6A58">
            <w:pPr>
              <w:rPr>
                <w:b/>
              </w:rPr>
            </w:pPr>
            <w:r>
              <w:rPr>
                <w:b/>
              </w:rPr>
              <w:t>Goals/Motivation</w:t>
            </w:r>
          </w:p>
        </w:tc>
        <w:tc>
          <w:tcPr>
            <w:tcW w:w="7285" w:type="dxa"/>
          </w:tcPr>
          <w:p w14:paraId="61213EED" w14:textId="5782FC8B" w:rsidR="00445D1A" w:rsidRDefault="004B64E6" w:rsidP="002C6A58">
            <w:r>
              <w:t>N/A</w:t>
            </w:r>
          </w:p>
        </w:tc>
      </w:tr>
      <w:tr w:rsidR="00445D1A" w14:paraId="46D7CC64" w14:textId="77777777" w:rsidTr="002C6A58">
        <w:tc>
          <w:tcPr>
            <w:tcW w:w="2065" w:type="dxa"/>
          </w:tcPr>
          <w:p w14:paraId="3C1AF12F" w14:textId="77777777" w:rsidR="00445D1A" w:rsidRPr="00D0196B" w:rsidRDefault="00445D1A" w:rsidP="002C6A58">
            <w:pPr>
              <w:rPr>
                <w:b/>
              </w:rPr>
            </w:pPr>
            <w:r>
              <w:rPr>
                <w:b/>
              </w:rPr>
              <w:t>Personality/Archetype</w:t>
            </w:r>
          </w:p>
        </w:tc>
        <w:tc>
          <w:tcPr>
            <w:tcW w:w="7285" w:type="dxa"/>
          </w:tcPr>
          <w:p w14:paraId="70A36147" w14:textId="325B0B2B" w:rsidR="00445D1A" w:rsidRDefault="004B64E6" w:rsidP="002C6A58">
            <w:r>
              <w:t>N/A</w:t>
            </w:r>
          </w:p>
        </w:tc>
      </w:tr>
      <w:tr w:rsidR="00445D1A" w14:paraId="3B5EB0D2" w14:textId="77777777" w:rsidTr="002C6A58">
        <w:tc>
          <w:tcPr>
            <w:tcW w:w="2065" w:type="dxa"/>
          </w:tcPr>
          <w:p w14:paraId="5FC8EBDF" w14:textId="77777777" w:rsidR="00445D1A" w:rsidRPr="00D0196B" w:rsidRDefault="00445D1A" w:rsidP="002C6A58">
            <w:pPr>
              <w:rPr>
                <w:b/>
              </w:rPr>
            </w:pPr>
            <w:r>
              <w:rPr>
                <w:b/>
              </w:rPr>
              <w:t>Relationships</w:t>
            </w:r>
          </w:p>
        </w:tc>
        <w:tc>
          <w:tcPr>
            <w:tcW w:w="7285" w:type="dxa"/>
          </w:tcPr>
          <w:p w14:paraId="3A0DB828" w14:textId="06418067" w:rsidR="00445D1A" w:rsidRDefault="004B64E6" w:rsidP="002C6A58">
            <w:r>
              <w:t>N/A</w:t>
            </w:r>
          </w:p>
        </w:tc>
      </w:tr>
    </w:tbl>
    <w:p w14:paraId="3AB23D69" w14:textId="77777777" w:rsidR="00445D1A" w:rsidRPr="00445D1A" w:rsidRDefault="00445D1A" w:rsidP="00445D1A"/>
    <w:p w14:paraId="62EAA5CE" w14:textId="77777777" w:rsidR="00445D1A" w:rsidRDefault="00445D1A">
      <w:pPr>
        <w:rPr>
          <w:rFonts w:asciiTheme="majorHAnsi" w:eastAsiaTheme="majorEastAsia" w:hAnsiTheme="majorHAnsi" w:cstheme="majorBidi"/>
          <w:b/>
          <w:bCs/>
          <w:color w:val="4F81BD" w:themeColor="accent1"/>
          <w:sz w:val="26"/>
          <w:szCs w:val="26"/>
        </w:rPr>
      </w:pPr>
      <w:r>
        <w:br w:type="page"/>
      </w:r>
    </w:p>
    <w:p w14:paraId="5EE7C6AC" w14:textId="2B21295B" w:rsidR="00445D1A" w:rsidRDefault="00445D1A" w:rsidP="00445D1A">
      <w:pPr>
        <w:pStyle w:val="Heading2"/>
      </w:pPr>
      <w:bookmarkStart w:id="58" w:name="_Toc149527493"/>
      <w:r>
        <w:lastRenderedPageBreak/>
        <w:t xml:space="preserve">Appendix D: Dialog Flow </w:t>
      </w:r>
      <w:r w:rsidR="00223546">
        <w:t>(N/A)</w:t>
      </w:r>
      <w:bookmarkEnd w:id="58"/>
    </w:p>
    <w:p w14:paraId="7CBD9178" w14:textId="4C5D21CA" w:rsidR="00445D1A" w:rsidRDefault="00864C76" w:rsidP="00445D1A">
      <w:pPr>
        <w:pStyle w:val="Heading3"/>
      </w:pPr>
      <w:bookmarkStart w:id="59" w:name="_Toc149527494"/>
      <w:r>
        <w:t xml:space="preserve">NPC </w:t>
      </w:r>
      <w:r w:rsidR="00445D1A">
        <w:t xml:space="preserve"> 1: </w:t>
      </w:r>
      <w:r w:rsidR="000A64FB">
        <w:t>N/A</w:t>
      </w:r>
      <w:bookmarkEnd w:id="59"/>
    </w:p>
    <w:p w14:paraId="1BB399CD" w14:textId="54201E65" w:rsidR="00445D1A" w:rsidRDefault="00767C3E" w:rsidP="00767C3E">
      <w:r>
        <w:br w:type="page"/>
      </w:r>
    </w:p>
    <w:p w14:paraId="7466E2F8" w14:textId="77777777" w:rsidR="00445D1A" w:rsidRDefault="00445D1A" w:rsidP="00445D1A">
      <w:pPr>
        <w:pStyle w:val="Heading2"/>
      </w:pPr>
      <w:bookmarkStart w:id="60" w:name="_Toc149527495"/>
      <w:r>
        <w:lastRenderedPageBreak/>
        <w:t xml:space="preserve">Appendix </w:t>
      </w:r>
      <w:r w:rsidR="00864C76">
        <w:t xml:space="preserve">E: Development </w:t>
      </w:r>
      <w:r>
        <w:t>Risks</w:t>
      </w:r>
      <w:bookmarkEnd w:id="60"/>
    </w:p>
    <w:tbl>
      <w:tblPr>
        <w:tblStyle w:val="GridTable4-Accent1"/>
        <w:tblW w:w="0" w:type="auto"/>
        <w:tblLayout w:type="fixed"/>
        <w:tblLook w:val="04A0" w:firstRow="1" w:lastRow="0" w:firstColumn="1" w:lastColumn="0" w:noHBand="0" w:noVBand="1"/>
      </w:tblPr>
      <w:tblGrid>
        <w:gridCol w:w="715"/>
        <w:gridCol w:w="5727"/>
        <w:gridCol w:w="1607"/>
        <w:gridCol w:w="1301"/>
      </w:tblGrid>
      <w:tr w:rsidR="00445D1A" w14:paraId="204742CA"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2A1E3BFB" w14:textId="77777777" w:rsidR="00445D1A" w:rsidRDefault="00445D1A" w:rsidP="002C6A58">
            <w:pPr>
              <w:jc w:val="center"/>
            </w:pPr>
            <w:r>
              <w:t>Map Label</w:t>
            </w:r>
          </w:p>
        </w:tc>
        <w:tc>
          <w:tcPr>
            <w:tcW w:w="5727" w:type="dxa"/>
          </w:tcPr>
          <w:p w14:paraId="64EFD7A2"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Description/Mitigation</w:t>
            </w:r>
          </w:p>
        </w:tc>
        <w:tc>
          <w:tcPr>
            <w:tcW w:w="1607" w:type="dxa"/>
          </w:tcPr>
          <w:p w14:paraId="60305EAE"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Type</w:t>
            </w:r>
          </w:p>
        </w:tc>
        <w:tc>
          <w:tcPr>
            <w:tcW w:w="1301" w:type="dxa"/>
          </w:tcPr>
          <w:p w14:paraId="3AAD2A94"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Priority</w:t>
            </w:r>
          </w:p>
        </w:tc>
      </w:tr>
      <w:tr w:rsidR="00445D1A" w14:paraId="3F692504"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68D9FCBF" w14:textId="286DF1BB" w:rsidR="00445D1A" w:rsidRDefault="002D776D" w:rsidP="002C6A58">
            <w:r>
              <w:t>1b</w:t>
            </w:r>
          </w:p>
        </w:tc>
        <w:tc>
          <w:tcPr>
            <w:tcW w:w="5727" w:type="dxa"/>
          </w:tcPr>
          <w:p w14:paraId="0DC22287" w14:textId="353EAB9F" w:rsidR="00445D1A" w:rsidRDefault="002D776D" w:rsidP="002C6A58">
            <w:pPr>
              <w:cnfStyle w:val="000000100000" w:firstRow="0" w:lastRow="0" w:firstColumn="0" w:lastColumn="0" w:oddVBand="0" w:evenVBand="0" w:oddHBand="1" w:evenHBand="0" w:firstRowFirstColumn="0" w:firstRowLastColumn="0" w:lastRowFirstColumn="0" w:lastRowLastColumn="0"/>
            </w:pPr>
            <w:r w:rsidRPr="002D776D">
              <w:t xml:space="preserve">Difficult to tell whether the </w:t>
            </w:r>
            <w:r w:rsidR="00B4533B">
              <w:t>S</w:t>
            </w:r>
            <w:r w:rsidRPr="002D776D">
              <w:t>awblade successfully triggered the action of the conductor</w:t>
            </w:r>
            <w:r>
              <w:t>.</w:t>
            </w:r>
          </w:p>
        </w:tc>
        <w:tc>
          <w:tcPr>
            <w:tcW w:w="1607" w:type="dxa"/>
          </w:tcPr>
          <w:p w14:paraId="6BB3412C" w14:textId="3EBDBF10" w:rsidR="00445D1A" w:rsidRDefault="00D30F40" w:rsidP="002C6A58">
            <w:pPr>
              <w:cnfStyle w:val="000000100000" w:firstRow="0" w:lastRow="0" w:firstColumn="0" w:lastColumn="0" w:oddVBand="0" w:evenVBand="0" w:oddHBand="1" w:evenHBand="0" w:firstRowFirstColumn="0" w:firstRowLastColumn="0" w:lastRowFirstColumn="0" w:lastRowLastColumn="0"/>
            </w:pPr>
            <w:r>
              <w:t>Script</w:t>
            </w:r>
          </w:p>
        </w:tc>
        <w:tc>
          <w:tcPr>
            <w:tcW w:w="1301" w:type="dxa"/>
          </w:tcPr>
          <w:p w14:paraId="56D834A9" w14:textId="5499B6AF" w:rsidR="00445D1A" w:rsidRDefault="00D30F40" w:rsidP="002C6A58">
            <w:pPr>
              <w:cnfStyle w:val="000000100000" w:firstRow="0" w:lastRow="0" w:firstColumn="0" w:lastColumn="0" w:oddVBand="0" w:evenVBand="0" w:oddHBand="1" w:evenHBand="0" w:firstRowFirstColumn="0" w:firstRowLastColumn="0" w:lastRowFirstColumn="0" w:lastRowLastColumn="0"/>
            </w:pPr>
            <w:r>
              <w:t>High</w:t>
            </w:r>
          </w:p>
        </w:tc>
      </w:tr>
      <w:tr w:rsidR="0034068E" w14:paraId="2A61E728" w14:textId="77777777" w:rsidTr="002C6A58">
        <w:tc>
          <w:tcPr>
            <w:cnfStyle w:val="001000000000" w:firstRow="0" w:lastRow="0" w:firstColumn="1" w:lastColumn="0" w:oddVBand="0" w:evenVBand="0" w:oddHBand="0" w:evenHBand="0" w:firstRowFirstColumn="0" w:firstRowLastColumn="0" w:lastRowFirstColumn="0" w:lastRowLastColumn="0"/>
            <w:tcW w:w="715" w:type="dxa"/>
          </w:tcPr>
          <w:p w14:paraId="23C0B29B" w14:textId="33A60822" w:rsidR="0034068E" w:rsidRDefault="0034068E" w:rsidP="0034068E">
            <w:r>
              <w:t>1b</w:t>
            </w:r>
          </w:p>
        </w:tc>
        <w:tc>
          <w:tcPr>
            <w:tcW w:w="5727" w:type="dxa"/>
          </w:tcPr>
          <w:p w14:paraId="3290AE30" w14:textId="4678D6BE" w:rsidR="0034068E" w:rsidRPr="002D776D" w:rsidRDefault="00164DB8" w:rsidP="0034068E">
            <w:pPr>
              <w:cnfStyle w:val="000000000000" w:firstRow="0" w:lastRow="0" w:firstColumn="0" w:lastColumn="0" w:oddVBand="0" w:evenVBand="0" w:oddHBand="0" w:evenHBand="0" w:firstRowFirstColumn="0" w:firstRowLastColumn="0" w:lastRowFirstColumn="0" w:lastRowLastColumn="0"/>
            </w:pPr>
            <w:r w:rsidRPr="00164DB8">
              <w:t>Not sure how effective using spark particle effects helps convey</w:t>
            </w:r>
            <w:r>
              <w:t>ance</w:t>
            </w:r>
            <w:r w:rsidR="00031257">
              <w:t>.</w:t>
            </w:r>
          </w:p>
        </w:tc>
        <w:tc>
          <w:tcPr>
            <w:tcW w:w="1607" w:type="dxa"/>
          </w:tcPr>
          <w:p w14:paraId="73774505" w14:textId="66ADDBCA" w:rsidR="0034068E" w:rsidRDefault="00031257" w:rsidP="0034068E">
            <w:pPr>
              <w:cnfStyle w:val="000000000000" w:firstRow="0" w:lastRow="0" w:firstColumn="0" w:lastColumn="0" w:oddVBand="0" w:evenVBand="0" w:oddHBand="0" w:evenHBand="0" w:firstRowFirstColumn="0" w:firstRowLastColumn="0" w:lastRowFirstColumn="0" w:lastRowLastColumn="0"/>
            </w:pPr>
            <w:r>
              <w:t>Visual</w:t>
            </w:r>
          </w:p>
        </w:tc>
        <w:tc>
          <w:tcPr>
            <w:tcW w:w="1301" w:type="dxa"/>
          </w:tcPr>
          <w:p w14:paraId="419FCC00" w14:textId="06D2DC9C" w:rsidR="0034068E" w:rsidRDefault="00031257" w:rsidP="0034068E">
            <w:pPr>
              <w:cnfStyle w:val="000000000000" w:firstRow="0" w:lastRow="0" w:firstColumn="0" w:lastColumn="0" w:oddVBand="0" w:evenVBand="0" w:oddHBand="0" w:evenHBand="0" w:firstRowFirstColumn="0" w:firstRowLastColumn="0" w:lastRowFirstColumn="0" w:lastRowLastColumn="0"/>
            </w:pPr>
            <w:r>
              <w:t>Medium</w:t>
            </w:r>
          </w:p>
        </w:tc>
      </w:tr>
      <w:tr w:rsidR="002D776D" w14:paraId="5685F8DA"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3FBDDA54" w14:textId="5A558DDB" w:rsidR="002D776D" w:rsidRDefault="002D776D" w:rsidP="002D776D">
            <w:r>
              <w:t>2a</w:t>
            </w:r>
          </w:p>
        </w:tc>
        <w:tc>
          <w:tcPr>
            <w:tcW w:w="5727" w:type="dxa"/>
          </w:tcPr>
          <w:p w14:paraId="716D941E" w14:textId="682C1A8B" w:rsidR="002D776D" w:rsidRDefault="002D776D" w:rsidP="002D776D">
            <w:pPr>
              <w:cnfStyle w:val="000000100000" w:firstRow="0" w:lastRow="0" w:firstColumn="0" w:lastColumn="0" w:oddVBand="0" w:evenVBand="0" w:oddHBand="1" w:evenHBand="0" w:firstRowFirstColumn="0" w:firstRowLastColumn="0" w:lastRowFirstColumn="0" w:lastRowLastColumn="0"/>
            </w:pPr>
            <w:r w:rsidRPr="00CA70D0">
              <w:t xml:space="preserve">Difficult to control the blocking effect of the </w:t>
            </w:r>
            <w:r w:rsidR="00B4533B">
              <w:t>S</w:t>
            </w:r>
            <w:r w:rsidRPr="00CA70D0">
              <w:t>awblade on non-physical objects</w:t>
            </w:r>
            <w:r>
              <w:t>.</w:t>
            </w:r>
          </w:p>
        </w:tc>
        <w:tc>
          <w:tcPr>
            <w:tcW w:w="1607" w:type="dxa"/>
          </w:tcPr>
          <w:p w14:paraId="13D8274E" w14:textId="0DF4D0BA" w:rsidR="002D776D" w:rsidRDefault="002D776D" w:rsidP="002D776D">
            <w:pPr>
              <w:cnfStyle w:val="000000100000" w:firstRow="0" w:lastRow="0" w:firstColumn="0" w:lastColumn="0" w:oddVBand="0" w:evenVBand="0" w:oddHBand="1" w:evenHBand="0" w:firstRowFirstColumn="0" w:firstRowLastColumn="0" w:lastRowFirstColumn="0" w:lastRowLastColumn="0"/>
            </w:pPr>
            <w:r>
              <w:t>Script</w:t>
            </w:r>
          </w:p>
        </w:tc>
        <w:tc>
          <w:tcPr>
            <w:tcW w:w="1301" w:type="dxa"/>
          </w:tcPr>
          <w:p w14:paraId="66689E18" w14:textId="03F82599" w:rsidR="002D776D" w:rsidRDefault="002D776D" w:rsidP="002D776D">
            <w:pPr>
              <w:cnfStyle w:val="000000100000" w:firstRow="0" w:lastRow="0" w:firstColumn="0" w:lastColumn="0" w:oddVBand="0" w:evenVBand="0" w:oddHBand="1" w:evenHBand="0" w:firstRowFirstColumn="0" w:firstRowLastColumn="0" w:lastRowFirstColumn="0" w:lastRowLastColumn="0"/>
            </w:pPr>
            <w:r>
              <w:t>High</w:t>
            </w:r>
          </w:p>
        </w:tc>
      </w:tr>
      <w:tr w:rsidR="00B87538" w14:paraId="6244375D" w14:textId="77777777" w:rsidTr="002C6A58">
        <w:tc>
          <w:tcPr>
            <w:cnfStyle w:val="001000000000" w:firstRow="0" w:lastRow="0" w:firstColumn="1" w:lastColumn="0" w:oddVBand="0" w:evenVBand="0" w:oddHBand="0" w:evenHBand="0" w:firstRowFirstColumn="0" w:firstRowLastColumn="0" w:lastRowFirstColumn="0" w:lastRowLastColumn="0"/>
            <w:tcW w:w="715" w:type="dxa"/>
          </w:tcPr>
          <w:p w14:paraId="0E0F7D35" w14:textId="7F0A6FD0" w:rsidR="00B87538" w:rsidRDefault="00B87538" w:rsidP="002D776D">
            <w:r>
              <w:t>3a</w:t>
            </w:r>
          </w:p>
        </w:tc>
        <w:tc>
          <w:tcPr>
            <w:tcW w:w="5727" w:type="dxa"/>
          </w:tcPr>
          <w:p w14:paraId="034310BB" w14:textId="2C096F09" w:rsidR="00B87538" w:rsidRPr="00CA70D0" w:rsidRDefault="00B87538" w:rsidP="002D776D">
            <w:pPr>
              <w:cnfStyle w:val="000000000000" w:firstRow="0" w:lastRow="0" w:firstColumn="0" w:lastColumn="0" w:oddVBand="0" w:evenVBand="0" w:oddHBand="0" w:evenHBand="0" w:firstRowFirstColumn="0" w:firstRowLastColumn="0" w:lastRowFirstColumn="0" w:lastRowLastColumn="0"/>
            </w:pPr>
            <w:r w:rsidRPr="00B87538">
              <w:t xml:space="preserve">Not sure if the </w:t>
            </w:r>
            <w:r>
              <w:t>S</w:t>
            </w:r>
            <w:r w:rsidRPr="00B87538">
              <w:t xml:space="preserve">awblade </w:t>
            </w:r>
            <w:r>
              <w:t>Spawner</w:t>
            </w:r>
            <w:r w:rsidRPr="00B87538">
              <w:t xml:space="preserve"> has an unlimited supply of </w:t>
            </w:r>
            <w:r>
              <w:t>S</w:t>
            </w:r>
            <w:r w:rsidRPr="00B87538">
              <w:t>awblades</w:t>
            </w:r>
            <w:r>
              <w:t>.</w:t>
            </w:r>
            <w:r w:rsidR="00070757">
              <w:t xml:space="preserve"> </w:t>
            </w:r>
            <w:r w:rsidR="00070757" w:rsidRPr="00070757">
              <w:t>If so, not sure what impact it will have on game stability</w:t>
            </w:r>
            <w:r w:rsidR="00070757">
              <w:t>.</w:t>
            </w:r>
          </w:p>
        </w:tc>
        <w:tc>
          <w:tcPr>
            <w:tcW w:w="1607" w:type="dxa"/>
          </w:tcPr>
          <w:p w14:paraId="3EE58B6F" w14:textId="71D2D9D6" w:rsidR="00B87538" w:rsidRDefault="00070757" w:rsidP="002D776D">
            <w:pPr>
              <w:cnfStyle w:val="000000000000" w:firstRow="0" w:lastRow="0" w:firstColumn="0" w:lastColumn="0" w:oddVBand="0" w:evenVBand="0" w:oddHBand="0" w:evenHBand="0" w:firstRowFirstColumn="0" w:firstRowLastColumn="0" w:lastRowFirstColumn="0" w:lastRowLastColumn="0"/>
            </w:pPr>
            <w:r>
              <w:t>Script</w:t>
            </w:r>
          </w:p>
        </w:tc>
        <w:tc>
          <w:tcPr>
            <w:tcW w:w="1301" w:type="dxa"/>
          </w:tcPr>
          <w:p w14:paraId="0722EF55" w14:textId="2DDED418" w:rsidR="00B87538" w:rsidRDefault="00070757" w:rsidP="002D776D">
            <w:pPr>
              <w:cnfStyle w:val="000000000000" w:firstRow="0" w:lastRow="0" w:firstColumn="0" w:lastColumn="0" w:oddVBand="0" w:evenVBand="0" w:oddHBand="0" w:evenHBand="0" w:firstRowFirstColumn="0" w:firstRowLastColumn="0" w:lastRowFirstColumn="0" w:lastRowLastColumn="0"/>
            </w:pPr>
            <w:r>
              <w:t>Medium</w:t>
            </w:r>
          </w:p>
        </w:tc>
      </w:tr>
      <w:tr w:rsidR="00445D1A" w14:paraId="26AB1A12"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5" w:type="dxa"/>
          </w:tcPr>
          <w:p w14:paraId="6CA89FE1" w14:textId="4F1CFEC7" w:rsidR="00445D1A" w:rsidRDefault="00881D33" w:rsidP="002C6A58">
            <w:r>
              <w:t>6b</w:t>
            </w:r>
          </w:p>
        </w:tc>
        <w:tc>
          <w:tcPr>
            <w:tcW w:w="5727" w:type="dxa"/>
          </w:tcPr>
          <w:p w14:paraId="1C0A6F08" w14:textId="2D099B1D" w:rsidR="00445D1A" w:rsidRDefault="0053382B" w:rsidP="002C6A58">
            <w:pPr>
              <w:cnfStyle w:val="000000100000" w:firstRow="0" w:lastRow="0" w:firstColumn="0" w:lastColumn="0" w:oddVBand="0" w:evenVBand="0" w:oddHBand="1" w:evenHBand="0" w:firstRowFirstColumn="0" w:firstRowLastColumn="0" w:lastRowFirstColumn="0" w:lastRowLastColumn="0"/>
            </w:pPr>
            <w:r>
              <w:t>D</w:t>
            </w:r>
            <w:r w:rsidRPr="0053382B">
              <w:t xml:space="preserve">ifficult to control whether the </w:t>
            </w:r>
            <w:r w:rsidR="009F1394">
              <w:t>S</w:t>
            </w:r>
            <w:r w:rsidRPr="0053382B">
              <w:t>awblade can withstand the impact of the physical platform</w:t>
            </w:r>
          </w:p>
        </w:tc>
        <w:tc>
          <w:tcPr>
            <w:tcW w:w="1607" w:type="dxa"/>
          </w:tcPr>
          <w:p w14:paraId="575235C9" w14:textId="7ADF5656" w:rsidR="00445D1A" w:rsidRDefault="005A043A" w:rsidP="002C6A58">
            <w:pPr>
              <w:cnfStyle w:val="000000100000" w:firstRow="0" w:lastRow="0" w:firstColumn="0" w:lastColumn="0" w:oddVBand="0" w:evenVBand="0" w:oddHBand="1" w:evenHBand="0" w:firstRowFirstColumn="0" w:firstRowLastColumn="0" w:lastRowFirstColumn="0" w:lastRowLastColumn="0"/>
            </w:pPr>
            <w:r>
              <w:t>Script</w:t>
            </w:r>
          </w:p>
        </w:tc>
        <w:tc>
          <w:tcPr>
            <w:tcW w:w="1301" w:type="dxa"/>
          </w:tcPr>
          <w:p w14:paraId="07E63C7C" w14:textId="31445FBC" w:rsidR="00445D1A" w:rsidRDefault="005A043A" w:rsidP="002C6A58">
            <w:pPr>
              <w:cnfStyle w:val="000000100000" w:firstRow="0" w:lastRow="0" w:firstColumn="0" w:lastColumn="0" w:oddVBand="0" w:evenVBand="0" w:oddHBand="1" w:evenHBand="0" w:firstRowFirstColumn="0" w:firstRowLastColumn="0" w:lastRowFirstColumn="0" w:lastRowLastColumn="0"/>
            </w:pPr>
            <w:r>
              <w:t>High</w:t>
            </w:r>
          </w:p>
        </w:tc>
      </w:tr>
      <w:tr w:rsidR="00D84EF6" w14:paraId="3373B423" w14:textId="77777777" w:rsidTr="002C6A58">
        <w:tc>
          <w:tcPr>
            <w:cnfStyle w:val="001000000000" w:firstRow="0" w:lastRow="0" w:firstColumn="1" w:lastColumn="0" w:oddVBand="0" w:evenVBand="0" w:oddHBand="0" w:evenHBand="0" w:firstRowFirstColumn="0" w:firstRowLastColumn="0" w:lastRowFirstColumn="0" w:lastRowLastColumn="0"/>
            <w:tcW w:w="715" w:type="dxa"/>
          </w:tcPr>
          <w:p w14:paraId="0D13E0C9" w14:textId="673D93A0" w:rsidR="00D84EF6" w:rsidRDefault="00D84EF6" w:rsidP="00D84EF6">
            <w:r>
              <w:t>7c, 7f</w:t>
            </w:r>
          </w:p>
        </w:tc>
        <w:tc>
          <w:tcPr>
            <w:tcW w:w="5727" w:type="dxa"/>
          </w:tcPr>
          <w:p w14:paraId="4EA333FE" w14:textId="750691E4" w:rsidR="00D84EF6" w:rsidRDefault="00D84EF6" w:rsidP="00D84EF6">
            <w:pPr>
              <w:cnfStyle w:val="000000000000" w:firstRow="0" w:lastRow="0" w:firstColumn="0" w:lastColumn="0" w:oddVBand="0" w:evenVBand="0" w:oddHBand="0" w:evenHBand="0" w:firstRowFirstColumn="0" w:firstRowLastColumn="0" w:lastRowFirstColumn="0" w:lastRowLastColumn="0"/>
            </w:pPr>
            <w:r>
              <w:t>D</w:t>
            </w:r>
            <w:r w:rsidRPr="00AC75F6">
              <w:t xml:space="preserve">ifficult to achieve the effect of the </w:t>
            </w:r>
            <w:r>
              <w:t>S</w:t>
            </w:r>
            <w:r w:rsidRPr="00AC75F6">
              <w:t>awblade following the waterwheel rotation</w:t>
            </w:r>
          </w:p>
        </w:tc>
        <w:tc>
          <w:tcPr>
            <w:tcW w:w="1607" w:type="dxa"/>
          </w:tcPr>
          <w:p w14:paraId="660E8138" w14:textId="2FB449BC" w:rsidR="00D84EF6" w:rsidRDefault="00D84EF6" w:rsidP="00D84EF6">
            <w:pPr>
              <w:cnfStyle w:val="000000000000" w:firstRow="0" w:lastRow="0" w:firstColumn="0" w:lastColumn="0" w:oddVBand="0" w:evenVBand="0" w:oddHBand="0" w:evenHBand="0" w:firstRowFirstColumn="0" w:firstRowLastColumn="0" w:lastRowFirstColumn="0" w:lastRowLastColumn="0"/>
            </w:pPr>
            <w:r>
              <w:t>Script</w:t>
            </w:r>
          </w:p>
        </w:tc>
        <w:tc>
          <w:tcPr>
            <w:tcW w:w="1301" w:type="dxa"/>
          </w:tcPr>
          <w:p w14:paraId="55803B67" w14:textId="327D7961" w:rsidR="00D84EF6" w:rsidRDefault="00D84EF6" w:rsidP="00D84EF6">
            <w:pPr>
              <w:cnfStyle w:val="000000000000" w:firstRow="0" w:lastRow="0" w:firstColumn="0" w:lastColumn="0" w:oddVBand="0" w:evenVBand="0" w:oddHBand="0" w:evenHBand="0" w:firstRowFirstColumn="0" w:firstRowLastColumn="0" w:lastRowFirstColumn="0" w:lastRowLastColumn="0"/>
            </w:pPr>
            <w:r>
              <w:t>High</w:t>
            </w:r>
          </w:p>
        </w:tc>
      </w:tr>
    </w:tbl>
    <w:p w14:paraId="07412DE1" w14:textId="77777777" w:rsidR="00445D1A" w:rsidRPr="005548C0" w:rsidRDefault="00445D1A" w:rsidP="00445D1A"/>
    <w:p w14:paraId="6A89B826" w14:textId="77777777" w:rsidR="00445D1A" w:rsidRDefault="00445D1A">
      <w:pPr>
        <w:rPr>
          <w:rFonts w:asciiTheme="majorHAnsi" w:eastAsiaTheme="majorEastAsia" w:hAnsiTheme="majorHAnsi" w:cstheme="majorBidi"/>
          <w:b/>
          <w:bCs/>
          <w:color w:val="4F81BD" w:themeColor="accent1"/>
          <w:sz w:val="26"/>
          <w:szCs w:val="26"/>
        </w:rPr>
      </w:pPr>
      <w:r>
        <w:br w:type="page"/>
      </w:r>
    </w:p>
    <w:p w14:paraId="406A7879" w14:textId="77777777" w:rsidR="00445D1A" w:rsidRDefault="00445D1A" w:rsidP="00445D1A">
      <w:pPr>
        <w:pStyle w:val="Heading2"/>
      </w:pPr>
      <w:bookmarkStart w:id="61" w:name="_Toc149527496"/>
      <w:r>
        <w:lastRenderedPageBreak/>
        <w:t>Appendix F: Key Asset Needs</w:t>
      </w:r>
      <w:bookmarkEnd w:id="61"/>
    </w:p>
    <w:tbl>
      <w:tblPr>
        <w:tblStyle w:val="GridTable4-Accent1"/>
        <w:tblW w:w="9355" w:type="dxa"/>
        <w:tblLayout w:type="fixed"/>
        <w:tblLook w:val="04A0" w:firstRow="1" w:lastRow="0" w:firstColumn="1" w:lastColumn="0" w:noHBand="0" w:noVBand="1"/>
      </w:tblPr>
      <w:tblGrid>
        <w:gridCol w:w="6475"/>
        <w:gridCol w:w="1620"/>
        <w:gridCol w:w="1260"/>
      </w:tblGrid>
      <w:tr w:rsidR="00445D1A" w14:paraId="7710EBFC" w14:textId="77777777" w:rsidTr="002C6A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4F9C9EA9" w14:textId="77777777" w:rsidR="00445D1A" w:rsidRDefault="00445D1A" w:rsidP="002C6A58">
            <w:pPr>
              <w:jc w:val="center"/>
            </w:pPr>
            <w:r>
              <w:t>Description</w:t>
            </w:r>
          </w:p>
        </w:tc>
        <w:tc>
          <w:tcPr>
            <w:tcW w:w="1620" w:type="dxa"/>
          </w:tcPr>
          <w:p w14:paraId="467F9807"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Type</w:t>
            </w:r>
          </w:p>
        </w:tc>
        <w:tc>
          <w:tcPr>
            <w:tcW w:w="1260" w:type="dxa"/>
          </w:tcPr>
          <w:p w14:paraId="27F82E32" w14:textId="77777777" w:rsidR="00445D1A" w:rsidRDefault="00445D1A" w:rsidP="002C6A58">
            <w:pPr>
              <w:jc w:val="center"/>
              <w:cnfStyle w:val="100000000000" w:firstRow="1" w:lastRow="0" w:firstColumn="0" w:lastColumn="0" w:oddVBand="0" w:evenVBand="0" w:oddHBand="0" w:evenHBand="0" w:firstRowFirstColumn="0" w:firstRowLastColumn="0" w:lastRowFirstColumn="0" w:lastRowLastColumn="0"/>
            </w:pPr>
            <w:r>
              <w:t>Priority</w:t>
            </w:r>
          </w:p>
        </w:tc>
      </w:tr>
      <w:tr w:rsidR="00445D1A" w14:paraId="494532FD"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F3A08BF" w14:textId="7D1631E8" w:rsidR="00445D1A" w:rsidRDefault="00487F76" w:rsidP="002C6A58">
            <w:r>
              <w:t>Highway</w:t>
            </w:r>
          </w:p>
        </w:tc>
        <w:tc>
          <w:tcPr>
            <w:tcW w:w="1620" w:type="dxa"/>
          </w:tcPr>
          <w:p w14:paraId="506E7E4C" w14:textId="77C853DA" w:rsidR="00445D1A" w:rsidRDefault="00487F76" w:rsidP="002C6A5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39F00D90" w14:textId="16B0B24B" w:rsidR="00445D1A" w:rsidRDefault="006F55A8" w:rsidP="002C6A58">
            <w:pPr>
              <w:cnfStyle w:val="000000100000" w:firstRow="0" w:lastRow="0" w:firstColumn="0" w:lastColumn="0" w:oddVBand="0" w:evenVBand="0" w:oddHBand="1" w:evenHBand="0" w:firstRowFirstColumn="0" w:firstRowLastColumn="0" w:lastRowFirstColumn="0" w:lastRowLastColumn="0"/>
            </w:pPr>
            <w:r>
              <w:t>High</w:t>
            </w:r>
          </w:p>
        </w:tc>
      </w:tr>
      <w:tr w:rsidR="00445D1A" w14:paraId="7C31C2C8"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7EC20067" w14:textId="70D3BF34" w:rsidR="00445D1A" w:rsidRDefault="00F52563" w:rsidP="002C6A58">
            <w:r>
              <w:t>Elevator</w:t>
            </w:r>
          </w:p>
        </w:tc>
        <w:tc>
          <w:tcPr>
            <w:tcW w:w="1620" w:type="dxa"/>
          </w:tcPr>
          <w:p w14:paraId="73967038" w14:textId="11F7A65D" w:rsidR="00445D1A" w:rsidRDefault="009852CE" w:rsidP="002C6A5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6D5BF779" w14:textId="21D2B0DF" w:rsidR="00445D1A" w:rsidRDefault="006F55A8" w:rsidP="002C6A58">
            <w:pPr>
              <w:cnfStyle w:val="000000000000" w:firstRow="0" w:lastRow="0" w:firstColumn="0" w:lastColumn="0" w:oddVBand="0" w:evenVBand="0" w:oddHBand="0" w:evenHBand="0" w:firstRowFirstColumn="0" w:firstRowLastColumn="0" w:lastRowFirstColumn="0" w:lastRowLastColumn="0"/>
            </w:pPr>
            <w:r>
              <w:t>High</w:t>
            </w:r>
          </w:p>
        </w:tc>
      </w:tr>
      <w:tr w:rsidR="00445D1A" w14:paraId="7B0FF460"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1C0A6D2B" w14:textId="3B93E659" w:rsidR="00445D1A" w:rsidRDefault="00F52563" w:rsidP="002C6A58">
            <w:r>
              <w:t>Door (Wooden &amp; Iron)</w:t>
            </w:r>
          </w:p>
        </w:tc>
        <w:tc>
          <w:tcPr>
            <w:tcW w:w="1620" w:type="dxa"/>
          </w:tcPr>
          <w:p w14:paraId="570ABD7F" w14:textId="5C075A27" w:rsidR="00445D1A" w:rsidRDefault="009852CE" w:rsidP="002C6A5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521497CA" w14:textId="41361D57" w:rsidR="00445D1A" w:rsidRDefault="006F55A8" w:rsidP="002C6A58">
            <w:pPr>
              <w:cnfStyle w:val="000000100000" w:firstRow="0" w:lastRow="0" w:firstColumn="0" w:lastColumn="0" w:oddVBand="0" w:evenVBand="0" w:oddHBand="1" w:evenHBand="0" w:firstRowFirstColumn="0" w:firstRowLastColumn="0" w:lastRowFirstColumn="0" w:lastRowLastColumn="0"/>
            </w:pPr>
            <w:r>
              <w:t>High</w:t>
            </w:r>
          </w:p>
        </w:tc>
      </w:tr>
      <w:tr w:rsidR="00445D1A" w14:paraId="3CAAE79A"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2E1EF878" w14:textId="37275EB0" w:rsidR="00445D1A" w:rsidRDefault="00B56722" w:rsidP="002C6A58">
            <w:r>
              <w:t>Sawblade</w:t>
            </w:r>
          </w:p>
        </w:tc>
        <w:tc>
          <w:tcPr>
            <w:tcW w:w="1620" w:type="dxa"/>
          </w:tcPr>
          <w:p w14:paraId="752ED527" w14:textId="0BBEAA29" w:rsidR="00445D1A" w:rsidRDefault="009852CE" w:rsidP="002C6A5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20B436E6" w14:textId="2FB06100" w:rsidR="00445D1A" w:rsidRDefault="006F55A8" w:rsidP="002C6A58">
            <w:pPr>
              <w:cnfStyle w:val="000000000000" w:firstRow="0" w:lastRow="0" w:firstColumn="0" w:lastColumn="0" w:oddVBand="0" w:evenVBand="0" w:oddHBand="0" w:evenHBand="0" w:firstRowFirstColumn="0" w:firstRowLastColumn="0" w:lastRowFirstColumn="0" w:lastRowLastColumn="0"/>
            </w:pPr>
            <w:r>
              <w:t>High</w:t>
            </w:r>
          </w:p>
        </w:tc>
      </w:tr>
      <w:tr w:rsidR="00445D1A" w14:paraId="53FBE4C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0383D4D1" w14:textId="27D7A133" w:rsidR="00445D1A" w:rsidRDefault="00B56722" w:rsidP="002C6A58">
            <w:r>
              <w:t>Battery</w:t>
            </w:r>
          </w:p>
        </w:tc>
        <w:tc>
          <w:tcPr>
            <w:tcW w:w="1620" w:type="dxa"/>
          </w:tcPr>
          <w:p w14:paraId="73880F8B" w14:textId="29CDB68A" w:rsidR="00445D1A" w:rsidRDefault="009852CE" w:rsidP="002C6A5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45C93B7C" w14:textId="71882ABD" w:rsidR="00445D1A" w:rsidRDefault="006F55A8" w:rsidP="002C6A58">
            <w:pPr>
              <w:cnfStyle w:val="000000100000" w:firstRow="0" w:lastRow="0" w:firstColumn="0" w:lastColumn="0" w:oddVBand="0" w:evenVBand="0" w:oddHBand="1" w:evenHBand="0" w:firstRowFirstColumn="0" w:firstRowLastColumn="0" w:lastRowFirstColumn="0" w:lastRowLastColumn="0"/>
            </w:pPr>
            <w:r>
              <w:t>High</w:t>
            </w:r>
          </w:p>
        </w:tc>
      </w:tr>
      <w:tr w:rsidR="00445D1A" w14:paraId="5EE83B6F"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0184933E" w14:textId="7DE60A94" w:rsidR="00445D1A" w:rsidRDefault="00012E13" w:rsidP="002C6A58">
            <w:r>
              <w:t>E</w:t>
            </w:r>
            <w:r w:rsidRPr="00012E13">
              <w:t xml:space="preserve">lectric </w:t>
            </w:r>
            <w:r>
              <w:t>W</w:t>
            </w:r>
            <w:r w:rsidRPr="00012E13">
              <w:t>ire</w:t>
            </w:r>
          </w:p>
        </w:tc>
        <w:tc>
          <w:tcPr>
            <w:tcW w:w="1620" w:type="dxa"/>
          </w:tcPr>
          <w:p w14:paraId="5611690B" w14:textId="322E14B6" w:rsidR="00445D1A" w:rsidRDefault="009852CE" w:rsidP="002C6A5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74F7BBB0" w14:textId="17BD2532" w:rsidR="00445D1A" w:rsidRDefault="006F55A8" w:rsidP="002C6A58">
            <w:pPr>
              <w:cnfStyle w:val="000000000000" w:firstRow="0" w:lastRow="0" w:firstColumn="0" w:lastColumn="0" w:oddVBand="0" w:evenVBand="0" w:oddHBand="0" w:evenHBand="0" w:firstRowFirstColumn="0" w:firstRowLastColumn="0" w:lastRowFirstColumn="0" w:lastRowLastColumn="0"/>
            </w:pPr>
            <w:r>
              <w:t>High</w:t>
            </w:r>
          </w:p>
        </w:tc>
      </w:tr>
      <w:tr w:rsidR="003042A1" w14:paraId="70EB0F3E"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70F350B1" w14:textId="37671E43" w:rsidR="003042A1" w:rsidRDefault="00EB2659" w:rsidP="002C6A58">
            <w:r>
              <w:t>O</w:t>
            </w:r>
            <w:r w:rsidRPr="00EB2659">
              <w:t>bstacle</w:t>
            </w:r>
          </w:p>
        </w:tc>
        <w:tc>
          <w:tcPr>
            <w:tcW w:w="1620" w:type="dxa"/>
          </w:tcPr>
          <w:p w14:paraId="416B8CC3" w14:textId="02B6FD94" w:rsidR="003042A1" w:rsidRDefault="009852CE" w:rsidP="002C6A5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5603F56C" w14:textId="5C3A2B83" w:rsidR="003042A1" w:rsidRDefault="006F55A8" w:rsidP="002C6A58">
            <w:pPr>
              <w:cnfStyle w:val="000000100000" w:firstRow="0" w:lastRow="0" w:firstColumn="0" w:lastColumn="0" w:oddVBand="0" w:evenVBand="0" w:oddHBand="1" w:evenHBand="0" w:firstRowFirstColumn="0" w:firstRowLastColumn="0" w:lastRowFirstColumn="0" w:lastRowLastColumn="0"/>
            </w:pPr>
            <w:r>
              <w:t>Medium</w:t>
            </w:r>
          </w:p>
        </w:tc>
      </w:tr>
      <w:tr w:rsidR="003042A1" w14:paraId="12A9EC08"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11CA1AF2" w14:textId="2D8C573D" w:rsidR="003042A1" w:rsidRDefault="009852CE" w:rsidP="002C6A58">
            <w:r>
              <w:t>Platform</w:t>
            </w:r>
          </w:p>
        </w:tc>
        <w:tc>
          <w:tcPr>
            <w:tcW w:w="1620" w:type="dxa"/>
          </w:tcPr>
          <w:p w14:paraId="11786845" w14:textId="204C26B5" w:rsidR="003042A1" w:rsidRDefault="009852CE" w:rsidP="002C6A5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5344D4F0" w14:textId="0A57D12A" w:rsidR="003042A1" w:rsidRDefault="006F55A8" w:rsidP="002C6A58">
            <w:pPr>
              <w:cnfStyle w:val="000000000000" w:firstRow="0" w:lastRow="0" w:firstColumn="0" w:lastColumn="0" w:oddVBand="0" w:evenVBand="0" w:oddHBand="0" w:evenHBand="0" w:firstRowFirstColumn="0" w:firstRowLastColumn="0" w:lastRowFirstColumn="0" w:lastRowLastColumn="0"/>
            </w:pPr>
            <w:r>
              <w:t>High</w:t>
            </w:r>
          </w:p>
        </w:tc>
      </w:tr>
      <w:tr w:rsidR="003042A1" w14:paraId="2D3BCFD3"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3D7B358E" w14:textId="47250199" w:rsidR="003042A1" w:rsidRDefault="009852CE" w:rsidP="002C6A58">
            <w:r>
              <w:t>Pipeline</w:t>
            </w:r>
          </w:p>
        </w:tc>
        <w:tc>
          <w:tcPr>
            <w:tcW w:w="1620" w:type="dxa"/>
          </w:tcPr>
          <w:p w14:paraId="3AC255D6" w14:textId="2DA6A562" w:rsidR="003042A1" w:rsidRDefault="009852CE" w:rsidP="002C6A5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4C63D6FF" w14:textId="4F614338" w:rsidR="003042A1" w:rsidRDefault="006F55A8" w:rsidP="002C6A58">
            <w:pPr>
              <w:cnfStyle w:val="000000100000" w:firstRow="0" w:lastRow="0" w:firstColumn="0" w:lastColumn="0" w:oddVBand="0" w:evenVBand="0" w:oddHBand="1" w:evenHBand="0" w:firstRowFirstColumn="0" w:firstRowLastColumn="0" w:lastRowFirstColumn="0" w:lastRowLastColumn="0"/>
            </w:pPr>
            <w:r>
              <w:t>High</w:t>
            </w:r>
          </w:p>
        </w:tc>
      </w:tr>
      <w:tr w:rsidR="006F55A8" w14:paraId="2797171D"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640A9340" w14:textId="72EDBD5B" w:rsidR="006F55A8" w:rsidRDefault="006F55A8" w:rsidP="006F55A8">
            <w:r>
              <w:t>Explosive Barrel</w:t>
            </w:r>
          </w:p>
        </w:tc>
        <w:tc>
          <w:tcPr>
            <w:tcW w:w="1620" w:type="dxa"/>
          </w:tcPr>
          <w:p w14:paraId="04BFE91A" w14:textId="20806541" w:rsidR="006F55A8" w:rsidRDefault="006F55A8" w:rsidP="006F55A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515E3EAB" w14:textId="35EA1055"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1B0B6753"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0E3A4AC6" w14:textId="0869C804" w:rsidR="006F55A8" w:rsidRDefault="006F55A8" w:rsidP="006F55A8">
            <w:r>
              <w:t>Boxes (Wooden &amp; Iron)</w:t>
            </w:r>
          </w:p>
        </w:tc>
        <w:tc>
          <w:tcPr>
            <w:tcW w:w="1620" w:type="dxa"/>
          </w:tcPr>
          <w:p w14:paraId="6D5354BC" w14:textId="186E896B" w:rsidR="006F55A8" w:rsidRDefault="006F55A8" w:rsidP="006F55A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30E6A317" w14:textId="2E7CDEFD"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r w:rsidR="006F55A8" w14:paraId="7DF9C2BB"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031F656C" w14:textId="378E22A8" w:rsidR="006F55A8" w:rsidRDefault="006F55A8" w:rsidP="006F55A8">
            <w:r>
              <w:t>Supplies</w:t>
            </w:r>
          </w:p>
        </w:tc>
        <w:tc>
          <w:tcPr>
            <w:tcW w:w="1620" w:type="dxa"/>
          </w:tcPr>
          <w:p w14:paraId="66829B47" w14:textId="4B1190B9" w:rsidR="006F55A8" w:rsidRDefault="006F55A8" w:rsidP="006F55A8">
            <w:pPr>
              <w:cnfStyle w:val="000000000000" w:firstRow="0" w:lastRow="0" w:firstColumn="0" w:lastColumn="0" w:oddVBand="0" w:evenVBand="0" w:oddHBand="0" w:evenHBand="0" w:firstRowFirstColumn="0" w:firstRowLastColumn="0" w:lastRowFirstColumn="0" w:lastRowLastColumn="0"/>
            </w:pPr>
            <w:r>
              <w:t>P</w:t>
            </w:r>
            <w:r>
              <w:rPr>
                <w:rFonts w:hint="eastAsia"/>
                <w:lang w:eastAsia="zh-CN"/>
              </w:rPr>
              <w:t>rop</w:t>
            </w:r>
          </w:p>
        </w:tc>
        <w:tc>
          <w:tcPr>
            <w:tcW w:w="1260" w:type="dxa"/>
          </w:tcPr>
          <w:p w14:paraId="3B8BD1BB" w14:textId="3D034B8F"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5EC86B92"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62FD77D" w14:textId="46CD731F" w:rsidR="006F55A8" w:rsidRDefault="006F55A8" w:rsidP="006F55A8">
            <w:r>
              <w:t>Charger</w:t>
            </w:r>
          </w:p>
        </w:tc>
        <w:tc>
          <w:tcPr>
            <w:tcW w:w="1620" w:type="dxa"/>
          </w:tcPr>
          <w:p w14:paraId="046AC323" w14:textId="64063566" w:rsidR="006F55A8" w:rsidRDefault="006F55A8" w:rsidP="006F55A8">
            <w:pPr>
              <w:cnfStyle w:val="000000100000" w:firstRow="0" w:lastRow="0" w:firstColumn="0" w:lastColumn="0" w:oddVBand="0" w:evenVBand="0" w:oddHBand="1" w:evenHBand="0" w:firstRowFirstColumn="0" w:firstRowLastColumn="0" w:lastRowFirstColumn="0" w:lastRowLastColumn="0"/>
            </w:pPr>
            <w:r>
              <w:t>P</w:t>
            </w:r>
            <w:r>
              <w:rPr>
                <w:rFonts w:hint="eastAsia"/>
                <w:lang w:eastAsia="zh-CN"/>
              </w:rPr>
              <w:t>rop</w:t>
            </w:r>
          </w:p>
        </w:tc>
        <w:tc>
          <w:tcPr>
            <w:tcW w:w="1260" w:type="dxa"/>
          </w:tcPr>
          <w:p w14:paraId="0ECCB856" w14:textId="26A4BFED"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r w:rsidR="006F55A8" w14:paraId="50DF1818"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7F0693EB" w14:textId="7DAACBC5" w:rsidR="006F55A8" w:rsidRDefault="006F55A8" w:rsidP="006F55A8">
            <w:r>
              <w:t>Light</w:t>
            </w:r>
          </w:p>
        </w:tc>
        <w:tc>
          <w:tcPr>
            <w:tcW w:w="1620" w:type="dxa"/>
          </w:tcPr>
          <w:p w14:paraId="3A659715" w14:textId="3A4A2E3A" w:rsidR="006F55A8" w:rsidRDefault="006F55A8" w:rsidP="006F55A8">
            <w:pPr>
              <w:cnfStyle w:val="000000000000" w:firstRow="0" w:lastRow="0" w:firstColumn="0" w:lastColumn="0" w:oddVBand="0" w:evenVBand="0" w:oddHBand="0" w:evenHBand="0" w:firstRowFirstColumn="0" w:firstRowLastColumn="0" w:lastRowFirstColumn="0" w:lastRowLastColumn="0"/>
            </w:pPr>
            <w:r>
              <w:t>Prop</w:t>
            </w:r>
          </w:p>
        </w:tc>
        <w:tc>
          <w:tcPr>
            <w:tcW w:w="1260" w:type="dxa"/>
          </w:tcPr>
          <w:p w14:paraId="6661CC14" w14:textId="0F663734"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0F6ED968"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D344281" w14:textId="5F37F3BC" w:rsidR="006F55A8" w:rsidRDefault="006F55A8" w:rsidP="006F55A8">
            <w:r>
              <w:t>Waterwheel Engine</w:t>
            </w:r>
          </w:p>
        </w:tc>
        <w:tc>
          <w:tcPr>
            <w:tcW w:w="1620" w:type="dxa"/>
          </w:tcPr>
          <w:p w14:paraId="38E827E1" w14:textId="6FCA43AD" w:rsidR="006F55A8" w:rsidRDefault="006F55A8" w:rsidP="006F55A8">
            <w:pPr>
              <w:cnfStyle w:val="000000100000" w:firstRow="0" w:lastRow="0" w:firstColumn="0" w:lastColumn="0" w:oddVBand="0" w:evenVBand="0" w:oddHBand="1" w:evenHBand="0" w:firstRowFirstColumn="0" w:firstRowLastColumn="0" w:lastRowFirstColumn="0" w:lastRowLastColumn="0"/>
            </w:pPr>
            <w:r>
              <w:t>Prop</w:t>
            </w:r>
          </w:p>
        </w:tc>
        <w:tc>
          <w:tcPr>
            <w:tcW w:w="1260" w:type="dxa"/>
          </w:tcPr>
          <w:p w14:paraId="3D4EB47C" w14:textId="20F7934D"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48A4E000"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2AFC8A75" w14:textId="7BEABD3F" w:rsidR="006F55A8" w:rsidRDefault="006F55A8" w:rsidP="006F55A8">
            <w:r>
              <w:t>Waterwheel</w:t>
            </w:r>
          </w:p>
        </w:tc>
        <w:tc>
          <w:tcPr>
            <w:tcW w:w="1620" w:type="dxa"/>
          </w:tcPr>
          <w:p w14:paraId="355885B1" w14:textId="6E2C983A" w:rsidR="006F55A8" w:rsidRDefault="006F55A8" w:rsidP="006F55A8">
            <w:pPr>
              <w:cnfStyle w:val="000000000000" w:firstRow="0" w:lastRow="0" w:firstColumn="0" w:lastColumn="0" w:oddVBand="0" w:evenVBand="0" w:oddHBand="0" w:evenHBand="0" w:firstRowFirstColumn="0" w:firstRowLastColumn="0" w:lastRowFirstColumn="0" w:lastRowLastColumn="0"/>
            </w:pPr>
            <w:r>
              <w:t>Mesh</w:t>
            </w:r>
          </w:p>
        </w:tc>
        <w:tc>
          <w:tcPr>
            <w:tcW w:w="1260" w:type="dxa"/>
          </w:tcPr>
          <w:p w14:paraId="200DB351" w14:textId="208D23BD"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59DA0047"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50A5E3F" w14:textId="7DC12A16" w:rsidR="006F55A8" w:rsidRDefault="006F55A8" w:rsidP="006F55A8">
            <w:r>
              <w:t>Sawblade Spawner</w:t>
            </w:r>
          </w:p>
        </w:tc>
        <w:tc>
          <w:tcPr>
            <w:tcW w:w="1620" w:type="dxa"/>
          </w:tcPr>
          <w:p w14:paraId="09CE803D" w14:textId="3D175685" w:rsidR="006F55A8" w:rsidRDefault="006F55A8" w:rsidP="006F55A8">
            <w:pPr>
              <w:cnfStyle w:val="000000100000" w:firstRow="0" w:lastRow="0" w:firstColumn="0" w:lastColumn="0" w:oddVBand="0" w:evenVBand="0" w:oddHBand="1" w:evenHBand="0" w:firstRowFirstColumn="0" w:firstRowLastColumn="0" w:lastRowFirstColumn="0" w:lastRowLastColumn="0"/>
            </w:pPr>
            <w:r>
              <w:t>Mesh</w:t>
            </w:r>
          </w:p>
        </w:tc>
        <w:tc>
          <w:tcPr>
            <w:tcW w:w="1260" w:type="dxa"/>
          </w:tcPr>
          <w:p w14:paraId="521A6679" w14:textId="15555844"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r w:rsidR="006F55A8" w14:paraId="6E04DF06"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2493E5AC" w14:textId="550445D0" w:rsidR="006F55A8" w:rsidRDefault="006F55A8" w:rsidP="006F55A8">
            <w:r w:rsidRPr="009A2CEE">
              <w:t xml:space="preserve">Power </w:t>
            </w:r>
            <w:r>
              <w:t>S</w:t>
            </w:r>
            <w:r w:rsidRPr="009A2CEE">
              <w:t xml:space="preserve">upply </w:t>
            </w:r>
            <w:r>
              <w:t>T</w:t>
            </w:r>
            <w:r w:rsidRPr="009A2CEE">
              <w:t>able</w:t>
            </w:r>
          </w:p>
        </w:tc>
        <w:tc>
          <w:tcPr>
            <w:tcW w:w="1620" w:type="dxa"/>
          </w:tcPr>
          <w:p w14:paraId="58DEAFC1" w14:textId="1BD3B54F" w:rsidR="006F55A8" w:rsidRDefault="006F55A8" w:rsidP="006F55A8">
            <w:pPr>
              <w:cnfStyle w:val="000000000000" w:firstRow="0" w:lastRow="0" w:firstColumn="0" w:lastColumn="0" w:oddVBand="0" w:evenVBand="0" w:oddHBand="0" w:evenHBand="0" w:firstRowFirstColumn="0" w:firstRowLastColumn="0" w:lastRowFirstColumn="0" w:lastRowLastColumn="0"/>
            </w:pPr>
            <w:r>
              <w:t>Mesh</w:t>
            </w:r>
          </w:p>
        </w:tc>
        <w:tc>
          <w:tcPr>
            <w:tcW w:w="1260" w:type="dxa"/>
          </w:tcPr>
          <w:p w14:paraId="720968C2" w14:textId="38A9AD73"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1C72ECFF"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01A661BC" w14:textId="563FB9B6" w:rsidR="006F55A8" w:rsidRDefault="006F55A8" w:rsidP="006F55A8">
            <w:r>
              <w:t>Physical Platform (Wooden &amp; Metal)</w:t>
            </w:r>
          </w:p>
        </w:tc>
        <w:tc>
          <w:tcPr>
            <w:tcW w:w="1620" w:type="dxa"/>
          </w:tcPr>
          <w:p w14:paraId="670008C4" w14:textId="0DD81CC8" w:rsidR="006F55A8" w:rsidRDefault="006F55A8" w:rsidP="006F55A8">
            <w:pPr>
              <w:cnfStyle w:val="000000100000" w:firstRow="0" w:lastRow="0" w:firstColumn="0" w:lastColumn="0" w:oddVBand="0" w:evenVBand="0" w:oddHBand="1" w:evenHBand="0" w:firstRowFirstColumn="0" w:firstRowLastColumn="0" w:lastRowFirstColumn="0" w:lastRowLastColumn="0"/>
            </w:pPr>
            <w:r>
              <w:t>Mesh</w:t>
            </w:r>
          </w:p>
        </w:tc>
        <w:tc>
          <w:tcPr>
            <w:tcW w:w="1260" w:type="dxa"/>
          </w:tcPr>
          <w:p w14:paraId="075D2C23" w14:textId="3AC05935"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7188078F"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72A34FA8" w14:textId="7BE8CB68" w:rsidR="006F55A8" w:rsidRDefault="006F55A8" w:rsidP="006F55A8">
            <w:r>
              <w:t>Platform Track</w:t>
            </w:r>
          </w:p>
        </w:tc>
        <w:tc>
          <w:tcPr>
            <w:tcW w:w="1620" w:type="dxa"/>
          </w:tcPr>
          <w:p w14:paraId="7E33C688" w14:textId="0328C9FE" w:rsidR="006F55A8" w:rsidRDefault="006F55A8" w:rsidP="006F55A8">
            <w:pPr>
              <w:cnfStyle w:val="000000000000" w:firstRow="0" w:lastRow="0" w:firstColumn="0" w:lastColumn="0" w:oddVBand="0" w:evenVBand="0" w:oddHBand="0" w:evenHBand="0" w:firstRowFirstColumn="0" w:firstRowLastColumn="0" w:lastRowFirstColumn="0" w:lastRowLastColumn="0"/>
            </w:pPr>
            <w:r>
              <w:t>Mesh</w:t>
            </w:r>
          </w:p>
        </w:tc>
        <w:tc>
          <w:tcPr>
            <w:tcW w:w="1260" w:type="dxa"/>
          </w:tcPr>
          <w:p w14:paraId="23543BD4" w14:textId="65EAB47E"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5305E74F"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6AF9DCAA" w14:textId="0F25C454" w:rsidR="006F55A8" w:rsidRDefault="006F55A8" w:rsidP="006F55A8">
            <w:r>
              <w:t>G</w:t>
            </w:r>
            <w:r w:rsidRPr="001B3898">
              <w:t>uardrail</w:t>
            </w:r>
          </w:p>
        </w:tc>
        <w:tc>
          <w:tcPr>
            <w:tcW w:w="1620" w:type="dxa"/>
          </w:tcPr>
          <w:p w14:paraId="0E936597" w14:textId="0BDE0F9A" w:rsidR="006F55A8" w:rsidRDefault="006F55A8" w:rsidP="006F55A8">
            <w:pPr>
              <w:cnfStyle w:val="000000100000" w:firstRow="0" w:lastRow="0" w:firstColumn="0" w:lastColumn="0" w:oddVBand="0" w:evenVBand="0" w:oddHBand="1" w:evenHBand="0" w:firstRowFirstColumn="0" w:firstRowLastColumn="0" w:lastRowFirstColumn="0" w:lastRowLastColumn="0"/>
            </w:pPr>
            <w:r>
              <w:t>Mesh</w:t>
            </w:r>
          </w:p>
        </w:tc>
        <w:tc>
          <w:tcPr>
            <w:tcW w:w="1260" w:type="dxa"/>
          </w:tcPr>
          <w:p w14:paraId="47AD00D6" w14:textId="21BBE7C3"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17DECF04"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261B7B89" w14:textId="267A3CFA" w:rsidR="006F55A8" w:rsidRDefault="006F55A8" w:rsidP="006F55A8">
            <w:r>
              <w:t>Skybox</w:t>
            </w:r>
          </w:p>
        </w:tc>
        <w:tc>
          <w:tcPr>
            <w:tcW w:w="1620" w:type="dxa"/>
          </w:tcPr>
          <w:p w14:paraId="075F0B5E" w14:textId="75FDE5B8"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6443CB65" w14:textId="23F7E193"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2227FC3D"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334429A3" w14:textId="79DEB461" w:rsidR="006F55A8" w:rsidRDefault="006F55A8" w:rsidP="006F55A8">
            <w:r>
              <w:t>Water</w:t>
            </w:r>
          </w:p>
        </w:tc>
        <w:tc>
          <w:tcPr>
            <w:tcW w:w="1620" w:type="dxa"/>
          </w:tcPr>
          <w:p w14:paraId="58FE1F77" w14:textId="19C196C3"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2809FC7C" w14:textId="6C5D9938"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r w:rsidR="006F55A8" w14:paraId="757FB397"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1CAC22FA" w14:textId="47A10FF6" w:rsidR="006F55A8" w:rsidRDefault="006F55A8" w:rsidP="006F55A8">
            <w:r>
              <w:t>Cork</w:t>
            </w:r>
          </w:p>
        </w:tc>
        <w:tc>
          <w:tcPr>
            <w:tcW w:w="1620" w:type="dxa"/>
          </w:tcPr>
          <w:p w14:paraId="12C68652" w14:textId="4527294A"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651BC5CA" w14:textId="4DCB420E"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72070361"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FCA744D" w14:textId="16C49C0F" w:rsidR="006F55A8" w:rsidRDefault="006F55A8" w:rsidP="006F55A8">
            <w:r>
              <w:t>Wooden Plank</w:t>
            </w:r>
          </w:p>
        </w:tc>
        <w:tc>
          <w:tcPr>
            <w:tcW w:w="1620" w:type="dxa"/>
          </w:tcPr>
          <w:p w14:paraId="74DCA7D7" w14:textId="74708CA3"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501FE0FC" w14:textId="03C82D74"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1CB965C4"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3FCEC008" w14:textId="7AFCFA37" w:rsidR="006F55A8" w:rsidRDefault="006F55A8" w:rsidP="006F55A8">
            <w:r>
              <w:t>Metal Plate</w:t>
            </w:r>
          </w:p>
        </w:tc>
        <w:tc>
          <w:tcPr>
            <w:tcW w:w="1620" w:type="dxa"/>
          </w:tcPr>
          <w:p w14:paraId="79A9B849" w14:textId="07E1EFC2"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7F0FD05C" w14:textId="01DAF2A0"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211E0451"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32843D62" w14:textId="13F8FEFB" w:rsidR="006F55A8" w:rsidRDefault="006F55A8" w:rsidP="006F55A8">
            <w:r>
              <w:t>Metal Net</w:t>
            </w:r>
          </w:p>
        </w:tc>
        <w:tc>
          <w:tcPr>
            <w:tcW w:w="1620" w:type="dxa"/>
          </w:tcPr>
          <w:p w14:paraId="1633AFE5" w14:textId="3DF2008C"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57EFAF1E" w14:textId="7410055D"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78ACABFB"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07ACBDA3" w14:textId="289528E3" w:rsidR="006F55A8" w:rsidRDefault="006F55A8" w:rsidP="006F55A8">
            <w:r>
              <w:t>Metal Wall</w:t>
            </w:r>
          </w:p>
        </w:tc>
        <w:tc>
          <w:tcPr>
            <w:tcW w:w="1620" w:type="dxa"/>
          </w:tcPr>
          <w:p w14:paraId="08F3C161" w14:textId="739083C5"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0A4E4B55" w14:textId="50A5D690"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208B88F1"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71B8988E" w14:textId="55AD9A08" w:rsidR="006F55A8" w:rsidRDefault="006F55A8" w:rsidP="006F55A8">
            <w:r>
              <w:t>Lime Wall</w:t>
            </w:r>
          </w:p>
        </w:tc>
        <w:tc>
          <w:tcPr>
            <w:tcW w:w="1620" w:type="dxa"/>
          </w:tcPr>
          <w:p w14:paraId="51C16ABC" w14:textId="276F0574"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04287E8D" w14:textId="1CD79235"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1B17250C"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0E3CEBC4" w14:textId="788FAECD" w:rsidR="006F55A8" w:rsidRDefault="006F55A8" w:rsidP="006F55A8">
            <w:r>
              <w:t>Lime Floor</w:t>
            </w:r>
          </w:p>
        </w:tc>
        <w:tc>
          <w:tcPr>
            <w:tcW w:w="1620" w:type="dxa"/>
          </w:tcPr>
          <w:p w14:paraId="522D7AE5" w14:textId="4956F2ED"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35D081FA" w14:textId="36CE7FA4"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5509FA5C"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1A7D901A" w14:textId="5BF9557B" w:rsidR="006F55A8" w:rsidRDefault="006F55A8" w:rsidP="006F55A8">
            <w:r>
              <w:t>Lime Ceiling</w:t>
            </w:r>
          </w:p>
        </w:tc>
        <w:tc>
          <w:tcPr>
            <w:tcW w:w="1620" w:type="dxa"/>
          </w:tcPr>
          <w:p w14:paraId="5E0E0851" w14:textId="189E437F"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5B61E138" w14:textId="71E44210"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75D0C35E"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639E43E8" w14:textId="60D95343" w:rsidR="006F55A8" w:rsidRDefault="006F55A8" w:rsidP="006F55A8">
            <w:r>
              <w:t>Cement Floor</w:t>
            </w:r>
          </w:p>
        </w:tc>
        <w:tc>
          <w:tcPr>
            <w:tcW w:w="1620" w:type="dxa"/>
          </w:tcPr>
          <w:p w14:paraId="49A0132B" w14:textId="67C251DF" w:rsidR="006F55A8" w:rsidRDefault="006F55A8" w:rsidP="006F55A8">
            <w:pPr>
              <w:cnfStyle w:val="000000000000" w:firstRow="0" w:lastRow="0" w:firstColumn="0" w:lastColumn="0" w:oddVBand="0" w:evenVBand="0" w:oddHBand="0" w:evenHBand="0" w:firstRowFirstColumn="0" w:firstRowLastColumn="0" w:lastRowFirstColumn="0" w:lastRowLastColumn="0"/>
            </w:pPr>
            <w:r>
              <w:t>Texture</w:t>
            </w:r>
          </w:p>
        </w:tc>
        <w:tc>
          <w:tcPr>
            <w:tcW w:w="1260" w:type="dxa"/>
          </w:tcPr>
          <w:p w14:paraId="1D0C2414" w14:textId="5EAFB999" w:rsidR="006F55A8" w:rsidRDefault="006F55A8" w:rsidP="006F55A8">
            <w:pPr>
              <w:cnfStyle w:val="000000000000" w:firstRow="0" w:lastRow="0" w:firstColumn="0" w:lastColumn="0" w:oddVBand="0" w:evenVBand="0" w:oddHBand="0" w:evenHBand="0" w:firstRowFirstColumn="0" w:firstRowLastColumn="0" w:lastRowFirstColumn="0" w:lastRowLastColumn="0"/>
            </w:pPr>
            <w:r>
              <w:t>Medium</w:t>
            </w:r>
          </w:p>
        </w:tc>
      </w:tr>
      <w:tr w:rsidR="006F55A8" w14:paraId="74319E33"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1E1F3BCA" w14:textId="172909F5" w:rsidR="006F55A8" w:rsidRDefault="006F55A8" w:rsidP="006F55A8">
            <w:r>
              <w:t>Red Brick Wall</w:t>
            </w:r>
          </w:p>
        </w:tc>
        <w:tc>
          <w:tcPr>
            <w:tcW w:w="1620" w:type="dxa"/>
          </w:tcPr>
          <w:p w14:paraId="2F456982" w14:textId="180900BB" w:rsidR="006F55A8" w:rsidRDefault="006F55A8" w:rsidP="006F55A8">
            <w:pPr>
              <w:cnfStyle w:val="000000100000" w:firstRow="0" w:lastRow="0" w:firstColumn="0" w:lastColumn="0" w:oddVBand="0" w:evenVBand="0" w:oddHBand="1" w:evenHBand="0" w:firstRowFirstColumn="0" w:firstRowLastColumn="0" w:lastRowFirstColumn="0" w:lastRowLastColumn="0"/>
            </w:pPr>
            <w:r>
              <w:t>Texture</w:t>
            </w:r>
          </w:p>
        </w:tc>
        <w:tc>
          <w:tcPr>
            <w:tcW w:w="1260" w:type="dxa"/>
          </w:tcPr>
          <w:p w14:paraId="14ED71C0" w14:textId="297BA6C1"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62062E89"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3CCB17DE" w14:textId="66222BCD" w:rsidR="006F55A8" w:rsidRDefault="006F55A8" w:rsidP="006F55A8">
            <w:r>
              <w:t>Spark</w:t>
            </w:r>
          </w:p>
        </w:tc>
        <w:tc>
          <w:tcPr>
            <w:tcW w:w="1620" w:type="dxa"/>
          </w:tcPr>
          <w:p w14:paraId="565F7C8F" w14:textId="0FE91672" w:rsidR="006F55A8" w:rsidRDefault="006F55A8" w:rsidP="006F55A8">
            <w:pPr>
              <w:cnfStyle w:val="000000000000" w:firstRow="0" w:lastRow="0" w:firstColumn="0" w:lastColumn="0" w:oddVBand="0" w:evenVBand="0" w:oddHBand="0" w:evenHBand="0" w:firstRowFirstColumn="0" w:firstRowLastColumn="0" w:lastRowFirstColumn="0" w:lastRowLastColumn="0"/>
            </w:pPr>
            <w:r>
              <w:t>Particle</w:t>
            </w:r>
          </w:p>
        </w:tc>
        <w:tc>
          <w:tcPr>
            <w:tcW w:w="1260" w:type="dxa"/>
          </w:tcPr>
          <w:p w14:paraId="283A5CC8" w14:textId="0D6BB8FB"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5AE7CD19"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64019C83" w14:textId="755DD0E7" w:rsidR="006F55A8" w:rsidRDefault="006F55A8" w:rsidP="006F55A8">
            <w:r>
              <w:t>Electric Arc</w:t>
            </w:r>
          </w:p>
        </w:tc>
        <w:tc>
          <w:tcPr>
            <w:tcW w:w="1620" w:type="dxa"/>
          </w:tcPr>
          <w:p w14:paraId="2CDE4241" w14:textId="07F66368" w:rsidR="006F55A8" w:rsidRDefault="006F55A8" w:rsidP="006F55A8">
            <w:pPr>
              <w:cnfStyle w:val="000000100000" w:firstRow="0" w:lastRow="0" w:firstColumn="0" w:lastColumn="0" w:oddVBand="0" w:evenVBand="0" w:oddHBand="1" w:evenHBand="0" w:firstRowFirstColumn="0" w:firstRowLastColumn="0" w:lastRowFirstColumn="0" w:lastRowLastColumn="0"/>
            </w:pPr>
            <w:r>
              <w:t>Particle</w:t>
            </w:r>
          </w:p>
        </w:tc>
        <w:tc>
          <w:tcPr>
            <w:tcW w:w="1260" w:type="dxa"/>
          </w:tcPr>
          <w:p w14:paraId="65A08A55" w14:textId="2D3F06EA" w:rsidR="006F55A8" w:rsidRDefault="006F55A8" w:rsidP="006F55A8">
            <w:pPr>
              <w:cnfStyle w:val="000000100000" w:firstRow="0" w:lastRow="0" w:firstColumn="0" w:lastColumn="0" w:oddVBand="0" w:evenVBand="0" w:oddHBand="1" w:evenHBand="0" w:firstRowFirstColumn="0" w:firstRowLastColumn="0" w:lastRowFirstColumn="0" w:lastRowLastColumn="0"/>
            </w:pPr>
            <w:r>
              <w:t>Medium</w:t>
            </w:r>
          </w:p>
        </w:tc>
      </w:tr>
      <w:tr w:rsidR="006F55A8" w14:paraId="27CDB96C"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7362BBB9" w14:textId="63A1D1CE" w:rsidR="006F55A8" w:rsidRDefault="006F55A8" w:rsidP="006F55A8">
            <w:r>
              <w:t>Dust</w:t>
            </w:r>
          </w:p>
        </w:tc>
        <w:tc>
          <w:tcPr>
            <w:tcW w:w="1620" w:type="dxa"/>
          </w:tcPr>
          <w:p w14:paraId="2DC8AE55" w14:textId="6AE16570" w:rsidR="006F55A8" w:rsidRDefault="006F55A8" w:rsidP="006F55A8">
            <w:pPr>
              <w:cnfStyle w:val="000000000000" w:firstRow="0" w:lastRow="0" w:firstColumn="0" w:lastColumn="0" w:oddVBand="0" w:evenVBand="0" w:oddHBand="0" w:evenHBand="0" w:firstRowFirstColumn="0" w:firstRowLastColumn="0" w:lastRowFirstColumn="0" w:lastRowLastColumn="0"/>
            </w:pPr>
            <w:r>
              <w:t>Particle</w:t>
            </w:r>
          </w:p>
        </w:tc>
        <w:tc>
          <w:tcPr>
            <w:tcW w:w="1260" w:type="dxa"/>
          </w:tcPr>
          <w:p w14:paraId="06D4ABC1" w14:textId="50062733" w:rsidR="006F55A8" w:rsidRDefault="006F55A8" w:rsidP="006F55A8">
            <w:pPr>
              <w:cnfStyle w:val="000000000000" w:firstRow="0" w:lastRow="0" w:firstColumn="0" w:lastColumn="0" w:oddVBand="0" w:evenVBand="0" w:oddHBand="0" w:evenHBand="0" w:firstRowFirstColumn="0" w:firstRowLastColumn="0" w:lastRowFirstColumn="0" w:lastRowLastColumn="0"/>
            </w:pPr>
            <w:r>
              <w:t>Low</w:t>
            </w:r>
          </w:p>
        </w:tc>
      </w:tr>
      <w:tr w:rsidR="006F55A8" w14:paraId="6F612BEC"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1AA52607" w14:textId="13CF8B4C" w:rsidR="006F55A8" w:rsidRDefault="006F55A8" w:rsidP="006F55A8">
            <w:r>
              <w:t>Smog</w:t>
            </w:r>
          </w:p>
        </w:tc>
        <w:tc>
          <w:tcPr>
            <w:tcW w:w="1620" w:type="dxa"/>
          </w:tcPr>
          <w:p w14:paraId="4CB0AAB7" w14:textId="3414C2C7" w:rsidR="006F55A8" w:rsidRDefault="006F55A8" w:rsidP="006F55A8">
            <w:pPr>
              <w:cnfStyle w:val="000000100000" w:firstRow="0" w:lastRow="0" w:firstColumn="0" w:lastColumn="0" w:oddVBand="0" w:evenVBand="0" w:oddHBand="1" w:evenHBand="0" w:firstRowFirstColumn="0" w:firstRowLastColumn="0" w:lastRowFirstColumn="0" w:lastRowLastColumn="0"/>
            </w:pPr>
            <w:r>
              <w:t>Particle</w:t>
            </w:r>
          </w:p>
        </w:tc>
        <w:tc>
          <w:tcPr>
            <w:tcW w:w="1260" w:type="dxa"/>
          </w:tcPr>
          <w:p w14:paraId="309215F5" w14:textId="59CACF66" w:rsidR="006F55A8" w:rsidRDefault="006F55A8" w:rsidP="006F55A8">
            <w:pPr>
              <w:cnfStyle w:val="000000100000" w:firstRow="0" w:lastRow="0" w:firstColumn="0" w:lastColumn="0" w:oddVBand="0" w:evenVBand="0" w:oddHBand="1" w:evenHBand="0" w:firstRowFirstColumn="0" w:firstRowLastColumn="0" w:lastRowFirstColumn="0" w:lastRowLastColumn="0"/>
            </w:pPr>
            <w:r>
              <w:t>Low</w:t>
            </w:r>
          </w:p>
        </w:tc>
      </w:tr>
      <w:tr w:rsidR="006F55A8" w14:paraId="13B327F6"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63F2B976" w14:textId="39FCFE00" w:rsidR="006F55A8" w:rsidRDefault="006F55A8" w:rsidP="006F55A8">
            <w:r>
              <w:t>Peeled Paint</w:t>
            </w:r>
          </w:p>
        </w:tc>
        <w:tc>
          <w:tcPr>
            <w:tcW w:w="1620" w:type="dxa"/>
          </w:tcPr>
          <w:p w14:paraId="71C1C126" w14:textId="16EE7857" w:rsidR="006F55A8" w:rsidRDefault="006F55A8" w:rsidP="006F55A8">
            <w:pPr>
              <w:cnfStyle w:val="000000000000" w:firstRow="0" w:lastRow="0" w:firstColumn="0" w:lastColumn="0" w:oddVBand="0" w:evenVBand="0" w:oddHBand="0" w:evenHBand="0" w:firstRowFirstColumn="0" w:firstRowLastColumn="0" w:lastRowFirstColumn="0" w:lastRowLastColumn="0"/>
            </w:pPr>
            <w:r>
              <w:t>Decal</w:t>
            </w:r>
          </w:p>
        </w:tc>
        <w:tc>
          <w:tcPr>
            <w:tcW w:w="1260" w:type="dxa"/>
          </w:tcPr>
          <w:p w14:paraId="311BD47A" w14:textId="437AB40D"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0FD79FCD"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5AEB6F35" w14:textId="5CDF9371" w:rsidR="006F55A8" w:rsidRDefault="006F55A8" w:rsidP="006F55A8">
            <w:r>
              <w:t>Combine Soldier</w:t>
            </w:r>
          </w:p>
        </w:tc>
        <w:tc>
          <w:tcPr>
            <w:tcW w:w="1620" w:type="dxa"/>
          </w:tcPr>
          <w:p w14:paraId="15163D91" w14:textId="62AA6621" w:rsidR="006F55A8" w:rsidRDefault="006F55A8" w:rsidP="006F55A8">
            <w:pPr>
              <w:cnfStyle w:val="000000100000" w:firstRow="0" w:lastRow="0" w:firstColumn="0" w:lastColumn="0" w:oddVBand="0" w:evenVBand="0" w:oddHBand="1" w:evenHBand="0" w:firstRowFirstColumn="0" w:firstRowLastColumn="0" w:lastRowFirstColumn="0" w:lastRowLastColumn="0"/>
            </w:pPr>
            <w:r>
              <w:t>NPC</w:t>
            </w:r>
          </w:p>
        </w:tc>
        <w:tc>
          <w:tcPr>
            <w:tcW w:w="1260" w:type="dxa"/>
          </w:tcPr>
          <w:p w14:paraId="11449A14" w14:textId="568CACBA"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r w:rsidR="006F55A8" w14:paraId="58569311" w14:textId="77777777" w:rsidTr="002C6A58">
        <w:tc>
          <w:tcPr>
            <w:cnfStyle w:val="001000000000" w:firstRow="0" w:lastRow="0" w:firstColumn="1" w:lastColumn="0" w:oddVBand="0" w:evenVBand="0" w:oddHBand="0" w:evenHBand="0" w:firstRowFirstColumn="0" w:firstRowLastColumn="0" w:lastRowFirstColumn="0" w:lastRowLastColumn="0"/>
            <w:tcW w:w="6475" w:type="dxa"/>
          </w:tcPr>
          <w:p w14:paraId="3DD5F5B2" w14:textId="77A2B1A4" w:rsidR="006F55A8" w:rsidRDefault="006F55A8" w:rsidP="006F55A8">
            <w:r>
              <w:t>Combine Elite</w:t>
            </w:r>
          </w:p>
        </w:tc>
        <w:tc>
          <w:tcPr>
            <w:tcW w:w="1620" w:type="dxa"/>
          </w:tcPr>
          <w:p w14:paraId="543F7320" w14:textId="592737B8" w:rsidR="006F55A8" w:rsidRDefault="006F55A8" w:rsidP="006F55A8">
            <w:pPr>
              <w:cnfStyle w:val="000000000000" w:firstRow="0" w:lastRow="0" w:firstColumn="0" w:lastColumn="0" w:oddVBand="0" w:evenVBand="0" w:oddHBand="0" w:evenHBand="0" w:firstRowFirstColumn="0" w:firstRowLastColumn="0" w:lastRowFirstColumn="0" w:lastRowLastColumn="0"/>
            </w:pPr>
            <w:r>
              <w:t>NPC</w:t>
            </w:r>
          </w:p>
        </w:tc>
        <w:tc>
          <w:tcPr>
            <w:tcW w:w="1260" w:type="dxa"/>
          </w:tcPr>
          <w:p w14:paraId="2130631A" w14:textId="2081ABFB" w:rsidR="006F55A8" w:rsidRDefault="006F55A8" w:rsidP="006F55A8">
            <w:pPr>
              <w:cnfStyle w:val="000000000000" w:firstRow="0" w:lastRow="0" w:firstColumn="0" w:lastColumn="0" w:oddVBand="0" w:evenVBand="0" w:oddHBand="0" w:evenHBand="0" w:firstRowFirstColumn="0" w:firstRowLastColumn="0" w:lastRowFirstColumn="0" w:lastRowLastColumn="0"/>
            </w:pPr>
            <w:r>
              <w:t>High</w:t>
            </w:r>
          </w:p>
        </w:tc>
      </w:tr>
      <w:tr w:rsidR="006F55A8" w14:paraId="3C9B58EC" w14:textId="77777777" w:rsidTr="002C6A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75" w:type="dxa"/>
          </w:tcPr>
          <w:p w14:paraId="6590A772" w14:textId="572C0627" w:rsidR="006F55A8" w:rsidRDefault="006F55A8" w:rsidP="006F55A8">
            <w:r>
              <w:t>Manhack</w:t>
            </w:r>
          </w:p>
        </w:tc>
        <w:tc>
          <w:tcPr>
            <w:tcW w:w="1620" w:type="dxa"/>
          </w:tcPr>
          <w:p w14:paraId="7974B872" w14:textId="5C1A2B64" w:rsidR="006F55A8" w:rsidRDefault="006F55A8" w:rsidP="006F55A8">
            <w:pPr>
              <w:cnfStyle w:val="000000100000" w:firstRow="0" w:lastRow="0" w:firstColumn="0" w:lastColumn="0" w:oddVBand="0" w:evenVBand="0" w:oddHBand="1" w:evenHBand="0" w:firstRowFirstColumn="0" w:firstRowLastColumn="0" w:lastRowFirstColumn="0" w:lastRowLastColumn="0"/>
            </w:pPr>
            <w:r>
              <w:t>NPC</w:t>
            </w:r>
          </w:p>
        </w:tc>
        <w:tc>
          <w:tcPr>
            <w:tcW w:w="1260" w:type="dxa"/>
          </w:tcPr>
          <w:p w14:paraId="0DD4ED2C" w14:textId="0EA265B5" w:rsidR="006F55A8" w:rsidRDefault="006F55A8" w:rsidP="006F55A8">
            <w:pPr>
              <w:cnfStyle w:val="000000100000" w:firstRow="0" w:lastRow="0" w:firstColumn="0" w:lastColumn="0" w:oddVBand="0" w:evenVBand="0" w:oddHBand="1" w:evenHBand="0" w:firstRowFirstColumn="0" w:firstRowLastColumn="0" w:lastRowFirstColumn="0" w:lastRowLastColumn="0"/>
            </w:pPr>
            <w:r>
              <w:t>High</w:t>
            </w:r>
          </w:p>
        </w:tc>
      </w:tr>
    </w:tbl>
    <w:p w14:paraId="61F4ECF0" w14:textId="77777777" w:rsidR="00445D1A" w:rsidRPr="00445D1A" w:rsidRDefault="00445D1A" w:rsidP="004758ED">
      <w:pPr>
        <w:pStyle w:val="Heading2"/>
      </w:pPr>
    </w:p>
    <w:sectPr w:rsidR="00445D1A" w:rsidRPr="00445D1A" w:rsidSect="000B3CD2">
      <w:pgSz w:w="12240" w:h="15840"/>
      <w:pgMar w:top="1440" w:right="1440" w:bottom="1440" w:left="1440" w:header="720" w:footer="720" w:gutter="0"/>
      <w:pgBorders w:offsetFrom="page">
        <w:top w:val="threeDEngrave" w:sz="24" w:space="24" w:color="auto"/>
        <w:left w:val="threeDEngrave" w:sz="24" w:space="24" w:color="auto"/>
        <w:bottom w:val="threeDEngrave" w:sz="24" w:space="24" w:color="auto"/>
        <w:right w:val="threeDEngrave"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9F4B4B" w14:textId="77777777" w:rsidR="00B8136F" w:rsidRDefault="00B8136F" w:rsidP="009073D5">
      <w:pPr>
        <w:spacing w:after="0" w:line="240" w:lineRule="auto"/>
      </w:pPr>
      <w:r>
        <w:separator/>
      </w:r>
    </w:p>
    <w:p w14:paraId="5D185F73" w14:textId="77777777" w:rsidR="00B8136F" w:rsidRDefault="00B8136F"/>
  </w:endnote>
  <w:endnote w:type="continuationSeparator" w:id="0">
    <w:p w14:paraId="664A167A" w14:textId="77777777" w:rsidR="00B8136F" w:rsidRDefault="00B8136F" w:rsidP="009073D5">
      <w:pPr>
        <w:spacing w:after="0" w:line="240" w:lineRule="auto"/>
      </w:pPr>
      <w:r>
        <w:continuationSeparator/>
      </w:r>
    </w:p>
    <w:p w14:paraId="434D4360" w14:textId="77777777" w:rsidR="00B8136F" w:rsidRDefault="00B813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7195940"/>
      <w:docPartObj>
        <w:docPartGallery w:val="Page Numbers (Top of Page)"/>
        <w:docPartUnique/>
      </w:docPartObj>
    </w:sdtPr>
    <w:sdtContent>
      <w:p w14:paraId="0478B007" w14:textId="0F5FA5FF" w:rsidR="0039558B" w:rsidRDefault="00B86025" w:rsidP="00B43891">
        <w:pPr>
          <w:pStyle w:val="Footer"/>
        </w:pPr>
        <w:r>
          <w:t>Wilbur Wang</w:t>
        </w:r>
        <w:r w:rsidR="0039558B">
          <w:tab/>
          <w:t xml:space="preserve">Page </w:t>
        </w:r>
        <w:r w:rsidR="0039558B">
          <w:rPr>
            <w:b/>
            <w:sz w:val="24"/>
            <w:szCs w:val="24"/>
          </w:rPr>
          <w:fldChar w:fldCharType="begin"/>
        </w:r>
        <w:r w:rsidR="0039558B">
          <w:rPr>
            <w:b/>
          </w:rPr>
          <w:instrText xml:space="preserve"> PAGE </w:instrText>
        </w:r>
        <w:r w:rsidR="0039558B">
          <w:rPr>
            <w:b/>
            <w:sz w:val="24"/>
            <w:szCs w:val="24"/>
          </w:rPr>
          <w:fldChar w:fldCharType="separate"/>
        </w:r>
        <w:r w:rsidR="00E4016A">
          <w:rPr>
            <w:b/>
            <w:noProof/>
          </w:rPr>
          <w:t>14</w:t>
        </w:r>
        <w:r w:rsidR="0039558B">
          <w:rPr>
            <w:b/>
            <w:sz w:val="24"/>
            <w:szCs w:val="24"/>
          </w:rPr>
          <w:fldChar w:fldCharType="end"/>
        </w:r>
        <w:r w:rsidR="0039558B">
          <w:t xml:space="preserve"> of </w:t>
        </w:r>
        <w:r w:rsidR="0039558B">
          <w:rPr>
            <w:b/>
            <w:sz w:val="24"/>
            <w:szCs w:val="24"/>
          </w:rPr>
          <w:fldChar w:fldCharType="begin"/>
        </w:r>
        <w:r w:rsidR="0039558B">
          <w:rPr>
            <w:b/>
          </w:rPr>
          <w:instrText xml:space="preserve"> NUMPAGES  </w:instrText>
        </w:r>
        <w:r w:rsidR="0039558B">
          <w:rPr>
            <w:b/>
            <w:sz w:val="24"/>
            <w:szCs w:val="24"/>
          </w:rPr>
          <w:fldChar w:fldCharType="separate"/>
        </w:r>
        <w:r w:rsidR="00E4016A">
          <w:rPr>
            <w:b/>
            <w:noProof/>
          </w:rPr>
          <w:t>14</w:t>
        </w:r>
        <w:r w:rsidR="0039558B">
          <w:rPr>
            <w:b/>
            <w:sz w:val="24"/>
            <w:szCs w:val="24"/>
          </w:rPr>
          <w:fldChar w:fldCharType="end"/>
        </w:r>
        <w:r w:rsidR="0039558B">
          <w:rPr>
            <w:b/>
            <w:sz w:val="24"/>
            <w:szCs w:val="24"/>
          </w:rPr>
          <w:tab/>
        </w:r>
        <w:r w:rsidR="0039558B">
          <w:rPr>
            <w:b/>
            <w:sz w:val="24"/>
            <w:szCs w:val="24"/>
          </w:rPr>
          <w:fldChar w:fldCharType="begin"/>
        </w:r>
        <w:r w:rsidR="0039558B">
          <w:rPr>
            <w:b/>
            <w:sz w:val="24"/>
            <w:szCs w:val="24"/>
          </w:rPr>
          <w:instrText xml:space="preserve"> SAVEDATE  \@ "M/d/yyyy"  \* MERGEFORMAT </w:instrText>
        </w:r>
        <w:r w:rsidR="0039558B">
          <w:rPr>
            <w:b/>
            <w:sz w:val="24"/>
            <w:szCs w:val="24"/>
          </w:rPr>
          <w:fldChar w:fldCharType="separate"/>
        </w:r>
        <w:r w:rsidR="006117DC">
          <w:rPr>
            <w:b/>
            <w:noProof/>
            <w:sz w:val="24"/>
            <w:szCs w:val="24"/>
          </w:rPr>
          <w:t>10/30/2023</w:t>
        </w:r>
        <w:r w:rsidR="0039558B">
          <w:rPr>
            <w:b/>
            <w:sz w:val="24"/>
            <w:szCs w:val="24"/>
          </w:rPr>
          <w:fldChar w:fldCharType="end"/>
        </w:r>
      </w:p>
    </w:sdtContent>
  </w:sdt>
  <w:p w14:paraId="2505C0E1" w14:textId="77777777" w:rsidR="0039558B" w:rsidRDefault="003955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95CA94" w14:textId="77777777" w:rsidR="00B8136F" w:rsidRDefault="00B8136F" w:rsidP="009073D5">
      <w:pPr>
        <w:spacing w:after="0" w:line="240" w:lineRule="auto"/>
      </w:pPr>
      <w:r>
        <w:separator/>
      </w:r>
    </w:p>
    <w:p w14:paraId="4D8955C0" w14:textId="77777777" w:rsidR="00B8136F" w:rsidRDefault="00B8136F"/>
  </w:footnote>
  <w:footnote w:type="continuationSeparator" w:id="0">
    <w:p w14:paraId="5471498C" w14:textId="77777777" w:rsidR="00B8136F" w:rsidRDefault="00B8136F" w:rsidP="009073D5">
      <w:pPr>
        <w:spacing w:after="0" w:line="240" w:lineRule="auto"/>
      </w:pPr>
      <w:r>
        <w:continuationSeparator/>
      </w:r>
    </w:p>
    <w:p w14:paraId="191F5DE6" w14:textId="77777777" w:rsidR="00B8136F" w:rsidRDefault="00B8136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DA078" w14:textId="4ABFA557" w:rsidR="0039558B" w:rsidRDefault="0039558B">
    <w:pPr>
      <w:pStyle w:val="Header"/>
    </w:pPr>
    <w:r>
      <w:t>LDD</w:t>
    </w:r>
    <w:r>
      <w:ptab w:relativeTo="margin" w:alignment="center" w:leader="none"/>
    </w:r>
    <w:r>
      <w:t>Confidential</w:t>
    </w:r>
    <w:r>
      <w:ptab w:relativeTo="margin" w:alignment="right" w:leader="none"/>
    </w:r>
    <w:r w:rsidR="00B86025">
      <w:rPr>
        <w:i/>
      </w:rPr>
      <w:t>Half-Life 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9535F"/>
    <w:multiLevelType w:val="hybridMultilevel"/>
    <w:tmpl w:val="5712E4C6"/>
    <w:lvl w:ilvl="0" w:tplc="397A7EB0">
      <w:start w:val="1"/>
      <w:numFmt w:val="bullet"/>
      <w:lvlText w:val=""/>
      <w:lvlJc w:val="left"/>
      <w:pPr>
        <w:ind w:left="720" w:hanging="360"/>
      </w:pPr>
      <w:rPr>
        <w:rFonts w:ascii="Symbol" w:hAnsi="Symbol"/>
      </w:rPr>
    </w:lvl>
    <w:lvl w:ilvl="1" w:tplc="995027B8">
      <w:start w:val="1"/>
      <w:numFmt w:val="bullet"/>
      <w:lvlText w:val=""/>
      <w:lvlJc w:val="left"/>
      <w:pPr>
        <w:ind w:left="720" w:hanging="360"/>
      </w:pPr>
      <w:rPr>
        <w:rFonts w:ascii="Symbol" w:hAnsi="Symbol"/>
      </w:rPr>
    </w:lvl>
    <w:lvl w:ilvl="2" w:tplc="0F56A708">
      <w:start w:val="1"/>
      <w:numFmt w:val="bullet"/>
      <w:lvlText w:val=""/>
      <w:lvlJc w:val="left"/>
      <w:pPr>
        <w:ind w:left="720" w:hanging="360"/>
      </w:pPr>
      <w:rPr>
        <w:rFonts w:ascii="Symbol" w:hAnsi="Symbol"/>
      </w:rPr>
    </w:lvl>
    <w:lvl w:ilvl="3" w:tplc="7792A84C">
      <w:start w:val="1"/>
      <w:numFmt w:val="bullet"/>
      <w:lvlText w:val=""/>
      <w:lvlJc w:val="left"/>
      <w:pPr>
        <w:ind w:left="720" w:hanging="360"/>
      </w:pPr>
      <w:rPr>
        <w:rFonts w:ascii="Symbol" w:hAnsi="Symbol"/>
      </w:rPr>
    </w:lvl>
    <w:lvl w:ilvl="4" w:tplc="EBC44E1A">
      <w:start w:val="1"/>
      <w:numFmt w:val="bullet"/>
      <w:lvlText w:val=""/>
      <w:lvlJc w:val="left"/>
      <w:pPr>
        <w:ind w:left="720" w:hanging="360"/>
      </w:pPr>
      <w:rPr>
        <w:rFonts w:ascii="Symbol" w:hAnsi="Symbol"/>
      </w:rPr>
    </w:lvl>
    <w:lvl w:ilvl="5" w:tplc="BEE28FD2">
      <w:start w:val="1"/>
      <w:numFmt w:val="bullet"/>
      <w:lvlText w:val=""/>
      <w:lvlJc w:val="left"/>
      <w:pPr>
        <w:ind w:left="720" w:hanging="360"/>
      </w:pPr>
      <w:rPr>
        <w:rFonts w:ascii="Symbol" w:hAnsi="Symbol"/>
      </w:rPr>
    </w:lvl>
    <w:lvl w:ilvl="6" w:tplc="F4F4CA84">
      <w:start w:val="1"/>
      <w:numFmt w:val="bullet"/>
      <w:lvlText w:val=""/>
      <w:lvlJc w:val="left"/>
      <w:pPr>
        <w:ind w:left="720" w:hanging="360"/>
      </w:pPr>
      <w:rPr>
        <w:rFonts w:ascii="Symbol" w:hAnsi="Symbol"/>
      </w:rPr>
    </w:lvl>
    <w:lvl w:ilvl="7" w:tplc="E36A1A38">
      <w:start w:val="1"/>
      <w:numFmt w:val="bullet"/>
      <w:lvlText w:val=""/>
      <w:lvlJc w:val="left"/>
      <w:pPr>
        <w:ind w:left="720" w:hanging="360"/>
      </w:pPr>
      <w:rPr>
        <w:rFonts w:ascii="Symbol" w:hAnsi="Symbol"/>
      </w:rPr>
    </w:lvl>
    <w:lvl w:ilvl="8" w:tplc="3B349C4E">
      <w:start w:val="1"/>
      <w:numFmt w:val="bullet"/>
      <w:lvlText w:val=""/>
      <w:lvlJc w:val="left"/>
      <w:pPr>
        <w:ind w:left="720" w:hanging="360"/>
      </w:pPr>
      <w:rPr>
        <w:rFonts w:ascii="Symbol" w:hAnsi="Symbol"/>
      </w:rPr>
    </w:lvl>
  </w:abstractNum>
  <w:abstractNum w:abstractNumId="1" w15:restartNumberingAfterBreak="0">
    <w:nsid w:val="091F2279"/>
    <w:multiLevelType w:val="hybridMultilevel"/>
    <w:tmpl w:val="7430D6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463CF8"/>
    <w:multiLevelType w:val="hybridMultilevel"/>
    <w:tmpl w:val="7CECD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9595C"/>
    <w:multiLevelType w:val="hybridMultilevel"/>
    <w:tmpl w:val="B6F2D050"/>
    <w:lvl w:ilvl="0" w:tplc="126C23B4">
      <w:start w:val="1"/>
      <w:numFmt w:val="bullet"/>
      <w:lvlText w:val=""/>
      <w:lvlJc w:val="left"/>
      <w:pPr>
        <w:ind w:left="720" w:hanging="360"/>
      </w:pPr>
      <w:rPr>
        <w:rFonts w:ascii="Symbol" w:hAnsi="Symbol"/>
      </w:rPr>
    </w:lvl>
    <w:lvl w:ilvl="1" w:tplc="1D24309A">
      <w:start w:val="1"/>
      <w:numFmt w:val="bullet"/>
      <w:lvlText w:val=""/>
      <w:lvlJc w:val="left"/>
      <w:pPr>
        <w:ind w:left="720" w:hanging="360"/>
      </w:pPr>
      <w:rPr>
        <w:rFonts w:ascii="Symbol" w:hAnsi="Symbol"/>
      </w:rPr>
    </w:lvl>
    <w:lvl w:ilvl="2" w:tplc="CCEC349A">
      <w:start w:val="1"/>
      <w:numFmt w:val="bullet"/>
      <w:lvlText w:val=""/>
      <w:lvlJc w:val="left"/>
      <w:pPr>
        <w:ind w:left="720" w:hanging="360"/>
      </w:pPr>
      <w:rPr>
        <w:rFonts w:ascii="Symbol" w:hAnsi="Symbol"/>
      </w:rPr>
    </w:lvl>
    <w:lvl w:ilvl="3" w:tplc="5DBA0CC4">
      <w:start w:val="1"/>
      <w:numFmt w:val="bullet"/>
      <w:lvlText w:val=""/>
      <w:lvlJc w:val="left"/>
      <w:pPr>
        <w:ind w:left="720" w:hanging="360"/>
      </w:pPr>
      <w:rPr>
        <w:rFonts w:ascii="Symbol" w:hAnsi="Symbol"/>
      </w:rPr>
    </w:lvl>
    <w:lvl w:ilvl="4" w:tplc="1D88501C">
      <w:start w:val="1"/>
      <w:numFmt w:val="bullet"/>
      <w:lvlText w:val=""/>
      <w:lvlJc w:val="left"/>
      <w:pPr>
        <w:ind w:left="720" w:hanging="360"/>
      </w:pPr>
      <w:rPr>
        <w:rFonts w:ascii="Symbol" w:hAnsi="Symbol"/>
      </w:rPr>
    </w:lvl>
    <w:lvl w:ilvl="5" w:tplc="D2FCA04C">
      <w:start w:val="1"/>
      <w:numFmt w:val="bullet"/>
      <w:lvlText w:val=""/>
      <w:lvlJc w:val="left"/>
      <w:pPr>
        <w:ind w:left="720" w:hanging="360"/>
      </w:pPr>
      <w:rPr>
        <w:rFonts w:ascii="Symbol" w:hAnsi="Symbol"/>
      </w:rPr>
    </w:lvl>
    <w:lvl w:ilvl="6" w:tplc="1960E812">
      <w:start w:val="1"/>
      <w:numFmt w:val="bullet"/>
      <w:lvlText w:val=""/>
      <w:lvlJc w:val="left"/>
      <w:pPr>
        <w:ind w:left="720" w:hanging="360"/>
      </w:pPr>
      <w:rPr>
        <w:rFonts w:ascii="Symbol" w:hAnsi="Symbol"/>
      </w:rPr>
    </w:lvl>
    <w:lvl w:ilvl="7" w:tplc="A332443A">
      <w:start w:val="1"/>
      <w:numFmt w:val="bullet"/>
      <w:lvlText w:val=""/>
      <w:lvlJc w:val="left"/>
      <w:pPr>
        <w:ind w:left="720" w:hanging="360"/>
      </w:pPr>
      <w:rPr>
        <w:rFonts w:ascii="Symbol" w:hAnsi="Symbol"/>
      </w:rPr>
    </w:lvl>
    <w:lvl w:ilvl="8" w:tplc="EEFCC1A2">
      <w:start w:val="1"/>
      <w:numFmt w:val="bullet"/>
      <w:lvlText w:val=""/>
      <w:lvlJc w:val="left"/>
      <w:pPr>
        <w:ind w:left="720" w:hanging="360"/>
      </w:pPr>
      <w:rPr>
        <w:rFonts w:ascii="Symbol" w:hAnsi="Symbol"/>
      </w:rPr>
    </w:lvl>
  </w:abstractNum>
  <w:abstractNum w:abstractNumId="4" w15:restartNumberingAfterBreak="0">
    <w:nsid w:val="0E5C23A6"/>
    <w:multiLevelType w:val="hybridMultilevel"/>
    <w:tmpl w:val="7D5E1C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1C5E08"/>
    <w:multiLevelType w:val="hybridMultilevel"/>
    <w:tmpl w:val="582871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3334F46"/>
    <w:multiLevelType w:val="hybridMultilevel"/>
    <w:tmpl w:val="EA460794"/>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A696762"/>
    <w:multiLevelType w:val="hybridMultilevel"/>
    <w:tmpl w:val="BE08C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450757"/>
    <w:multiLevelType w:val="hybridMultilevel"/>
    <w:tmpl w:val="9044F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294C80"/>
    <w:multiLevelType w:val="hybridMultilevel"/>
    <w:tmpl w:val="245E9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8B32DC"/>
    <w:multiLevelType w:val="hybridMultilevel"/>
    <w:tmpl w:val="AFE442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8B1B06"/>
    <w:multiLevelType w:val="hybridMultilevel"/>
    <w:tmpl w:val="E99CA16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39D6CC8"/>
    <w:multiLevelType w:val="hybridMultilevel"/>
    <w:tmpl w:val="5A025420"/>
    <w:lvl w:ilvl="0" w:tplc="1210452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F80D5A"/>
    <w:multiLevelType w:val="hybridMultilevel"/>
    <w:tmpl w:val="E84435EC"/>
    <w:lvl w:ilvl="0" w:tplc="2D92BF00">
      <w:start w:val="1"/>
      <w:numFmt w:val="bullet"/>
      <w:lvlText w:val=""/>
      <w:lvlJc w:val="left"/>
      <w:pPr>
        <w:ind w:left="720" w:hanging="360"/>
      </w:pPr>
      <w:rPr>
        <w:rFonts w:ascii="Symbol" w:hAnsi="Symbol"/>
      </w:rPr>
    </w:lvl>
    <w:lvl w:ilvl="1" w:tplc="E496EB9E">
      <w:start w:val="1"/>
      <w:numFmt w:val="bullet"/>
      <w:lvlText w:val=""/>
      <w:lvlJc w:val="left"/>
      <w:pPr>
        <w:ind w:left="720" w:hanging="360"/>
      </w:pPr>
      <w:rPr>
        <w:rFonts w:ascii="Symbol" w:hAnsi="Symbol"/>
      </w:rPr>
    </w:lvl>
    <w:lvl w:ilvl="2" w:tplc="B3ECD34E">
      <w:start w:val="1"/>
      <w:numFmt w:val="bullet"/>
      <w:lvlText w:val=""/>
      <w:lvlJc w:val="left"/>
      <w:pPr>
        <w:ind w:left="720" w:hanging="360"/>
      </w:pPr>
      <w:rPr>
        <w:rFonts w:ascii="Symbol" w:hAnsi="Symbol"/>
      </w:rPr>
    </w:lvl>
    <w:lvl w:ilvl="3" w:tplc="CE16D7C4">
      <w:start w:val="1"/>
      <w:numFmt w:val="bullet"/>
      <w:lvlText w:val=""/>
      <w:lvlJc w:val="left"/>
      <w:pPr>
        <w:ind w:left="720" w:hanging="360"/>
      </w:pPr>
      <w:rPr>
        <w:rFonts w:ascii="Symbol" w:hAnsi="Symbol"/>
      </w:rPr>
    </w:lvl>
    <w:lvl w:ilvl="4" w:tplc="36E6A18A">
      <w:start w:val="1"/>
      <w:numFmt w:val="bullet"/>
      <w:lvlText w:val=""/>
      <w:lvlJc w:val="left"/>
      <w:pPr>
        <w:ind w:left="720" w:hanging="360"/>
      </w:pPr>
      <w:rPr>
        <w:rFonts w:ascii="Symbol" w:hAnsi="Symbol"/>
      </w:rPr>
    </w:lvl>
    <w:lvl w:ilvl="5" w:tplc="DCA08D0A">
      <w:start w:val="1"/>
      <w:numFmt w:val="bullet"/>
      <w:lvlText w:val=""/>
      <w:lvlJc w:val="left"/>
      <w:pPr>
        <w:ind w:left="720" w:hanging="360"/>
      </w:pPr>
      <w:rPr>
        <w:rFonts w:ascii="Symbol" w:hAnsi="Symbol"/>
      </w:rPr>
    </w:lvl>
    <w:lvl w:ilvl="6" w:tplc="2E68D312">
      <w:start w:val="1"/>
      <w:numFmt w:val="bullet"/>
      <w:lvlText w:val=""/>
      <w:lvlJc w:val="left"/>
      <w:pPr>
        <w:ind w:left="720" w:hanging="360"/>
      </w:pPr>
      <w:rPr>
        <w:rFonts w:ascii="Symbol" w:hAnsi="Symbol"/>
      </w:rPr>
    </w:lvl>
    <w:lvl w:ilvl="7" w:tplc="101C62D0">
      <w:start w:val="1"/>
      <w:numFmt w:val="bullet"/>
      <w:lvlText w:val=""/>
      <w:lvlJc w:val="left"/>
      <w:pPr>
        <w:ind w:left="720" w:hanging="360"/>
      </w:pPr>
      <w:rPr>
        <w:rFonts w:ascii="Symbol" w:hAnsi="Symbol"/>
      </w:rPr>
    </w:lvl>
    <w:lvl w:ilvl="8" w:tplc="3FDA1D3E">
      <w:start w:val="1"/>
      <w:numFmt w:val="bullet"/>
      <w:lvlText w:val=""/>
      <w:lvlJc w:val="left"/>
      <w:pPr>
        <w:ind w:left="720" w:hanging="360"/>
      </w:pPr>
      <w:rPr>
        <w:rFonts w:ascii="Symbol" w:hAnsi="Symbol"/>
      </w:rPr>
    </w:lvl>
  </w:abstractNum>
  <w:abstractNum w:abstractNumId="14" w15:restartNumberingAfterBreak="0">
    <w:nsid w:val="283C392C"/>
    <w:multiLevelType w:val="hybridMultilevel"/>
    <w:tmpl w:val="212AAF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88C36D1"/>
    <w:multiLevelType w:val="hybridMultilevel"/>
    <w:tmpl w:val="C6B6B948"/>
    <w:lvl w:ilvl="0" w:tplc="67A0EB98">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07235C2"/>
    <w:multiLevelType w:val="hybridMultilevel"/>
    <w:tmpl w:val="3AECE7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0805D2F"/>
    <w:multiLevelType w:val="hybridMultilevel"/>
    <w:tmpl w:val="4154BE5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783E07"/>
    <w:multiLevelType w:val="hybridMultilevel"/>
    <w:tmpl w:val="9D1CB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63F8D"/>
    <w:multiLevelType w:val="hybridMultilevel"/>
    <w:tmpl w:val="972A9E42"/>
    <w:lvl w:ilvl="0" w:tplc="ECAACDA4">
      <w:start w:val="1"/>
      <w:numFmt w:val="bullet"/>
      <w:lvlText w:val=""/>
      <w:lvlJc w:val="left"/>
      <w:pPr>
        <w:ind w:left="1440" w:hanging="360"/>
      </w:pPr>
      <w:rPr>
        <w:rFonts w:ascii="Symbol" w:hAnsi="Symbol"/>
      </w:rPr>
    </w:lvl>
    <w:lvl w:ilvl="1" w:tplc="80607C2E">
      <w:start w:val="1"/>
      <w:numFmt w:val="bullet"/>
      <w:lvlText w:val=""/>
      <w:lvlJc w:val="left"/>
      <w:pPr>
        <w:ind w:left="1440" w:hanging="360"/>
      </w:pPr>
      <w:rPr>
        <w:rFonts w:ascii="Symbol" w:hAnsi="Symbol"/>
      </w:rPr>
    </w:lvl>
    <w:lvl w:ilvl="2" w:tplc="5C38477E">
      <w:start w:val="1"/>
      <w:numFmt w:val="bullet"/>
      <w:lvlText w:val=""/>
      <w:lvlJc w:val="left"/>
      <w:pPr>
        <w:ind w:left="1440" w:hanging="360"/>
      </w:pPr>
      <w:rPr>
        <w:rFonts w:ascii="Symbol" w:hAnsi="Symbol"/>
      </w:rPr>
    </w:lvl>
    <w:lvl w:ilvl="3" w:tplc="08E4954E">
      <w:start w:val="1"/>
      <w:numFmt w:val="bullet"/>
      <w:lvlText w:val=""/>
      <w:lvlJc w:val="left"/>
      <w:pPr>
        <w:ind w:left="1440" w:hanging="360"/>
      </w:pPr>
      <w:rPr>
        <w:rFonts w:ascii="Symbol" w:hAnsi="Symbol"/>
      </w:rPr>
    </w:lvl>
    <w:lvl w:ilvl="4" w:tplc="639CCDC2">
      <w:start w:val="1"/>
      <w:numFmt w:val="bullet"/>
      <w:lvlText w:val=""/>
      <w:lvlJc w:val="left"/>
      <w:pPr>
        <w:ind w:left="1440" w:hanging="360"/>
      </w:pPr>
      <w:rPr>
        <w:rFonts w:ascii="Symbol" w:hAnsi="Symbol"/>
      </w:rPr>
    </w:lvl>
    <w:lvl w:ilvl="5" w:tplc="3EAEE42C">
      <w:start w:val="1"/>
      <w:numFmt w:val="bullet"/>
      <w:lvlText w:val=""/>
      <w:lvlJc w:val="left"/>
      <w:pPr>
        <w:ind w:left="1440" w:hanging="360"/>
      </w:pPr>
      <w:rPr>
        <w:rFonts w:ascii="Symbol" w:hAnsi="Symbol"/>
      </w:rPr>
    </w:lvl>
    <w:lvl w:ilvl="6" w:tplc="045449D8">
      <w:start w:val="1"/>
      <w:numFmt w:val="bullet"/>
      <w:lvlText w:val=""/>
      <w:lvlJc w:val="left"/>
      <w:pPr>
        <w:ind w:left="1440" w:hanging="360"/>
      </w:pPr>
      <w:rPr>
        <w:rFonts w:ascii="Symbol" w:hAnsi="Symbol"/>
      </w:rPr>
    </w:lvl>
    <w:lvl w:ilvl="7" w:tplc="7A92A500">
      <w:start w:val="1"/>
      <w:numFmt w:val="bullet"/>
      <w:lvlText w:val=""/>
      <w:lvlJc w:val="left"/>
      <w:pPr>
        <w:ind w:left="1440" w:hanging="360"/>
      </w:pPr>
      <w:rPr>
        <w:rFonts w:ascii="Symbol" w:hAnsi="Symbol"/>
      </w:rPr>
    </w:lvl>
    <w:lvl w:ilvl="8" w:tplc="626C3ECC">
      <w:start w:val="1"/>
      <w:numFmt w:val="bullet"/>
      <w:lvlText w:val=""/>
      <w:lvlJc w:val="left"/>
      <w:pPr>
        <w:ind w:left="1440" w:hanging="360"/>
      </w:pPr>
      <w:rPr>
        <w:rFonts w:ascii="Symbol" w:hAnsi="Symbol"/>
      </w:rPr>
    </w:lvl>
  </w:abstractNum>
  <w:abstractNum w:abstractNumId="20" w15:restartNumberingAfterBreak="0">
    <w:nsid w:val="376021D9"/>
    <w:multiLevelType w:val="hybridMultilevel"/>
    <w:tmpl w:val="927E88A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7BF5F91"/>
    <w:multiLevelType w:val="hybridMultilevel"/>
    <w:tmpl w:val="F1201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8C07B0"/>
    <w:multiLevelType w:val="hybridMultilevel"/>
    <w:tmpl w:val="0EECCA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C71181"/>
    <w:multiLevelType w:val="hybridMultilevel"/>
    <w:tmpl w:val="6DCA4CF4"/>
    <w:lvl w:ilvl="0" w:tplc="EE12E7A8">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E08033F"/>
    <w:multiLevelType w:val="hybridMultilevel"/>
    <w:tmpl w:val="9102619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E44661C"/>
    <w:multiLevelType w:val="hybridMultilevel"/>
    <w:tmpl w:val="9D684AA6"/>
    <w:lvl w:ilvl="0" w:tplc="D3B0BBC6">
      <w:start w:val="1"/>
      <w:numFmt w:val="bullet"/>
      <w:lvlText w:val=""/>
      <w:lvlJc w:val="left"/>
      <w:pPr>
        <w:ind w:left="720" w:hanging="360"/>
      </w:pPr>
      <w:rPr>
        <w:rFonts w:ascii="Symbol" w:hAnsi="Symbol"/>
      </w:rPr>
    </w:lvl>
    <w:lvl w:ilvl="1" w:tplc="16620CC0">
      <w:start w:val="1"/>
      <w:numFmt w:val="bullet"/>
      <w:lvlText w:val=""/>
      <w:lvlJc w:val="left"/>
      <w:pPr>
        <w:ind w:left="1440" w:hanging="360"/>
      </w:pPr>
      <w:rPr>
        <w:rFonts w:ascii="Symbol" w:hAnsi="Symbol"/>
      </w:rPr>
    </w:lvl>
    <w:lvl w:ilvl="2" w:tplc="1F963F7A">
      <w:start w:val="1"/>
      <w:numFmt w:val="bullet"/>
      <w:lvlText w:val=""/>
      <w:lvlJc w:val="left"/>
      <w:pPr>
        <w:ind w:left="720" w:hanging="360"/>
      </w:pPr>
      <w:rPr>
        <w:rFonts w:ascii="Symbol" w:hAnsi="Symbol"/>
      </w:rPr>
    </w:lvl>
    <w:lvl w:ilvl="3" w:tplc="7ED8A602">
      <w:start w:val="1"/>
      <w:numFmt w:val="bullet"/>
      <w:lvlText w:val=""/>
      <w:lvlJc w:val="left"/>
      <w:pPr>
        <w:ind w:left="720" w:hanging="360"/>
      </w:pPr>
      <w:rPr>
        <w:rFonts w:ascii="Symbol" w:hAnsi="Symbol"/>
      </w:rPr>
    </w:lvl>
    <w:lvl w:ilvl="4" w:tplc="4912BFE2">
      <w:start w:val="1"/>
      <w:numFmt w:val="bullet"/>
      <w:lvlText w:val=""/>
      <w:lvlJc w:val="left"/>
      <w:pPr>
        <w:ind w:left="720" w:hanging="360"/>
      </w:pPr>
      <w:rPr>
        <w:rFonts w:ascii="Symbol" w:hAnsi="Symbol"/>
      </w:rPr>
    </w:lvl>
    <w:lvl w:ilvl="5" w:tplc="E7E03118">
      <w:start w:val="1"/>
      <w:numFmt w:val="bullet"/>
      <w:lvlText w:val=""/>
      <w:lvlJc w:val="left"/>
      <w:pPr>
        <w:ind w:left="720" w:hanging="360"/>
      </w:pPr>
      <w:rPr>
        <w:rFonts w:ascii="Symbol" w:hAnsi="Symbol"/>
      </w:rPr>
    </w:lvl>
    <w:lvl w:ilvl="6" w:tplc="D24AE806">
      <w:start w:val="1"/>
      <w:numFmt w:val="bullet"/>
      <w:lvlText w:val=""/>
      <w:lvlJc w:val="left"/>
      <w:pPr>
        <w:ind w:left="720" w:hanging="360"/>
      </w:pPr>
      <w:rPr>
        <w:rFonts w:ascii="Symbol" w:hAnsi="Symbol"/>
      </w:rPr>
    </w:lvl>
    <w:lvl w:ilvl="7" w:tplc="BC8856D2">
      <w:start w:val="1"/>
      <w:numFmt w:val="bullet"/>
      <w:lvlText w:val=""/>
      <w:lvlJc w:val="left"/>
      <w:pPr>
        <w:ind w:left="720" w:hanging="360"/>
      </w:pPr>
      <w:rPr>
        <w:rFonts w:ascii="Symbol" w:hAnsi="Symbol"/>
      </w:rPr>
    </w:lvl>
    <w:lvl w:ilvl="8" w:tplc="336E6516">
      <w:start w:val="1"/>
      <w:numFmt w:val="bullet"/>
      <w:lvlText w:val=""/>
      <w:lvlJc w:val="left"/>
      <w:pPr>
        <w:ind w:left="720" w:hanging="360"/>
      </w:pPr>
      <w:rPr>
        <w:rFonts w:ascii="Symbol" w:hAnsi="Symbol"/>
      </w:rPr>
    </w:lvl>
  </w:abstractNum>
  <w:abstractNum w:abstractNumId="26" w15:restartNumberingAfterBreak="0">
    <w:nsid w:val="44BD551B"/>
    <w:multiLevelType w:val="hybridMultilevel"/>
    <w:tmpl w:val="8632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924A6E"/>
    <w:multiLevelType w:val="hybridMultilevel"/>
    <w:tmpl w:val="79228EF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EF55D7C"/>
    <w:multiLevelType w:val="hybridMultilevel"/>
    <w:tmpl w:val="423A2FB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2C51225"/>
    <w:multiLevelType w:val="hybridMultilevel"/>
    <w:tmpl w:val="9E582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035BFB"/>
    <w:multiLevelType w:val="hybridMultilevel"/>
    <w:tmpl w:val="3B1057C2"/>
    <w:lvl w:ilvl="0" w:tplc="2FBE0660">
      <w:start w:val="1"/>
      <w:numFmt w:val="bullet"/>
      <w:lvlText w:val=""/>
      <w:lvlJc w:val="left"/>
      <w:pPr>
        <w:ind w:left="720" w:hanging="360"/>
      </w:pPr>
      <w:rPr>
        <w:rFonts w:ascii="Symbol" w:hAnsi="Symbol"/>
      </w:rPr>
    </w:lvl>
    <w:lvl w:ilvl="1" w:tplc="43FEEE3A">
      <w:start w:val="1"/>
      <w:numFmt w:val="bullet"/>
      <w:lvlText w:val=""/>
      <w:lvlJc w:val="left"/>
      <w:pPr>
        <w:ind w:left="1440" w:hanging="360"/>
      </w:pPr>
      <w:rPr>
        <w:rFonts w:ascii="Symbol" w:hAnsi="Symbol"/>
      </w:rPr>
    </w:lvl>
    <w:lvl w:ilvl="2" w:tplc="EEEC72CA">
      <w:start w:val="1"/>
      <w:numFmt w:val="bullet"/>
      <w:lvlText w:val=""/>
      <w:lvlJc w:val="left"/>
      <w:pPr>
        <w:ind w:left="720" w:hanging="360"/>
      </w:pPr>
      <w:rPr>
        <w:rFonts w:ascii="Symbol" w:hAnsi="Symbol"/>
      </w:rPr>
    </w:lvl>
    <w:lvl w:ilvl="3" w:tplc="448409A2">
      <w:start w:val="1"/>
      <w:numFmt w:val="bullet"/>
      <w:lvlText w:val=""/>
      <w:lvlJc w:val="left"/>
      <w:pPr>
        <w:ind w:left="720" w:hanging="360"/>
      </w:pPr>
      <w:rPr>
        <w:rFonts w:ascii="Symbol" w:hAnsi="Symbol"/>
      </w:rPr>
    </w:lvl>
    <w:lvl w:ilvl="4" w:tplc="F2B6EB32">
      <w:start w:val="1"/>
      <w:numFmt w:val="bullet"/>
      <w:lvlText w:val=""/>
      <w:lvlJc w:val="left"/>
      <w:pPr>
        <w:ind w:left="720" w:hanging="360"/>
      </w:pPr>
      <w:rPr>
        <w:rFonts w:ascii="Symbol" w:hAnsi="Symbol"/>
      </w:rPr>
    </w:lvl>
    <w:lvl w:ilvl="5" w:tplc="8152C420">
      <w:start w:val="1"/>
      <w:numFmt w:val="bullet"/>
      <w:lvlText w:val=""/>
      <w:lvlJc w:val="left"/>
      <w:pPr>
        <w:ind w:left="720" w:hanging="360"/>
      </w:pPr>
      <w:rPr>
        <w:rFonts w:ascii="Symbol" w:hAnsi="Symbol"/>
      </w:rPr>
    </w:lvl>
    <w:lvl w:ilvl="6" w:tplc="B7BC47BC">
      <w:start w:val="1"/>
      <w:numFmt w:val="bullet"/>
      <w:lvlText w:val=""/>
      <w:lvlJc w:val="left"/>
      <w:pPr>
        <w:ind w:left="720" w:hanging="360"/>
      </w:pPr>
      <w:rPr>
        <w:rFonts w:ascii="Symbol" w:hAnsi="Symbol"/>
      </w:rPr>
    </w:lvl>
    <w:lvl w:ilvl="7" w:tplc="582E562E">
      <w:start w:val="1"/>
      <w:numFmt w:val="bullet"/>
      <w:lvlText w:val=""/>
      <w:lvlJc w:val="left"/>
      <w:pPr>
        <w:ind w:left="720" w:hanging="360"/>
      </w:pPr>
      <w:rPr>
        <w:rFonts w:ascii="Symbol" w:hAnsi="Symbol"/>
      </w:rPr>
    </w:lvl>
    <w:lvl w:ilvl="8" w:tplc="9F8A0838">
      <w:start w:val="1"/>
      <w:numFmt w:val="bullet"/>
      <w:lvlText w:val=""/>
      <w:lvlJc w:val="left"/>
      <w:pPr>
        <w:ind w:left="720" w:hanging="360"/>
      </w:pPr>
      <w:rPr>
        <w:rFonts w:ascii="Symbol" w:hAnsi="Symbol"/>
      </w:rPr>
    </w:lvl>
  </w:abstractNum>
  <w:abstractNum w:abstractNumId="31" w15:restartNumberingAfterBreak="0">
    <w:nsid w:val="59107B70"/>
    <w:multiLevelType w:val="hybridMultilevel"/>
    <w:tmpl w:val="BEFA0BB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14384E"/>
    <w:multiLevelType w:val="hybridMultilevel"/>
    <w:tmpl w:val="9BDAA446"/>
    <w:lvl w:ilvl="0" w:tplc="B412915A">
      <w:start w:val="1"/>
      <w:numFmt w:val="bullet"/>
      <w:lvlText w:val=""/>
      <w:lvlJc w:val="left"/>
      <w:pPr>
        <w:ind w:left="720" w:hanging="360"/>
      </w:pPr>
      <w:rPr>
        <w:rFonts w:ascii="Symbol" w:hAnsi="Symbol"/>
      </w:rPr>
    </w:lvl>
    <w:lvl w:ilvl="1" w:tplc="B16E73DE">
      <w:start w:val="1"/>
      <w:numFmt w:val="bullet"/>
      <w:lvlText w:val=""/>
      <w:lvlJc w:val="left"/>
      <w:pPr>
        <w:ind w:left="720" w:hanging="360"/>
      </w:pPr>
      <w:rPr>
        <w:rFonts w:ascii="Symbol" w:hAnsi="Symbol"/>
      </w:rPr>
    </w:lvl>
    <w:lvl w:ilvl="2" w:tplc="9314ED18">
      <w:start w:val="1"/>
      <w:numFmt w:val="bullet"/>
      <w:lvlText w:val=""/>
      <w:lvlJc w:val="left"/>
      <w:pPr>
        <w:ind w:left="720" w:hanging="360"/>
      </w:pPr>
      <w:rPr>
        <w:rFonts w:ascii="Symbol" w:hAnsi="Symbol"/>
      </w:rPr>
    </w:lvl>
    <w:lvl w:ilvl="3" w:tplc="2F98433A">
      <w:start w:val="1"/>
      <w:numFmt w:val="bullet"/>
      <w:lvlText w:val=""/>
      <w:lvlJc w:val="left"/>
      <w:pPr>
        <w:ind w:left="720" w:hanging="360"/>
      </w:pPr>
      <w:rPr>
        <w:rFonts w:ascii="Symbol" w:hAnsi="Symbol"/>
      </w:rPr>
    </w:lvl>
    <w:lvl w:ilvl="4" w:tplc="9DFC458A">
      <w:start w:val="1"/>
      <w:numFmt w:val="bullet"/>
      <w:lvlText w:val=""/>
      <w:lvlJc w:val="left"/>
      <w:pPr>
        <w:ind w:left="720" w:hanging="360"/>
      </w:pPr>
      <w:rPr>
        <w:rFonts w:ascii="Symbol" w:hAnsi="Symbol"/>
      </w:rPr>
    </w:lvl>
    <w:lvl w:ilvl="5" w:tplc="4BA8C468">
      <w:start w:val="1"/>
      <w:numFmt w:val="bullet"/>
      <w:lvlText w:val=""/>
      <w:lvlJc w:val="left"/>
      <w:pPr>
        <w:ind w:left="720" w:hanging="360"/>
      </w:pPr>
      <w:rPr>
        <w:rFonts w:ascii="Symbol" w:hAnsi="Symbol"/>
      </w:rPr>
    </w:lvl>
    <w:lvl w:ilvl="6" w:tplc="60482D30">
      <w:start w:val="1"/>
      <w:numFmt w:val="bullet"/>
      <w:lvlText w:val=""/>
      <w:lvlJc w:val="left"/>
      <w:pPr>
        <w:ind w:left="720" w:hanging="360"/>
      </w:pPr>
      <w:rPr>
        <w:rFonts w:ascii="Symbol" w:hAnsi="Symbol"/>
      </w:rPr>
    </w:lvl>
    <w:lvl w:ilvl="7" w:tplc="0980C41E">
      <w:start w:val="1"/>
      <w:numFmt w:val="bullet"/>
      <w:lvlText w:val=""/>
      <w:lvlJc w:val="left"/>
      <w:pPr>
        <w:ind w:left="720" w:hanging="360"/>
      </w:pPr>
      <w:rPr>
        <w:rFonts w:ascii="Symbol" w:hAnsi="Symbol"/>
      </w:rPr>
    </w:lvl>
    <w:lvl w:ilvl="8" w:tplc="27FE7E3C">
      <w:start w:val="1"/>
      <w:numFmt w:val="bullet"/>
      <w:lvlText w:val=""/>
      <w:lvlJc w:val="left"/>
      <w:pPr>
        <w:ind w:left="720" w:hanging="360"/>
      </w:pPr>
      <w:rPr>
        <w:rFonts w:ascii="Symbol" w:hAnsi="Symbol"/>
      </w:rPr>
    </w:lvl>
  </w:abstractNum>
  <w:abstractNum w:abstractNumId="33" w15:restartNumberingAfterBreak="0">
    <w:nsid w:val="5C160886"/>
    <w:multiLevelType w:val="hybridMultilevel"/>
    <w:tmpl w:val="483C7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F15D4C"/>
    <w:multiLevelType w:val="hybridMultilevel"/>
    <w:tmpl w:val="0D084F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682484"/>
    <w:multiLevelType w:val="hybridMultilevel"/>
    <w:tmpl w:val="10DE6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6015BD"/>
    <w:multiLevelType w:val="hybridMultilevel"/>
    <w:tmpl w:val="6F72DA8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A1454F0"/>
    <w:multiLevelType w:val="hybridMultilevel"/>
    <w:tmpl w:val="9EA802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2F02D69"/>
    <w:multiLevelType w:val="hybridMultilevel"/>
    <w:tmpl w:val="A4D28EB2"/>
    <w:lvl w:ilvl="0" w:tplc="D13CA36A">
      <w:start w:val="1"/>
      <w:numFmt w:val="bullet"/>
      <w:lvlText w:val=""/>
      <w:lvlJc w:val="left"/>
      <w:pPr>
        <w:ind w:left="720" w:hanging="360"/>
      </w:pPr>
      <w:rPr>
        <w:rFonts w:ascii="Symbol" w:hAnsi="Symbol"/>
      </w:rPr>
    </w:lvl>
    <w:lvl w:ilvl="1" w:tplc="C32031D4">
      <w:start w:val="1"/>
      <w:numFmt w:val="bullet"/>
      <w:lvlText w:val=""/>
      <w:lvlJc w:val="left"/>
      <w:pPr>
        <w:ind w:left="720" w:hanging="360"/>
      </w:pPr>
      <w:rPr>
        <w:rFonts w:ascii="Symbol" w:hAnsi="Symbol"/>
      </w:rPr>
    </w:lvl>
    <w:lvl w:ilvl="2" w:tplc="04DA86C6">
      <w:start w:val="1"/>
      <w:numFmt w:val="bullet"/>
      <w:lvlText w:val=""/>
      <w:lvlJc w:val="left"/>
      <w:pPr>
        <w:ind w:left="720" w:hanging="360"/>
      </w:pPr>
      <w:rPr>
        <w:rFonts w:ascii="Symbol" w:hAnsi="Symbol"/>
      </w:rPr>
    </w:lvl>
    <w:lvl w:ilvl="3" w:tplc="E55A376E">
      <w:start w:val="1"/>
      <w:numFmt w:val="bullet"/>
      <w:lvlText w:val=""/>
      <w:lvlJc w:val="left"/>
      <w:pPr>
        <w:ind w:left="720" w:hanging="360"/>
      </w:pPr>
      <w:rPr>
        <w:rFonts w:ascii="Symbol" w:hAnsi="Symbol"/>
      </w:rPr>
    </w:lvl>
    <w:lvl w:ilvl="4" w:tplc="D19CF7B0">
      <w:start w:val="1"/>
      <w:numFmt w:val="bullet"/>
      <w:lvlText w:val=""/>
      <w:lvlJc w:val="left"/>
      <w:pPr>
        <w:ind w:left="720" w:hanging="360"/>
      </w:pPr>
      <w:rPr>
        <w:rFonts w:ascii="Symbol" w:hAnsi="Symbol"/>
      </w:rPr>
    </w:lvl>
    <w:lvl w:ilvl="5" w:tplc="DB0E545E">
      <w:start w:val="1"/>
      <w:numFmt w:val="bullet"/>
      <w:lvlText w:val=""/>
      <w:lvlJc w:val="left"/>
      <w:pPr>
        <w:ind w:left="720" w:hanging="360"/>
      </w:pPr>
      <w:rPr>
        <w:rFonts w:ascii="Symbol" w:hAnsi="Symbol"/>
      </w:rPr>
    </w:lvl>
    <w:lvl w:ilvl="6" w:tplc="31C82506">
      <w:start w:val="1"/>
      <w:numFmt w:val="bullet"/>
      <w:lvlText w:val=""/>
      <w:lvlJc w:val="left"/>
      <w:pPr>
        <w:ind w:left="720" w:hanging="360"/>
      </w:pPr>
      <w:rPr>
        <w:rFonts w:ascii="Symbol" w:hAnsi="Symbol"/>
      </w:rPr>
    </w:lvl>
    <w:lvl w:ilvl="7" w:tplc="E25A35A8">
      <w:start w:val="1"/>
      <w:numFmt w:val="bullet"/>
      <w:lvlText w:val=""/>
      <w:lvlJc w:val="left"/>
      <w:pPr>
        <w:ind w:left="720" w:hanging="360"/>
      </w:pPr>
      <w:rPr>
        <w:rFonts w:ascii="Symbol" w:hAnsi="Symbol"/>
      </w:rPr>
    </w:lvl>
    <w:lvl w:ilvl="8" w:tplc="C21EB59C">
      <w:start w:val="1"/>
      <w:numFmt w:val="bullet"/>
      <w:lvlText w:val=""/>
      <w:lvlJc w:val="left"/>
      <w:pPr>
        <w:ind w:left="720" w:hanging="360"/>
      </w:pPr>
      <w:rPr>
        <w:rFonts w:ascii="Symbol" w:hAnsi="Symbol"/>
      </w:rPr>
    </w:lvl>
  </w:abstractNum>
  <w:abstractNum w:abstractNumId="39" w15:restartNumberingAfterBreak="0">
    <w:nsid w:val="73973FDF"/>
    <w:multiLevelType w:val="hybridMultilevel"/>
    <w:tmpl w:val="BD3C37CA"/>
    <w:lvl w:ilvl="0" w:tplc="91109D9A">
      <w:start w:val="1"/>
      <w:numFmt w:val="decimal"/>
      <w:lvlText w:val="%1."/>
      <w:lvlJc w:val="left"/>
      <w:pPr>
        <w:ind w:left="720" w:hanging="360"/>
      </w:pPr>
      <w:rPr>
        <w:rFonts w:hint="default"/>
        <w:sz w:val="16"/>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6D50F32"/>
    <w:multiLevelType w:val="hybridMultilevel"/>
    <w:tmpl w:val="5290F3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8C56C8C"/>
    <w:multiLevelType w:val="hybridMultilevel"/>
    <w:tmpl w:val="041015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DB46B5"/>
    <w:multiLevelType w:val="hybridMultilevel"/>
    <w:tmpl w:val="9A5649B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851525976">
    <w:abstractNumId w:val="31"/>
  </w:num>
  <w:num w:numId="2" w16cid:durableId="1402480427">
    <w:abstractNumId w:val="34"/>
  </w:num>
  <w:num w:numId="3" w16cid:durableId="1912152108">
    <w:abstractNumId w:val="41"/>
  </w:num>
  <w:num w:numId="4" w16cid:durableId="948047640">
    <w:abstractNumId w:val="33"/>
  </w:num>
  <w:num w:numId="5" w16cid:durableId="1845588641">
    <w:abstractNumId w:val="22"/>
  </w:num>
  <w:num w:numId="6" w16cid:durableId="1805536884">
    <w:abstractNumId w:val="4"/>
  </w:num>
  <w:num w:numId="7" w16cid:durableId="744962194">
    <w:abstractNumId w:val="40"/>
  </w:num>
  <w:num w:numId="8" w16cid:durableId="176386351">
    <w:abstractNumId w:val="16"/>
  </w:num>
  <w:num w:numId="9" w16cid:durableId="1985357019">
    <w:abstractNumId w:val="35"/>
  </w:num>
  <w:num w:numId="10" w16cid:durableId="926232836">
    <w:abstractNumId w:val="26"/>
  </w:num>
  <w:num w:numId="11" w16cid:durableId="392434567">
    <w:abstractNumId w:val="2"/>
  </w:num>
  <w:num w:numId="12" w16cid:durableId="1516118292">
    <w:abstractNumId w:val="8"/>
  </w:num>
  <w:num w:numId="13" w16cid:durableId="2065247784">
    <w:abstractNumId w:val="21"/>
  </w:num>
  <w:num w:numId="14" w16cid:durableId="1018311631">
    <w:abstractNumId w:val="24"/>
  </w:num>
  <w:num w:numId="15" w16cid:durableId="1812600991">
    <w:abstractNumId w:val="20"/>
  </w:num>
  <w:num w:numId="16" w16cid:durableId="185749527">
    <w:abstractNumId w:val="6"/>
  </w:num>
  <w:num w:numId="17" w16cid:durableId="277763295">
    <w:abstractNumId w:val="42"/>
  </w:num>
  <w:num w:numId="18" w16cid:durableId="1103378682">
    <w:abstractNumId w:val="1"/>
  </w:num>
  <w:num w:numId="19" w16cid:durableId="749812217">
    <w:abstractNumId w:val="36"/>
  </w:num>
  <w:num w:numId="20" w16cid:durableId="2041392702">
    <w:abstractNumId w:val="9"/>
  </w:num>
  <w:num w:numId="21" w16cid:durableId="522327291">
    <w:abstractNumId w:val="29"/>
  </w:num>
  <w:num w:numId="22" w16cid:durableId="1058240587">
    <w:abstractNumId w:val="23"/>
  </w:num>
  <w:num w:numId="23" w16cid:durableId="1817913137">
    <w:abstractNumId w:val="27"/>
  </w:num>
  <w:num w:numId="24" w16cid:durableId="994377791">
    <w:abstractNumId w:val="28"/>
  </w:num>
  <w:num w:numId="25" w16cid:durableId="159201349">
    <w:abstractNumId w:val="17"/>
  </w:num>
  <w:num w:numId="26" w16cid:durableId="1101949500">
    <w:abstractNumId w:val="11"/>
  </w:num>
  <w:num w:numId="27" w16cid:durableId="1145466135">
    <w:abstractNumId w:val="14"/>
  </w:num>
  <w:num w:numId="28" w16cid:durableId="600727922">
    <w:abstractNumId w:val="12"/>
  </w:num>
  <w:num w:numId="29" w16cid:durableId="1215384411">
    <w:abstractNumId w:val="39"/>
  </w:num>
  <w:num w:numId="30" w16cid:durableId="866722728">
    <w:abstractNumId w:val="15"/>
  </w:num>
  <w:num w:numId="31" w16cid:durableId="1358003221">
    <w:abstractNumId w:val="7"/>
  </w:num>
  <w:num w:numId="32" w16cid:durableId="1517962502">
    <w:abstractNumId w:val="38"/>
  </w:num>
  <w:num w:numId="33" w16cid:durableId="1171797656">
    <w:abstractNumId w:val="30"/>
  </w:num>
  <w:num w:numId="34" w16cid:durableId="752093921">
    <w:abstractNumId w:val="32"/>
  </w:num>
  <w:num w:numId="35" w16cid:durableId="322005142">
    <w:abstractNumId w:val="13"/>
  </w:num>
  <w:num w:numId="36" w16cid:durableId="1086341631">
    <w:abstractNumId w:val="25"/>
  </w:num>
  <w:num w:numId="37" w16cid:durableId="2041658613">
    <w:abstractNumId w:val="3"/>
  </w:num>
  <w:num w:numId="38" w16cid:durableId="1269200666">
    <w:abstractNumId w:val="19"/>
  </w:num>
  <w:num w:numId="39" w16cid:durableId="1893805386">
    <w:abstractNumId w:val="0"/>
  </w:num>
  <w:num w:numId="40" w16cid:durableId="1930501482">
    <w:abstractNumId w:val="10"/>
  </w:num>
  <w:num w:numId="41" w16cid:durableId="1489395734">
    <w:abstractNumId w:val="37"/>
  </w:num>
  <w:num w:numId="42" w16cid:durableId="1874996730">
    <w:abstractNumId w:val="5"/>
  </w:num>
  <w:num w:numId="43" w16cid:durableId="485240499">
    <w:abstractNumId w:val="1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attachedTemplate r:id="rId1"/>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48DA"/>
    <w:rsid w:val="000127F4"/>
    <w:rsid w:val="00012E13"/>
    <w:rsid w:val="000150D6"/>
    <w:rsid w:val="00022309"/>
    <w:rsid w:val="000254F2"/>
    <w:rsid w:val="00025B12"/>
    <w:rsid w:val="00031257"/>
    <w:rsid w:val="00032ED8"/>
    <w:rsid w:val="00035412"/>
    <w:rsid w:val="00044162"/>
    <w:rsid w:val="000443B8"/>
    <w:rsid w:val="00044D54"/>
    <w:rsid w:val="00047A75"/>
    <w:rsid w:val="00050198"/>
    <w:rsid w:val="0005234C"/>
    <w:rsid w:val="000567A2"/>
    <w:rsid w:val="00060FD0"/>
    <w:rsid w:val="000676A9"/>
    <w:rsid w:val="00070757"/>
    <w:rsid w:val="00072CD6"/>
    <w:rsid w:val="00073307"/>
    <w:rsid w:val="00076EEF"/>
    <w:rsid w:val="00081CF3"/>
    <w:rsid w:val="0008428B"/>
    <w:rsid w:val="000845BA"/>
    <w:rsid w:val="000878D5"/>
    <w:rsid w:val="0009548E"/>
    <w:rsid w:val="000A03FF"/>
    <w:rsid w:val="000A1F8C"/>
    <w:rsid w:val="000A2DB7"/>
    <w:rsid w:val="000A63D4"/>
    <w:rsid w:val="000A64FB"/>
    <w:rsid w:val="000B0976"/>
    <w:rsid w:val="000B1394"/>
    <w:rsid w:val="000B206D"/>
    <w:rsid w:val="000B2190"/>
    <w:rsid w:val="000B2884"/>
    <w:rsid w:val="000B3807"/>
    <w:rsid w:val="000B3CD2"/>
    <w:rsid w:val="000B539E"/>
    <w:rsid w:val="000B6EC3"/>
    <w:rsid w:val="000C1352"/>
    <w:rsid w:val="000C1EE5"/>
    <w:rsid w:val="000C20A9"/>
    <w:rsid w:val="000C2CF8"/>
    <w:rsid w:val="000C2D60"/>
    <w:rsid w:val="000C62DD"/>
    <w:rsid w:val="000C67B1"/>
    <w:rsid w:val="000D38E1"/>
    <w:rsid w:val="000D6576"/>
    <w:rsid w:val="000E1308"/>
    <w:rsid w:val="000E3910"/>
    <w:rsid w:val="000F041F"/>
    <w:rsid w:val="000F4B17"/>
    <w:rsid w:val="000F5D31"/>
    <w:rsid w:val="001010FC"/>
    <w:rsid w:val="00101A9F"/>
    <w:rsid w:val="00102784"/>
    <w:rsid w:val="00103EDD"/>
    <w:rsid w:val="001042DF"/>
    <w:rsid w:val="0010702C"/>
    <w:rsid w:val="00110F60"/>
    <w:rsid w:val="001113B6"/>
    <w:rsid w:val="00111468"/>
    <w:rsid w:val="00111991"/>
    <w:rsid w:val="00114F3E"/>
    <w:rsid w:val="00115AF1"/>
    <w:rsid w:val="00117055"/>
    <w:rsid w:val="00122438"/>
    <w:rsid w:val="00123C3C"/>
    <w:rsid w:val="00124949"/>
    <w:rsid w:val="00124E08"/>
    <w:rsid w:val="00125186"/>
    <w:rsid w:val="00125283"/>
    <w:rsid w:val="0012578A"/>
    <w:rsid w:val="001305DC"/>
    <w:rsid w:val="00130F85"/>
    <w:rsid w:val="0013335C"/>
    <w:rsid w:val="00134920"/>
    <w:rsid w:val="00137607"/>
    <w:rsid w:val="001404D0"/>
    <w:rsid w:val="001417A2"/>
    <w:rsid w:val="00142FF1"/>
    <w:rsid w:val="001434D0"/>
    <w:rsid w:val="001468D7"/>
    <w:rsid w:val="00146B0F"/>
    <w:rsid w:val="00147C8C"/>
    <w:rsid w:val="00150595"/>
    <w:rsid w:val="001530D3"/>
    <w:rsid w:val="001579EA"/>
    <w:rsid w:val="00157B08"/>
    <w:rsid w:val="00160036"/>
    <w:rsid w:val="0016323F"/>
    <w:rsid w:val="00164DB8"/>
    <w:rsid w:val="00166B8F"/>
    <w:rsid w:val="00172B1E"/>
    <w:rsid w:val="00175053"/>
    <w:rsid w:val="00177ADF"/>
    <w:rsid w:val="00183D16"/>
    <w:rsid w:val="001860B2"/>
    <w:rsid w:val="001958A5"/>
    <w:rsid w:val="00196745"/>
    <w:rsid w:val="001A5C57"/>
    <w:rsid w:val="001A7356"/>
    <w:rsid w:val="001B06C7"/>
    <w:rsid w:val="001B1337"/>
    <w:rsid w:val="001B3898"/>
    <w:rsid w:val="001B42D5"/>
    <w:rsid w:val="001B43B7"/>
    <w:rsid w:val="001B5672"/>
    <w:rsid w:val="001B5C40"/>
    <w:rsid w:val="001B6BDD"/>
    <w:rsid w:val="001B6D10"/>
    <w:rsid w:val="001B752F"/>
    <w:rsid w:val="001C0DD3"/>
    <w:rsid w:val="001C19DB"/>
    <w:rsid w:val="001C1F49"/>
    <w:rsid w:val="001C1F77"/>
    <w:rsid w:val="001C2F7B"/>
    <w:rsid w:val="001C4AAE"/>
    <w:rsid w:val="001C604F"/>
    <w:rsid w:val="001D4F6B"/>
    <w:rsid w:val="001D605A"/>
    <w:rsid w:val="001E0555"/>
    <w:rsid w:val="001E09C0"/>
    <w:rsid w:val="001E3600"/>
    <w:rsid w:val="001E4A44"/>
    <w:rsid w:val="001E799C"/>
    <w:rsid w:val="001F0592"/>
    <w:rsid w:val="001F13AF"/>
    <w:rsid w:val="001F216E"/>
    <w:rsid w:val="001F7502"/>
    <w:rsid w:val="0020121F"/>
    <w:rsid w:val="0020321F"/>
    <w:rsid w:val="00204C19"/>
    <w:rsid w:val="002066B3"/>
    <w:rsid w:val="00207BB7"/>
    <w:rsid w:val="00207C59"/>
    <w:rsid w:val="00211F9E"/>
    <w:rsid w:val="0021248A"/>
    <w:rsid w:val="00214734"/>
    <w:rsid w:val="00220B46"/>
    <w:rsid w:val="00223546"/>
    <w:rsid w:val="00223D2B"/>
    <w:rsid w:val="002241E6"/>
    <w:rsid w:val="00224F29"/>
    <w:rsid w:val="00226444"/>
    <w:rsid w:val="0022670C"/>
    <w:rsid w:val="00232B48"/>
    <w:rsid w:val="0023392D"/>
    <w:rsid w:val="00234159"/>
    <w:rsid w:val="00235189"/>
    <w:rsid w:val="00236E4F"/>
    <w:rsid w:val="002431F3"/>
    <w:rsid w:val="00243203"/>
    <w:rsid w:val="00244A89"/>
    <w:rsid w:val="00246BA7"/>
    <w:rsid w:val="0025259E"/>
    <w:rsid w:val="00252A9B"/>
    <w:rsid w:val="00256035"/>
    <w:rsid w:val="002670D8"/>
    <w:rsid w:val="0027012C"/>
    <w:rsid w:val="0027222A"/>
    <w:rsid w:val="00274216"/>
    <w:rsid w:val="00274486"/>
    <w:rsid w:val="002758A3"/>
    <w:rsid w:val="0027626C"/>
    <w:rsid w:val="0028436D"/>
    <w:rsid w:val="00286586"/>
    <w:rsid w:val="00290ADD"/>
    <w:rsid w:val="00294FF5"/>
    <w:rsid w:val="00297EC4"/>
    <w:rsid w:val="002A0C0F"/>
    <w:rsid w:val="002A225E"/>
    <w:rsid w:val="002A3D27"/>
    <w:rsid w:val="002A4250"/>
    <w:rsid w:val="002A506C"/>
    <w:rsid w:val="002A55C4"/>
    <w:rsid w:val="002A6C25"/>
    <w:rsid w:val="002A7F6B"/>
    <w:rsid w:val="002B1D65"/>
    <w:rsid w:val="002B591B"/>
    <w:rsid w:val="002B5B11"/>
    <w:rsid w:val="002C0708"/>
    <w:rsid w:val="002C20CA"/>
    <w:rsid w:val="002C217D"/>
    <w:rsid w:val="002C2D57"/>
    <w:rsid w:val="002C4F39"/>
    <w:rsid w:val="002C5267"/>
    <w:rsid w:val="002C6831"/>
    <w:rsid w:val="002D0B52"/>
    <w:rsid w:val="002D1363"/>
    <w:rsid w:val="002D2735"/>
    <w:rsid w:val="002D2F50"/>
    <w:rsid w:val="002D61DC"/>
    <w:rsid w:val="002D776D"/>
    <w:rsid w:val="002E25B0"/>
    <w:rsid w:val="002E70D6"/>
    <w:rsid w:val="002E7E71"/>
    <w:rsid w:val="002F029C"/>
    <w:rsid w:val="002F17A4"/>
    <w:rsid w:val="002F6EB0"/>
    <w:rsid w:val="003002BF"/>
    <w:rsid w:val="003042A1"/>
    <w:rsid w:val="00304AB8"/>
    <w:rsid w:val="003066EE"/>
    <w:rsid w:val="003109A1"/>
    <w:rsid w:val="00314004"/>
    <w:rsid w:val="00314236"/>
    <w:rsid w:val="003153A1"/>
    <w:rsid w:val="003156BA"/>
    <w:rsid w:val="003156E1"/>
    <w:rsid w:val="003175E6"/>
    <w:rsid w:val="0031779D"/>
    <w:rsid w:val="00320AC6"/>
    <w:rsid w:val="00325ACF"/>
    <w:rsid w:val="003276A2"/>
    <w:rsid w:val="0032791A"/>
    <w:rsid w:val="00330CC1"/>
    <w:rsid w:val="00333C94"/>
    <w:rsid w:val="00333F17"/>
    <w:rsid w:val="00336B4E"/>
    <w:rsid w:val="00337923"/>
    <w:rsid w:val="00337D05"/>
    <w:rsid w:val="00337DCD"/>
    <w:rsid w:val="0034068E"/>
    <w:rsid w:val="00345577"/>
    <w:rsid w:val="003527D7"/>
    <w:rsid w:val="00355254"/>
    <w:rsid w:val="00356074"/>
    <w:rsid w:val="00356FF4"/>
    <w:rsid w:val="00363E37"/>
    <w:rsid w:val="0036417A"/>
    <w:rsid w:val="003652A1"/>
    <w:rsid w:val="0036650B"/>
    <w:rsid w:val="00381F20"/>
    <w:rsid w:val="00382675"/>
    <w:rsid w:val="00383A99"/>
    <w:rsid w:val="00384A8D"/>
    <w:rsid w:val="0038534E"/>
    <w:rsid w:val="003856A5"/>
    <w:rsid w:val="0038660D"/>
    <w:rsid w:val="00387915"/>
    <w:rsid w:val="00391085"/>
    <w:rsid w:val="00391B48"/>
    <w:rsid w:val="00392A1E"/>
    <w:rsid w:val="00392DA6"/>
    <w:rsid w:val="00392DF2"/>
    <w:rsid w:val="0039558B"/>
    <w:rsid w:val="0039576E"/>
    <w:rsid w:val="0039586E"/>
    <w:rsid w:val="003967FE"/>
    <w:rsid w:val="00396D36"/>
    <w:rsid w:val="00397BCA"/>
    <w:rsid w:val="003A1ADC"/>
    <w:rsid w:val="003A1D56"/>
    <w:rsid w:val="003A4282"/>
    <w:rsid w:val="003A79CF"/>
    <w:rsid w:val="003B01A6"/>
    <w:rsid w:val="003C0841"/>
    <w:rsid w:val="003C2D00"/>
    <w:rsid w:val="003C419C"/>
    <w:rsid w:val="003C5B4C"/>
    <w:rsid w:val="003D4945"/>
    <w:rsid w:val="003D673E"/>
    <w:rsid w:val="003D772A"/>
    <w:rsid w:val="003E0DDC"/>
    <w:rsid w:val="003E1482"/>
    <w:rsid w:val="003E16A7"/>
    <w:rsid w:val="003E3B04"/>
    <w:rsid w:val="003E4F95"/>
    <w:rsid w:val="003E5773"/>
    <w:rsid w:val="003E63F5"/>
    <w:rsid w:val="003F33E7"/>
    <w:rsid w:val="003F50FD"/>
    <w:rsid w:val="003F5743"/>
    <w:rsid w:val="003F66AA"/>
    <w:rsid w:val="00403477"/>
    <w:rsid w:val="00403B1A"/>
    <w:rsid w:val="004068D8"/>
    <w:rsid w:val="00407942"/>
    <w:rsid w:val="004106A8"/>
    <w:rsid w:val="004106CD"/>
    <w:rsid w:val="00410AFF"/>
    <w:rsid w:val="004118FA"/>
    <w:rsid w:val="00411D59"/>
    <w:rsid w:val="004128A5"/>
    <w:rsid w:val="00413FE3"/>
    <w:rsid w:val="00417126"/>
    <w:rsid w:val="00420AC8"/>
    <w:rsid w:val="0042153E"/>
    <w:rsid w:val="00424390"/>
    <w:rsid w:val="0042641C"/>
    <w:rsid w:val="004273B1"/>
    <w:rsid w:val="00434D6A"/>
    <w:rsid w:val="00436FE6"/>
    <w:rsid w:val="0044148A"/>
    <w:rsid w:val="00441BF5"/>
    <w:rsid w:val="0044330E"/>
    <w:rsid w:val="00445595"/>
    <w:rsid w:val="00445D1A"/>
    <w:rsid w:val="004460DD"/>
    <w:rsid w:val="00446B9C"/>
    <w:rsid w:val="0044744A"/>
    <w:rsid w:val="004544CF"/>
    <w:rsid w:val="00455BF0"/>
    <w:rsid w:val="004571DF"/>
    <w:rsid w:val="00457B10"/>
    <w:rsid w:val="004743CF"/>
    <w:rsid w:val="004756D7"/>
    <w:rsid w:val="004758ED"/>
    <w:rsid w:val="0047719F"/>
    <w:rsid w:val="00477683"/>
    <w:rsid w:val="00477A18"/>
    <w:rsid w:val="00480E69"/>
    <w:rsid w:val="00482385"/>
    <w:rsid w:val="00484F8C"/>
    <w:rsid w:val="00485C8C"/>
    <w:rsid w:val="004867E3"/>
    <w:rsid w:val="00487F76"/>
    <w:rsid w:val="00496305"/>
    <w:rsid w:val="004973C5"/>
    <w:rsid w:val="00497841"/>
    <w:rsid w:val="004A0572"/>
    <w:rsid w:val="004A0963"/>
    <w:rsid w:val="004A0C0C"/>
    <w:rsid w:val="004A16A3"/>
    <w:rsid w:val="004A2161"/>
    <w:rsid w:val="004A343A"/>
    <w:rsid w:val="004A3F8B"/>
    <w:rsid w:val="004A526F"/>
    <w:rsid w:val="004A6001"/>
    <w:rsid w:val="004B01FE"/>
    <w:rsid w:val="004B3AA6"/>
    <w:rsid w:val="004B538B"/>
    <w:rsid w:val="004B548D"/>
    <w:rsid w:val="004B5B38"/>
    <w:rsid w:val="004B64E6"/>
    <w:rsid w:val="004C08F4"/>
    <w:rsid w:val="004C14D5"/>
    <w:rsid w:val="004C16D0"/>
    <w:rsid w:val="004C4414"/>
    <w:rsid w:val="004C7370"/>
    <w:rsid w:val="004C7A2A"/>
    <w:rsid w:val="004D0888"/>
    <w:rsid w:val="004D0F88"/>
    <w:rsid w:val="004D1293"/>
    <w:rsid w:val="004D4AED"/>
    <w:rsid w:val="004E2665"/>
    <w:rsid w:val="004E301F"/>
    <w:rsid w:val="004E3393"/>
    <w:rsid w:val="004E635A"/>
    <w:rsid w:val="004E6902"/>
    <w:rsid w:val="004E6AB8"/>
    <w:rsid w:val="00501694"/>
    <w:rsid w:val="0050267A"/>
    <w:rsid w:val="005040DC"/>
    <w:rsid w:val="00510810"/>
    <w:rsid w:val="00511223"/>
    <w:rsid w:val="00511C68"/>
    <w:rsid w:val="005121D0"/>
    <w:rsid w:val="00512DC2"/>
    <w:rsid w:val="00516BC3"/>
    <w:rsid w:val="00517029"/>
    <w:rsid w:val="005258C3"/>
    <w:rsid w:val="00530FE9"/>
    <w:rsid w:val="00531375"/>
    <w:rsid w:val="0053382B"/>
    <w:rsid w:val="00534DB7"/>
    <w:rsid w:val="00537D2B"/>
    <w:rsid w:val="00540008"/>
    <w:rsid w:val="005436A7"/>
    <w:rsid w:val="005449C6"/>
    <w:rsid w:val="0054564F"/>
    <w:rsid w:val="0055366C"/>
    <w:rsid w:val="00553937"/>
    <w:rsid w:val="005548C0"/>
    <w:rsid w:val="00563713"/>
    <w:rsid w:val="005672F3"/>
    <w:rsid w:val="00572117"/>
    <w:rsid w:val="00574F3E"/>
    <w:rsid w:val="00585DB3"/>
    <w:rsid w:val="00590248"/>
    <w:rsid w:val="00590CE8"/>
    <w:rsid w:val="005914B6"/>
    <w:rsid w:val="00594A67"/>
    <w:rsid w:val="00597C6C"/>
    <w:rsid w:val="005A043A"/>
    <w:rsid w:val="005A072B"/>
    <w:rsid w:val="005A25F6"/>
    <w:rsid w:val="005A530A"/>
    <w:rsid w:val="005B0A4A"/>
    <w:rsid w:val="005B1268"/>
    <w:rsid w:val="005B3E4F"/>
    <w:rsid w:val="005B5F9B"/>
    <w:rsid w:val="005B64E2"/>
    <w:rsid w:val="005B6870"/>
    <w:rsid w:val="005C0D6C"/>
    <w:rsid w:val="005C1346"/>
    <w:rsid w:val="005C3A62"/>
    <w:rsid w:val="005C4576"/>
    <w:rsid w:val="005D0E32"/>
    <w:rsid w:val="005D1BBA"/>
    <w:rsid w:val="005D5414"/>
    <w:rsid w:val="005D75DA"/>
    <w:rsid w:val="005E0BDB"/>
    <w:rsid w:val="005E1950"/>
    <w:rsid w:val="005E1E80"/>
    <w:rsid w:val="005E5C0D"/>
    <w:rsid w:val="005F0744"/>
    <w:rsid w:val="005F12AB"/>
    <w:rsid w:val="005F2495"/>
    <w:rsid w:val="005F2794"/>
    <w:rsid w:val="005F3418"/>
    <w:rsid w:val="005F3561"/>
    <w:rsid w:val="005F6FF2"/>
    <w:rsid w:val="005F7430"/>
    <w:rsid w:val="00602940"/>
    <w:rsid w:val="006048DA"/>
    <w:rsid w:val="0060520A"/>
    <w:rsid w:val="0061031A"/>
    <w:rsid w:val="00610AC1"/>
    <w:rsid w:val="006117DC"/>
    <w:rsid w:val="00612777"/>
    <w:rsid w:val="006158D4"/>
    <w:rsid w:val="00617A1C"/>
    <w:rsid w:val="006203B3"/>
    <w:rsid w:val="00621043"/>
    <w:rsid w:val="006237A3"/>
    <w:rsid w:val="00630D56"/>
    <w:rsid w:val="006314DB"/>
    <w:rsid w:val="00631934"/>
    <w:rsid w:val="00642482"/>
    <w:rsid w:val="0064474B"/>
    <w:rsid w:val="00654CE1"/>
    <w:rsid w:val="006612E3"/>
    <w:rsid w:val="00661311"/>
    <w:rsid w:val="00663C7E"/>
    <w:rsid w:val="0066419F"/>
    <w:rsid w:val="00664226"/>
    <w:rsid w:val="00664FA5"/>
    <w:rsid w:val="006657DB"/>
    <w:rsid w:val="00666A36"/>
    <w:rsid w:val="00670137"/>
    <w:rsid w:val="00670DA6"/>
    <w:rsid w:val="00673B02"/>
    <w:rsid w:val="00675812"/>
    <w:rsid w:val="0068030A"/>
    <w:rsid w:val="006837BC"/>
    <w:rsid w:val="00685ACF"/>
    <w:rsid w:val="00692536"/>
    <w:rsid w:val="00693FFD"/>
    <w:rsid w:val="00696564"/>
    <w:rsid w:val="00697227"/>
    <w:rsid w:val="006A163E"/>
    <w:rsid w:val="006A16D9"/>
    <w:rsid w:val="006A40B8"/>
    <w:rsid w:val="006A517A"/>
    <w:rsid w:val="006A6CBE"/>
    <w:rsid w:val="006B097E"/>
    <w:rsid w:val="006B1B6E"/>
    <w:rsid w:val="006B1F43"/>
    <w:rsid w:val="006B3653"/>
    <w:rsid w:val="006B4380"/>
    <w:rsid w:val="006C2871"/>
    <w:rsid w:val="006C2DF8"/>
    <w:rsid w:val="006C3E1A"/>
    <w:rsid w:val="006D1C3F"/>
    <w:rsid w:val="006D2B49"/>
    <w:rsid w:val="006D6CC4"/>
    <w:rsid w:val="006D751A"/>
    <w:rsid w:val="006E0AF7"/>
    <w:rsid w:val="006E2963"/>
    <w:rsid w:val="006E441A"/>
    <w:rsid w:val="006F37DD"/>
    <w:rsid w:val="006F51AC"/>
    <w:rsid w:val="006F55A8"/>
    <w:rsid w:val="00700160"/>
    <w:rsid w:val="007007F4"/>
    <w:rsid w:val="0070307C"/>
    <w:rsid w:val="00704D08"/>
    <w:rsid w:val="0070542E"/>
    <w:rsid w:val="00710F95"/>
    <w:rsid w:val="0071191D"/>
    <w:rsid w:val="007157EC"/>
    <w:rsid w:val="00715EB4"/>
    <w:rsid w:val="00716D20"/>
    <w:rsid w:val="0071751D"/>
    <w:rsid w:val="007202EE"/>
    <w:rsid w:val="00720A56"/>
    <w:rsid w:val="00722D3E"/>
    <w:rsid w:val="00723364"/>
    <w:rsid w:val="00725DFF"/>
    <w:rsid w:val="00727166"/>
    <w:rsid w:val="00731D89"/>
    <w:rsid w:val="007345F8"/>
    <w:rsid w:val="00735734"/>
    <w:rsid w:val="00736703"/>
    <w:rsid w:val="00736D20"/>
    <w:rsid w:val="00737B88"/>
    <w:rsid w:val="00740A5F"/>
    <w:rsid w:val="00743E5B"/>
    <w:rsid w:val="00750074"/>
    <w:rsid w:val="007504EC"/>
    <w:rsid w:val="00752D62"/>
    <w:rsid w:val="0075526D"/>
    <w:rsid w:val="007578EB"/>
    <w:rsid w:val="00762295"/>
    <w:rsid w:val="0076276C"/>
    <w:rsid w:val="0076498C"/>
    <w:rsid w:val="007662FB"/>
    <w:rsid w:val="00767C3E"/>
    <w:rsid w:val="007706C0"/>
    <w:rsid w:val="007708C7"/>
    <w:rsid w:val="00770FEB"/>
    <w:rsid w:val="0077100A"/>
    <w:rsid w:val="007712D7"/>
    <w:rsid w:val="007723E0"/>
    <w:rsid w:val="0077327F"/>
    <w:rsid w:val="00773643"/>
    <w:rsid w:val="00776913"/>
    <w:rsid w:val="0077721E"/>
    <w:rsid w:val="007812ED"/>
    <w:rsid w:val="00784347"/>
    <w:rsid w:val="007843E7"/>
    <w:rsid w:val="00786DCD"/>
    <w:rsid w:val="007904E8"/>
    <w:rsid w:val="00790D06"/>
    <w:rsid w:val="00794BB5"/>
    <w:rsid w:val="0079567C"/>
    <w:rsid w:val="007959ED"/>
    <w:rsid w:val="00797BA4"/>
    <w:rsid w:val="007A1F78"/>
    <w:rsid w:val="007A2C6E"/>
    <w:rsid w:val="007A2F3C"/>
    <w:rsid w:val="007A4449"/>
    <w:rsid w:val="007A4C50"/>
    <w:rsid w:val="007A4FC6"/>
    <w:rsid w:val="007A572C"/>
    <w:rsid w:val="007A7FE3"/>
    <w:rsid w:val="007B601C"/>
    <w:rsid w:val="007C51D2"/>
    <w:rsid w:val="007C5BE2"/>
    <w:rsid w:val="007C65F8"/>
    <w:rsid w:val="007C74A9"/>
    <w:rsid w:val="007D4CA2"/>
    <w:rsid w:val="007D4F1A"/>
    <w:rsid w:val="007D7264"/>
    <w:rsid w:val="007D788E"/>
    <w:rsid w:val="007E0695"/>
    <w:rsid w:val="007E5F72"/>
    <w:rsid w:val="007F14B3"/>
    <w:rsid w:val="007F76BD"/>
    <w:rsid w:val="007F7ACE"/>
    <w:rsid w:val="00804BA3"/>
    <w:rsid w:val="008057BC"/>
    <w:rsid w:val="00805D2A"/>
    <w:rsid w:val="008079F8"/>
    <w:rsid w:val="00812F05"/>
    <w:rsid w:val="008142FD"/>
    <w:rsid w:val="00814E68"/>
    <w:rsid w:val="00815501"/>
    <w:rsid w:val="00822BF7"/>
    <w:rsid w:val="00823A74"/>
    <w:rsid w:val="00823EB9"/>
    <w:rsid w:val="008245BE"/>
    <w:rsid w:val="00827827"/>
    <w:rsid w:val="0083252E"/>
    <w:rsid w:val="008329A7"/>
    <w:rsid w:val="00834790"/>
    <w:rsid w:val="00837962"/>
    <w:rsid w:val="00840BD0"/>
    <w:rsid w:val="00841E1D"/>
    <w:rsid w:val="00844838"/>
    <w:rsid w:val="00847C13"/>
    <w:rsid w:val="00852521"/>
    <w:rsid w:val="00853786"/>
    <w:rsid w:val="00864320"/>
    <w:rsid w:val="00864C76"/>
    <w:rsid w:val="0086609E"/>
    <w:rsid w:val="00867BCC"/>
    <w:rsid w:val="0087156A"/>
    <w:rsid w:val="0087381C"/>
    <w:rsid w:val="0087555A"/>
    <w:rsid w:val="00881A44"/>
    <w:rsid w:val="00881D33"/>
    <w:rsid w:val="008830AD"/>
    <w:rsid w:val="0088573E"/>
    <w:rsid w:val="00887328"/>
    <w:rsid w:val="00890FA3"/>
    <w:rsid w:val="0089150F"/>
    <w:rsid w:val="008930B2"/>
    <w:rsid w:val="00894C6C"/>
    <w:rsid w:val="00896A1F"/>
    <w:rsid w:val="00897809"/>
    <w:rsid w:val="008A0A24"/>
    <w:rsid w:val="008B1EC5"/>
    <w:rsid w:val="008B2352"/>
    <w:rsid w:val="008B26E7"/>
    <w:rsid w:val="008B2CC4"/>
    <w:rsid w:val="008B4712"/>
    <w:rsid w:val="008B7110"/>
    <w:rsid w:val="008B7A91"/>
    <w:rsid w:val="008C007B"/>
    <w:rsid w:val="008C0B50"/>
    <w:rsid w:val="008C7A39"/>
    <w:rsid w:val="008C7B14"/>
    <w:rsid w:val="008D2F2D"/>
    <w:rsid w:val="008D37D9"/>
    <w:rsid w:val="008E1271"/>
    <w:rsid w:val="008E29E9"/>
    <w:rsid w:val="008E2D67"/>
    <w:rsid w:val="008E4D06"/>
    <w:rsid w:val="008E5881"/>
    <w:rsid w:val="008F3C4F"/>
    <w:rsid w:val="00902355"/>
    <w:rsid w:val="009043FE"/>
    <w:rsid w:val="009044AA"/>
    <w:rsid w:val="00904815"/>
    <w:rsid w:val="00904AF7"/>
    <w:rsid w:val="009071B3"/>
    <w:rsid w:val="009073D5"/>
    <w:rsid w:val="009106DE"/>
    <w:rsid w:val="00914FDD"/>
    <w:rsid w:val="0091625A"/>
    <w:rsid w:val="00920BFE"/>
    <w:rsid w:val="009278FE"/>
    <w:rsid w:val="009317D5"/>
    <w:rsid w:val="00934362"/>
    <w:rsid w:val="009349D5"/>
    <w:rsid w:val="00936D70"/>
    <w:rsid w:val="009401DC"/>
    <w:rsid w:val="009407E4"/>
    <w:rsid w:val="00943E7B"/>
    <w:rsid w:val="00945841"/>
    <w:rsid w:val="00945A4F"/>
    <w:rsid w:val="009468F4"/>
    <w:rsid w:val="00947BB1"/>
    <w:rsid w:val="009508E4"/>
    <w:rsid w:val="00952BD6"/>
    <w:rsid w:val="00953FEC"/>
    <w:rsid w:val="00956ECF"/>
    <w:rsid w:val="009579BD"/>
    <w:rsid w:val="00960246"/>
    <w:rsid w:val="00961116"/>
    <w:rsid w:val="00962493"/>
    <w:rsid w:val="009642B7"/>
    <w:rsid w:val="009709F0"/>
    <w:rsid w:val="0097147F"/>
    <w:rsid w:val="00971F73"/>
    <w:rsid w:val="0097353C"/>
    <w:rsid w:val="009744D6"/>
    <w:rsid w:val="009770BD"/>
    <w:rsid w:val="009805CA"/>
    <w:rsid w:val="00980BA1"/>
    <w:rsid w:val="00984085"/>
    <w:rsid w:val="009852CE"/>
    <w:rsid w:val="009857DD"/>
    <w:rsid w:val="0098777C"/>
    <w:rsid w:val="009946A0"/>
    <w:rsid w:val="00997B9A"/>
    <w:rsid w:val="00997FFC"/>
    <w:rsid w:val="009A00E6"/>
    <w:rsid w:val="009A11BA"/>
    <w:rsid w:val="009A15E6"/>
    <w:rsid w:val="009A2CEE"/>
    <w:rsid w:val="009A2E88"/>
    <w:rsid w:val="009A43C4"/>
    <w:rsid w:val="009A476A"/>
    <w:rsid w:val="009A7296"/>
    <w:rsid w:val="009B0CE5"/>
    <w:rsid w:val="009B1229"/>
    <w:rsid w:val="009B3D2E"/>
    <w:rsid w:val="009B598E"/>
    <w:rsid w:val="009B5A45"/>
    <w:rsid w:val="009C0EDC"/>
    <w:rsid w:val="009C203C"/>
    <w:rsid w:val="009C263B"/>
    <w:rsid w:val="009C2CDA"/>
    <w:rsid w:val="009C33B0"/>
    <w:rsid w:val="009C376A"/>
    <w:rsid w:val="009C5E84"/>
    <w:rsid w:val="009C6C5A"/>
    <w:rsid w:val="009D0942"/>
    <w:rsid w:val="009D0C78"/>
    <w:rsid w:val="009E04F1"/>
    <w:rsid w:val="009E3C66"/>
    <w:rsid w:val="009E4E18"/>
    <w:rsid w:val="009E5D7F"/>
    <w:rsid w:val="009E6424"/>
    <w:rsid w:val="009F1394"/>
    <w:rsid w:val="009F24D4"/>
    <w:rsid w:val="009F26AF"/>
    <w:rsid w:val="009F5A5C"/>
    <w:rsid w:val="009F71CB"/>
    <w:rsid w:val="00A001B7"/>
    <w:rsid w:val="00A03C9C"/>
    <w:rsid w:val="00A043F0"/>
    <w:rsid w:val="00A049E0"/>
    <w:rsid w:val="00A070F9"/>
    <w:rsid w:val="00A1675E"/>
    <w:rsid w:val="00A253F7"/>
    <w:rsid w:val="00A276C9"/>
    <w:rsid w:val="00A30FBC"/>
    <w:rsid w:val="00A32F86"/>
    <w:rsid w:val="00A351D9"/>
    <w:rsid w:val="00A40684"/>
    <w:rsid w:val="00A430C3"/>
    <w:rsid w:val="00A43363"/>
    <w:rsid w:val="00A43594"/>
    <w:rsid w:val="00A44E91"/>
    <w:rsid w:val="00A476EC"/>
    <w:rsid w:val="00A47D63"/>
    <w:rsid w:val="00A47FD7"/>
    <w:rsid w:val="00A52975"/>
    <w:rsid w:val="00A52BB0"/>
    <w:rsid w:val="00A54307"/>
    <w:rsid w:val="00A5526B"/>
    <w:rsid w:val="00A555F6"/>
    <w:rsid w:val="00A564DC"/>
    <w:rsid w:val="00A569A9"/>
    <w:rsid w:val="00A6003D"/>
    <w:rsid w:val="00A62603"/>
    <w:rsid w:val="00A737FF"/>
    <w:rsid w:val="00A75C4F"/>
    <w:rsid w:val="00A774F6"/>
    <w:rsid w:val="00A80085"/>
    <w:rsid w:val="00A81798"/>
    <w:rsid w:val="00A84484"/>
    <w:rsid w:val="00A86B00"/>
    <w:rsid w:val="00A873A6"/>
    <w:rsid w:val="00A87751"/>
    <w:rsid w:val="00A91D73"/>
    <w:rsid w:val="00A9275E"/>
    <w:rsid w:val="00A94FB4"/>
    <w:rsid w:val="00AA65E5"/>
    <w:rsid w:val="00AB01AD"/>
    <w:rsid w:val="00AB1FDD"/>
    <w:rsid w:val="00AB218E"/>
    <w:rsid w:val="00AB279E"/>
    <w:rsid w:val="00AB4BCD"/>
    <w:rsid w:val="00AB659C"/>
    <w:rsid w:val="00AC1277"/>
    <w:rsid w:val="00AC31B8"/>
    <w:rsid w:val="00AC6158"/>
    <w:rsid w:val="00AC6B99"/>
    <w:rsid w:val="00AC75F6"/>
    <w:rsid w:val="00AC7D2D"/>
    <w:rsid w:val="00AD2A26"/>
    <w:rsid w:val="00AD2D39"/>
    <w:rsid w:val="00AD69DC"/>
    <w:rsid w:val="00AD6C8E"/>
    <w:rsid w:val="00AD7336"/>
    <w:rsid w:val="00AD75A4"/>
    <w:rsid w:val="00AE26C4"/>
    <w:rsid w:val="00AE5887"/>
    <w:rsid w:val="00AF16D6"/>
    <w:rsid w:val="00AF4453"/>
    <w:rsid w:val="00AF4F1A"/>
    <w:rsid w:val="00AF78E6"/>
    <w:rsid w:val="00B03721"/>
    <w:rsid w:val="00B03B2D"/>
    <w:rsid w:val="00B04D2E"/>
    <w:rsid w:val="00B07F52"/>
    <w:rsid w:val="00B114AE"/>
    <w:rsid w:val="00B11984"/>
    <w:rsid w:val="00B22006"/>
    <w:rsid w:val="00B24C62"/>
    <w:rsid w:val="00B30BBE"/>
    <w:rsid w:val="00B33871"/>
    <w:rsid w:val="00B356E0"/>
    <w:rsid w:val="00B357F2"/>
    <w:rsid w:val="00B405E3"/>
    <w:rsid w:val="00B41AAF"/>
    <w:rsid w:val="00B42377"/>
    <w:rsid w:val="00B43891"/>
    <w:rsid w:val="00B4411A"/>
    <w:rsid w:val="00B442AA"/>
    <w:rsid w:val="00B4533B"/>
    <w:rsid w:val="00B478A4"/>
    <w:rsid w:val="00B54579"/>
    <w:rsid w:val="00B5549E"/>
    <w:rsid w:val="00B56722"/>
    <w:rsid w:val="00B56E2D"/>
    <w:rsid w:val="00B5727B"/>
    <w:rsid w:val="00B65A0E"/>
    <w:rsid w:val="00B66C8B"/>
    <w:rsid w:val="00B67BF0"/>
    <w:rsid w:val="00B71F20"/>
    <w:rsid w:val="00B752C0"/>
    <w:rsid w:val="00B76483"/>
    <w:rsid w:val="00B81130"/>
    <w:rsid w:val="00B8136F"/>
    <w:rsid w:val="00B86025"/>
    <w:rsid w:val="00B86F85"/>
    <w:rsid w:val="00B87538"/>
    <w:rsid w:val="00B9039D"/>
    <w:rsid w:val="00B91378"/>
    <w:rsid w:val="00B94707"/>
    <w:rsid w:val="00B94CBC"/>
    <w:rsid w:val="00B9641F"/>
    <w:rsid w:val="00BA0FF5"/>
    <w:rsid w:val="00BA137C"/>
    <w:rsid w:val="00BA3C49"/>
    <w:rsid w:val="00BA4FB9"/>
    <w:rsid w:val="00BA588C"/>
    <w:rsid w:val="00BA5998"/>
    <w:rsid w:val="00BA5E2A"/>
    <w:rsid w:val="00BA6680"/>
    <w:rsid w:val="00BB020A"/>
    <w:rsid w:val="00BB294E"/>
    <w:rsid w:val="00BC14EF"/>
    <w:rsid w:val="00BC364C"/>
    <w:rsid w:val="00BC5DE8"/>
    <w:rsid w:val="00BC6424"/>
    <w:rsid w:val="00BC6985"/>
    <w:rsid w:val="00BD3C9D"/>
    <w:rsid w:val="00BD4AAE"/>
    <w:rsid w:val="00BD6A40"/>
    <w:rsid w:val="00BD79CC"/>
    <w:rsid w:val="00BE0519"/>
    <w:rsid w:val="00BE0C93"/>
    <w:rsid w:val="00BE0CB9"/>
    <w:rsid w:val="00BE34D2"/>
    <w:rsid w:val="00BE39CD"/>
    <w:rsid w:val="00BE3E26"/>
    <w:rsid w:val="00BE53B4"/>
    <w:rsid w:val="00BE57AB"/>
    <w:rsid w:val="00BE605E"/>
    <w:rsid w:val="00BE6762"/>
    <w:rsid w:val="00BE6C14"/>
    <w:rsid w:val="00BE6CA4"/>
    <w:rsid w:val="00BF123E"/>
    <w:rsid w:val="00BF2831"/>
    <w:rsid w:val="00C042E8"/>
    <w:rsid w:val="00C05499"/>
    <w:rsid w:val="00C068EF"/>
    <w:rsid w:val="00C06FE9"/>
    <w:rsid w:val="00C07268"/>
    <w:rsid w:val="00C1001E"/>
    <w:rsid w:val="00C104F1"/>
    <w:rsid w:val="00C106AD"/>
    <w:rsid w:val="00C10A10"/>
    <w:rsid w:val="00C1294B"/>
    <w:rsid w:val="00C209D1"/>
    <w:rsid w:val="00C21A31"/>
    <w:rsid w:val="00C2201B"/>
    <w:rsid w:val="00C238CC"/>
    <w:rsid w:val="00C24ED8"/>
    <w:rsid w:val="00C25E27"/>
    <w:rsid w:val="00C312F7"/>
    <w:rsid w:val="00C3177E"/>
    <w:rsid w:val="00C33991"/>
    <w:rsid w:val="00C33B4C"/>
    <w:rsid w:val="00C35692"/>
    <w:rsid w:val="00C35FFE"/>
    <w:rsid w:val="00C3627D"/>
    <w:rsid w:val="00C37BFB"/>
    <w:rsid w:val="00C40778"/>
    <w:rsid w:val="00C40BA5"/>
    <w:rsid w:val="00C40F2D"/>
    <w:rsid w:val="00C4126F"/>
    <w:rsid w:val="00C413F1"/>
    <w:rsid w:val="00C415AD"/>
    <w:rsid w:val="00C419CC"/>
    <w:rsid w:val="00C42B4E"/>
    <w:rsid w:val="00C47E4E"/>
    <w:rsid w:val="00C54F9C"/>
    <w:rsid w:val="00C55A32"/>
    <w:rsid w:val="00C6195B"/>
    <w:rsid w:val="00C623B3"/>
    <w:rsid w:val="00C64591"/>
    <w:rsid w:val="00C71E41"/>
    <w:rsid w:val="00C72AEC"/>
    <w:rsid w:val="00C74B05"/>
    <w:rsid w:val="00C751E7"/>
    <w:rsid w:val="00C75201"/>
    <w:rsid w:val="00C80E4C"/>
    <w:rsid w:val="00C8218A"/>
    <w:rsid w:val="00C85310"/>
    <w:rsid w:val="00C853E7"/>
    <w:rsid w:val="00C858D7"/>
    <w:rsid w:val="00C85B01"/>
    <w:rsid w:val="00C86384"/>
    <w:rsid w:val="00C92821"/>
    <w:rsid w:val="00C9307E"/>
    <w:rsid w:val="00C96E2C"/>
    <w:rsid w:val="00C974E0"/>
    <w:rsid w:val="00CA14E0"/>
    <w:rsid w:val="00CA1EDE"/>
    <w:rsid w:val="00CA6D18"/>
    <w:rsid w:val="00CA70D0"/>
    <w:rsid w:val="00CA7786"/>
    <w:rsid w:val="00CB167D"/>
    <w:rsid w:val="00CB7F62"/>
    <w:rsid w:val="00CC10BB"/>
    <w:rsid w:val="00CC15BC"/>
    <w:rsid w:val="00CD3E7B"/>
    <w:rsid w:val="00CD544E"/>
    <w:rsid w:val="00CD6160"/>
    <w:rsid w:val="00CD6F53"/>
    <w:rsid w:val="00CE3BFF"/>
    <w:rsid w:val="00CE3D7F"/>
    <w:rsid w:val="00CE6A7A"/>
    <w:rsid w:val="00CE6AF1"/>
    <w:rsid w:val="00CE6AF4"/>
    <w:rsid w:val="00CE6E48"/>
    <w:rsid w:val="00CE7F58"/>
    <w:rsid w:val="00CF0BEE"/>
    <w:rsid w:val="00CF1FE1"/>
    <w:rsid w:val="00CF4857"/>
    <w:rsid w:val="00CF6B7D"/>
    <w:rsid w:val="00CF6DE0"/>
    <w:rsid w:val="00CF70E9"/>
    <w:rsid w:val="00CF7B19"/>
    <w:rsid w:val="00D0196B"/>
    <w:rsid w:val="00D0273F"/>
    <w:rsid w:val="00D035BB"/>
    <w:rsid w:val="00D05713"/>
    <w:rsid w:val="00D058AB"/>
    <w:rsid w:val="00D06CEC"/>
    <w:rsid w:val="00D07022"/>
    <w:rsid w:val="00D105AF"/>
    <w:rsid w:val="00D14E4F"/>
    <w:rsid w:val="00D203FA"/>
    <w:rsid w:val="00D206ED"/>
    <w:rsid w:val="00D20809"/>
    <w:rsid w:val="00D22006"/>
    <w:rsid w:val="00D22737"/>
    <w:rsid w:val="00D2285E"/>
    <w:rsid w:val="00D2489A"/>
    <w:rsid w:val="00D254BF"/>
    <w:rsid w:val="00D30F40"/>
    <w:rsid w:val="00D3277A"/>
    <w:rsid w:val="00D32DAF"/>
    <w:rsid w:val="00D3434D"/>
    <w:rsid w:val="00D37B61"/>
    <w:rsid w:val="00D4218C"/>
    <w:rsid w:val="00D42D0A"/>
    <w:rsid w:val="00D43C2F"/>
    <w:rsid w:val="00D4402B"/>
    <w:rsid w:val="00D50771"/>
    <w:rsid w:val="00D56E09"/>
    <w:rsid w:val="00D608B1"/>
    <w:rsid w:val="00D63F40"/>
    <w:rsid w:val="00D64A23"/>
    <w:rsid w:val="00D71096"/>
    <w:rsid w:val="00D73616"/>
    <w:rsid w:val="00D74A93"/>
    <w:rsid w:val="00D74DED"/>
    <w:rsid w:val="00D75BCA"/>
    <w:rsid w:val="00D774F7"/>
    <w:rsid w:val="00D77A3D"/>
    <w:rsid w:val="00D80A7A"/>
    <w:rsid w:val="00D82F76"/>
    <w:rsid w:val="00D84EF6"/>
    <w:rsid w:val="00D87C89"/>
    <w:rsid w:val="00DA0685"/>
    <w:rsid w:val="00DA0C09"/>
    <w:rsid w:val="00DA3CA9"/>
    <w:rsid w:val="00DA5DE2"/>
    <w:rsid w:val="00DA68FC"/>
    <w:rsid w:val="00DB0591"/>
    <w:rsid w:val="00DB0643"/>
    <w:rsid w:val="00DB111C"/>
    <w:rsid w:val="00DB1346"/>
    <w:rsid w:val="00DB3581"/>
    <w:rsid w:val="00DB4D09"/>
    <w:rsid w:val="00DB523F"/>
    <w:rsid w:val="00DB5576"/>
    <w:rsid w:val="00DB5D9D"/>
    <w:rsid w:val="00DB6B3C"/>
    <w:rsid w:val="00DB75E8"/>
    <w:rsid w:val="00DB7B08"/>
    <w:rsid w:val="00DC1486"/>
    <w:rsid w:val="00DC30C1"/>
    <w:rsid w:val="00DC4C6D"/>
    <w:rsid w:val="00DC5EF7"/>
    <w:rsid w:val="00DC6DB4"/>
    <w:rsid w:val="00DC6FE7"/>
    <w:rsid w:val="00DD1AB6"/>
    <w:rsid w:val="00DD2CF4"/>
    <w:rsid w:val="00DD48B7"/>
    <w:rsid w:val="00DD4D73"/>
    <w:rsid w:val="00DD68BC"/>
    <w:rsid w:val="00DE044D"/>
    <w:rsid w:val="00DE0601"/>
    <w:rsid w:val="00DE1E8A"/>
    <w:rsid w:val="00DE398E"/>
    <w:rsid w:val="00DF1BB1"/>
    <w:rsid w:val="00DF23D8"/>
    <w:rsid w:val="00DF264A"/>
    <w:rsid w:val="00DF3793"/>
    <w:rsid w:val="00DF48DD"/>
    <w:rsid w:val="00DF5A47"/>
    <w:rsid w:val="00DF5C12"/>
    <w:rsid w:val="00E0162D"/>
    <w:rsid w:val="00E024C8"/>
    <w:rsid w:val="00E02D1E"/>
    <w:rsid w:val="00E030D1"/>
    <w:rsid w:val="00E048D7"/>
    <w:rsid w:val="00E049C2"/>
    <w:rsid w:val="00E04D41"/>
    <w:rsid w:val="00E0680A"/>
    <w:rsid w:val="00E14B6E"/>
    <w:rsid w:val="00E14E49"/>
    <w:rsid w:val="00E178C2"/>
    <w:rsid w:val="00E20674"/>
    <w:rsid w:val="00E2084E"/>
    <w:rsid w:val="00E227C4"/>
    <w:rsid w:val="00E2432E"/>
    <w:rsid w:val="00E25924"/>
    <w:rsid w:val="00E265D4"/>
    <w:rsid w:val="00E30158"/>
    <w:rsid w:val="00E319A1"/>
    <w:rsid w:val="00E34D0C"/>
    <w:rsid w:val="00E4016A"/>
    <w:rsid w:val="00E42FEB"/>
    <w:rsid w:val="00E43240"/>
    <w:rsid w:val="00E438B9"/>
    <w:rsid w:val="00E45413"/>
    <w:rsid w:val="00E460B8"/>
    <w:rsid w:val="00E46133"/>
    <w:rsid w:val="00E50E71"/>
    <w:rsid w:val="00E51E2F"/>
    <w:rsid w:val="00E52B97"/>
    <w:rsid w:val="00E56369"/>
    <w:rsid w:val="00E5790C"/>
    <w:rsid w:val="00E6170A"/>
    <w:rsid w:val="00E64B71"/>
    <w:rsid w:val="00E64FA2"/>
    <w:rsid w:val="00E6606E"/>
    <w:rsid w:val="00E6610E"/>
    <w:rsid w:val="00E67179"/>
    <w:rsid w:val="00E70E59"/>
    <w:rsid w:val="00E804EB"/>
    <w:rsid w:val="00E807B3"/>
    <w:rsid w:val="00E80B4A"/>
    <w:rsid w:val="00E80ED5"/>
    <w:rsid w:val="00E819A3"/>
    <w:rsid w:val="00E81FD5"/>
    <w:rsid w:val="00E82707"/>
    <w:rsid w:val="00E844FD"/>
    <w:rsid w:val="00E87372"/>
    <w:rsid w:val="00E91C65"/>
    <w:rsid w:val="00E922D5"/>
    <w:rsid w:val="00E93D64"/>
    <w:rsid w:val="00E95C99"/>
    <w:rsid w:val="00EA048F"/>
    <w:rsid w:val="00EA7067"/>
    <w:rsid w:val="00EA76D3"/>
    <w:rsid w:val="00EB1CDF"/>
    <w:rsid w:val="00EB2659"/>
    <w:rsid w:val="00EB4D9C"/>
    <w:rsid w:val="00EB4E1B"/>
    <w:rsid w:val="00EB6522"/>
    <w:rsid w:val="00EC03FB"/>
    <w:rsid w:val="00EC0C82"/>
    <w:rsid w:val="00EC16CE"/>
    <w:rsid w:val="00EC2925"/>
    <w:rsid w:val="00EC301C"/>
    <w:rsid w:val="00EC37D3"/>
    <w:rsid w:val="00EC3FB0"/>
    <w:rsid w:val="00EC4824"/>
    <w:rsid w:val="00ED0070"/>
    <w:rsid w:val="00ED1152"/>
    <w:rsid w:val="00ED37FB"/>
    <w:rsid w:val="00EE0592"/>
    <w:rsid w:val="00EE069E"/>
    <w:rsid w:val="00EE36E2"/>
    <w:rsid w:val="00EE5164"/>
    <w:rsid w:val="00EF1F1C"/>
    <w:rsid w:val="00EF622A"/>
    <w:rsid w:val="00EF68B1"/>
    <w:rsid w:val="00EF7547"/>
    <w:rsid w:val="00F07CD8"/>
    <w:rsid w:val="00F14D5B"/>
    <w:rsid w:val="00F154A7"/>
    <w:rsid w:val="00F16BB1"/>
    <w:rsid w:val="00F16BDE"/>
    <w:rsid w:val="00F17F97"/>
    <w:rsid w:val="00F2175C"/>
    <w:rsid w:val="00F22306"/>
    <w:rsid w:val="00F22D30"/>
    <w:rsid w:val="00F23144"/>
    <w:rsid w:val="00F25BD9"/>
    <w:rsid w:val="00F25ED9"/>
    <w:rsid w:val="00F264B8"/>
    <w:rsid w:val="00F315F1"/>
    <w:rsid w:val="00F3216D"/>
    <w:rsid w:val="00F33917"/>
    <w:rsid w:val="00F33C39"/>
    <w:rsid w:val="00F34842"/>
    <w:rsid w:val="00F34F61"/>
    <w:rsid w:val="00F40FE1"/>
    <w:rsid w:val="00F427C6"/>
    <w:rsid w:val="00F4288C"/>
    <w:rsid w:val="00F4447A"/>
    <w:rsid w:val="00F44790"/>
    <w:rsid w:val="00F459E4"/>
    <w:rsid w:val="00F45C23"/>
    <w:rsid w:val="00F45C4E"/>
    <w:rsid w:val="00F45C58"/>
    <w:rsid w:val="00F45D1F"/>
    <w:rsid w:val="00F52563"/>
    <w:rsid w:val="00F613BC"/>
    <w:rsid w:val="00F706CA"/>
    <w:rsid w:val="00F71F25"/>
    <w:rsid w:val="00F72772"/>
    <w:rsid w:val="00F727B9"/>
    <w:rsid w:val="00F76F82"/>
    <w:rsid w:val="00F80C6E"/>
    <w:rsid w:val="00F845F9"/>
    <w:rsid w:val="00F86474"/>
    <w:rsid w:val="00F90BBD"/>
    <w:rsid w:val="00F91470"/>
    <w:rsid w:val="00F922D7"/>
    <w:rsid w:val="00F92AC5"/>
    <w:rsid w:val="00F93EA5"/>
    <w:rsid w:val="00F94E58"/>
    <w:rsid w:val="00F94FA7"/>
    <w:rsid w:val="00F95F85"/>
    <w:rsid w:val="00F96A80"/>
    <w:rsid w:val="00F96ADA"/>
    <w:rsid w:val="00FA10BC"/>
    <w:rsid w:val="00FA3172"/>
    <w:rsid w:val="00FA3BA0"/>
    <w:rsid w:val="00FA4DD7"/>
    <w:rsid w:val="00FA5AA4"/>
    <w:rsid w:val="00FA5C98"/>
    <w:rsid w:val="00FA6E3B"/>
    <w:rsid w:val="00FA7098"/>
    <w:rsid w:val="00FB088A"/>
    <w:rsid w:val="00FB2C58"/>
    <w:rsid w:val="00FB318C"/>
    <w:rsid w:val="00FB3B46"/>
    <w:rsid w:val="00FC25E8"/>
    <w:rsid w:val="00FC4A92"/>
    <w:rsid w:val="00FC4FC0"/>
    <w:rsid w:val="00FD5B7C"/>
    <w:rsid w:val="00FD5FA5"/>
    <w:rsid w:val="00FD6251"/>
    <w:rsid w:val="00FD6DFA"/>
    <w:rsid w:val="00FE28B5"/>
    <w:rsid w:val="00FE4FE6"/>
    <w:rsid w:val="00FE568D"/>
    <w:rsid w:val="00FE6556"/>
    <w:rsid w:val="00FF15FA"/>
    <w:rsid w:val="00FF2495"/>
    <w:rsid w:val="00FF5E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7356A3"/>
  <w15:docId w15:val="{DBB9C562-CC6F-41D6-BEEC-ACAEFB31D8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5FA5"/>
  </w:style>
  <w:style w:type="paragraph" w:styleId="Heading1">
    <w:name w:val="heading 1"/>
    <w:basedOn w:val="Title"/>
    <w:next w:val="Normal"/>
    <w:link w:val="Heading1Char"/>
    <w:uiPriority w:val="9"/>
    <w:qFormat/>
    <w:rsid w:val="00172B1E"/>
    <w:pPr>
      <w:outlineLvl w:val="0"/>
    </w:pPr>
  </w:style>
  <w:style w:type="paragraph" w:styleId="Heading2">
    <w:name w:val="heading 2"/>
    <w:basedOn w:val="Normal"/>
    <w:next w:val="Normal"/>
    <w:link w:val="Heading2Char"/>
    <w:uiPriority w:val="9"/>
    <w:unhideWhenUsed/>
    <w:qFormat/>
    <w:rsid w:val="007504E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914FD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D751A"/>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D751A"/>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073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073D5"/>
  </w:style>
  <w:style w:type="paragraph" w:styleId="Footer">
    <w:name w:val="footer"/>
    <w:basedOn w:val="Normal"/>
    <w:link w:val="FooterChar"/>
    <w:uiPriority w:val="99"/>
    <w:unhideWhenUsed/>
    <w:rsid w:val="009073D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073D5"/>
  </w:style>
  <w:style w:type="paragraph" w:styleId="BalloonText">
    <w:name w:val="Balloon Text"/>
    <w:basedOn w:val="Normal"/>
    <w:link w:val="BalloonTextChar"/>
    <w:uiPriority w:val="99"/>
    <w:semiHidden/>
    <w:unhideWhenUsed/>
    <w:rsid w:val="009073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73D5"/>
    <w:rPr>
      <w:rFonts w:ascii="Tahoma" w:hAnsi="Tahoma" w:cs="Tahoma"/>
      <w:sz w:val="16"/>
      <w:szCs w:val="16"/>
    </w:rPr>
  </w:style>
  <w:style w:type="paragraph" w:styleId="NoSpacing">
    <w:name w:val="No Spacing"/>
    <w:basedOn w:val="Normal"/>
    <w:link w:val="NoSpacingChar"/>
    <w:uiPriority w:val="1"/>
    <w:qFormat/>
    <w:rsid w:val="00C24ED8"/>
    <w:pPr>
      <w:spacing w:after="0" w:line="240" w:lineRule="auto"/>
    </w:pPr>
    <w:rPr>
      <w:rFonts w:ascii="Tahoma" w:eastAsia="Times New Roman" w:hAnsi="Tahoma" w:cs="Times New Roman"/>
    </w:rPr>
  </w:style>
  <w:style w:type="character" w:customStyle="1" w:styleId="NoSpacingChar">
    <w:name w:val="No Spacing Char"/>
    <w:basedOn w:val="DefaultParagraphFont"/>
    <w:link w:val="NoSpacing"/>
    <w:uiPriority w:val="1"/>
    <w:rsid w:val="00C24ED8"/>
    <w:rPr>
      <w:rFonts w:ascii="Tahoma" w:eastAsia="Times New Roman" w:hAnsi="Tahoma" w:cs="Times New Roman"/>
    </w:rPr>
  </w:style>
  <w:style w:type="paragraph" w:styleId="Title">
    <w:name w:val="Title"/>
    <w:basedOn w:val="Normal"/>
    <w:next w:val="Normal"/>
    <w:link w:val="TitleChar"/>
    <w:uiPriority w:val="10"/>
    <w:qFormat/>
    <w:rsid w:val="00C24ED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4ED8"/>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C24ED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24ED8"/>
    <w:rPr>
      <w:rFonts w:asciiTheme="majorHAnsi" w:eastAsiaTheme="majorEastAsia" w:hAnsiTheme="majorHAnsi" w:cstheme="majorBidi"/>
      <w:i/>
      <w:iCs/>
      <w:color w:val="4F81BD" w:themeColor="accent1"/>
      <w:spacing w:val="15"/>
      <w:sz w:val="24"/>
      <w:szCs w:val="24"/>
    </w:rPr>
  </w:style>
  <w:style w:type="character" w:customStyle="1" w:styleId="Heading1Char">
    <w:name w:val="Heading 1 Char"/>
    <w:basedOn w:val="DefaultParagraphFont"/>
    <w:link w:val="Heading1"/>
    <w:uiPriority w:val="9"/>
    <w:rsid w:val="00172B1E"/>
    <w:rPr>
      <w:rFonts w:asciiTheme="majorHAnsi" w:eastAsiaTheme="majorEastAsia" w:hAnsiTheme="majorHAnsi" w:cstheme="majorBidi"/>
      <w:color w:val="17365D" w:themeColor="text2" w:themeShade="BF"/>
      <w:spacing w:val="5"/>
      <w:kern w:val="28"/>
      <w:sz w:val="52"/>
      <w:szCs w:val="52"/>
    </w:rPr>
  </w:style>
  <w:style w:type="paragraph" w:styleId="TOCHeading">
    <w:name w:val="TOC Heading"/>
    <w:basedOn w:val="Heading1"/>
    <w:next w:val="Normal"/>
    <w:uiPriority w:val="39"/>
    <w:semiHidden/>
    <w:unhideWhenUsed/>
    <w:qFormat/>
    <w:rsid w:val="007504EC"/>
    <w:pPr>
      <w:outlineLvl w:val="9"/>
    </w:pPr>
  </w:style>
  <w:style w:type="character" w:customStyle="1" w:styleId="Heading2Char">
    <w:name w:val="Heading 2 Char"/>
    <w:basedOn w:val="DefaultParagraphFont"/>
    <w:link w:val="Heading2"/>
    <w:uiPriority w:val="9"/>
    <w:rsid w:val="007504EC"/>
    <w:rPr>
      <w:rFonts w:asciiTheme="majorHAnsi" w:eastAsiaTheme="majorEastAsia" w:hAnsiTheme="majorHAnsi" w:cstheme="majorBidi"/>
      <w:b/>
      <w:bCs/>
      <w:color w:val="4F81BD" w:themeColor="accent1"/>
      <w:sz w:val="26"/>
      <w:szCs w:val="26"/>
    </w:rPr>
  </w:style>
  <w:style w:type="paragraph" w:styleId="Caption">
    <w:name w:val="caption"/>
    <w:basedOn w:val="Normal"/>
    <w:next w:val="Normal"/>
    <w:unhideWhenUsed/>
    <w:qFormat/>
    <w:rsid w:val="00C858D7"/>
    <w:pPr>
      <w:spacing w:line="240" w:lineRule="auto"/>
    </w:pPr>
    <w:rPr>
      <w:b/>
      <w:bCs/>
      <w:color w:val="4F81BD" w:themeColor="accent1"/>
      <w:sz w:val="18"/>
      <w:szCs w:val="18"/>
    </w:rPr>
  </w:style>
  <w:style w:type="paragraph" w:styleId="TOC1">
    <w:name w:val="toc 1"/>
    <w:basedOn w:val="Normal"/>
    <w:next w:val="Normal"/>
    <w:autoRedefine/>
    <w:uiPriority w:val="39"/>
    <w:unhideWhenUsed/>
    <w:rsid w:val="00C858D7"/>
    <w:pPr>
      <w:spacing w:after="100"/>
    </w:pPr>
  </w:style>
  <w:style w:type="character" w:styleId="Hyperlink">
    <w:name w:val="Hyperlink"/>
    <w:basedOn w:val="DefaultParagraphFont"/>
    <w:uiPriority w:val="99"/>
    <w:unhideWhenUsed/>
    <w:rsid w:val="00C858D7"/>
    <w:rPr>
      <w:color w:val="0000FF" w:themeColor="hyperlink"/>
      <w:u w:val="single"/>
    </w:rPr>
  </w:style>
  <w:style w:type="character" w:styleId="Emphasis">
    <w:name w:val="Emphasis"/>
    <w:basedOn w:val="DefaultParagraphFont"/>
    <w:uiPriority w:val="20"/>
    <w:qFormat/>
    <w:rsid w:val="00A84484"/>
    <w:rPr>
      <w:i/>
      <w:iCs/>
    </w:rPr>
  </w:style>
  <w:style w:type="character" w:customStyle="1" w:styleId="Heading3Char">
    <w:name w:val="Heading 3 Char"/>
    <w:basedOn w:val="DefaultParagraphFont"/>
    <w:link w:val="Heading3"/>
    <w:uiPriority w:val="9"/>
    <w:rsid w:val="00914FDD"/>
    <w:rPr>
      <w:rFonts w:asciiTheme="majorHAnsi" w:eastAsiaTheme="majorEastAsia" w:hAnsiTheme="majorHAnsi" w:cstheme="majorBidi"/>
      <w:b/>
      <w:bCs/>
      <w:color w:val="4F81BD" w:themeColor="accent1"/>
    </w:rPr>
  </w:style>
  <w:style w:type="paragraph" w:styleId="ListParagraph">
    <w:name w:val="List Paragraph"/>
    <w:basedOn w:val="Normal"/>
    <w:uiPriority w:val="34"/>
    <w:qFormat/>
    <w:rsid w:val="004E301F"/>
    <w:pPr>
      <w:ind w:left="720"/>
      <w:contextualSpacing/>
    </w:pPr>
  </w:style>
  <w:style w:type="paragraph" w:styleId="TOC2">
    <w:name w:val="toc 2"/>
    <w:basedOn w:val="Normal"/>
    <w:next w:val="Normal"/>
    <w:autoRedefine/>
    <w:uiPriority w:val="39"/>
    <w:unhideWhenUsed/>
    <w:rsid w:val="00C40778"/>
    <w:pPr>
      <w:tabs>
        <w:tab w:val="right" w:leader="dot" w:pos="9350"/>
      </w:tabs>
      <w:spacing w:after="0"/>
      <w:ind w:left="216"/>
    </w:pPr>
  </w:style>
  <w:style w:type="paragraph" w:styleId="TableofFigures">
    <w:name w:val="table of figures"/>
    <w:basedOn w:val="Normal"/>
    <w:next w:val="Normal"/>
    <w:uiPriority w:val="99"/>
    <w:unhideWhenUsed/>
    <w:rsid w:val="00177ADF"/>
    <w:pPr>
      <w:spacing w:after="0"/>
    </w:pPr>
  </w:style>
  <w:style w:type="paragraph" w:styleId="TOC3">
    <w:name w:val="toc 3"/>
    <w:basedOn w:val="Normal"/>
    <w:next w:val="Normal"/>
    <w:autoRedefine/>
    <w:uiPriority w:val="39"/>
    <w:unhideWhenUsed/>
    <w:rsid w:val="00997FFC"/>
    <w:pPr>
      <w:spacing w:after="100"/>
      <w:ind w:left="440"/>
    </w:pPr>
  </w:style>
  <w:style w:type="character" w:styleId="SubtleEmphasis">
    <w:name w:val="Subtle Emphasis"/>
    <w:basedOn w:val="Emphasis"/>
    <w:uiPriority w:val="19"/>
    <w:qFormat/>
    <w:rsid w:val="004A526F"/>
    <w:rPr>
      <w:i/>
      <w:iCs/>
      <w:color w:val="808080"/>
    </w:rPr>
  </w:style>
  <w:style w:type="character" w:customStyle="1" w:styleId="Heading4Char">
    <w:name w:val="Heading 4 Char"/>
    <w:basedOn w:val="DefaultParagraphFont"/>
    <w:link w:val="Heading4"/>
    <w:uiPriority w:val="9"/>
    <w:rsid w:val="006D751A"/>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D751A"/>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E82707"/>
    <w:rPr>
      <w:sz w:val="16"/>
      <w:szCs w:val="16"/>
    </w:rPr>
  </w:style>
  <w:style w:type="paragraph" w:styleId="CommentText">
    <w:name w:val="annotation text"/>
    <w:basedOn w:val="Normal"/>
    <w:link w:val="CommentTextChar"/>
    <w:uiPriority w:val="99"/>
    <w:unhideWhenUsed/>
    <w:rsid w:val="00E82707"/>
    <w:pPr>
      <w:spacing w:line="240" w:lineRule="auto"/>
    </w:pPr>
    <w:rPr>
      <w:sz w:val="20"/>
      <w:szCs w:val="20"/>
    </w:rPr>
  </w:style>
  <w:style w:type="character" w:customStyle="1" w:styleId="CommentTextChar">
    <w:name w:val="Comment Text Char"/>
    <w:basedOn w:val="DefaultParagraphFont"/>
    <w:link w:val="CommentText"/>
    <w:uiPriority w:val="99"/>
    <w:rsid w:val="00E82707"/>
    <w:rPr>
      <w:sz w:val="20"/>
      <w:szCs w:val="20"/>
    </w:rPr>
  </w:style>
  <w:style w:type="paragraph" w:styleId="CommentSubject">
    <w:name w:val="annotation subject"/>
    <w:basedOn w:val="CommentText"/>
    <w:next w:val="CommentText"/>
    <w:link w:val="CommentSubjectChar"/>
    <w:uiPriority w:val="99"/>
    <w:semiHidden/>
    <w:unhideWhenUsed/>
    <w:rsid w:val="00E82707"/>
    <w:rPr>
      <w:b/>
      <w:bCs/>
    </w:rPr>
  </w:style>
  <w:style w:type="character" w:customStyle="1" w:styleId="CommentSubjectChar">
    <w:name w:val="Comment Subject Char"/>
    <w:basedOn w:val="CommentTextChar"/>
    <w:link w:val="CommentSubject"/>
    <w:uiPriority w:val="99"/>
    <w:semiHidden/>
    <w:rsid w:val="00E82707"/>
    <w:rPr>
      <w:b/>
      <w:bCs/>
      <w:sz w:val="20"/>
      <w:szCs w:val="20"/>
    </w:rPr>
  </w:style>
  <w:style w:type="table" w:styleId="TableGrid">
    <w:name w:val="Table Grid"/>
    <w:basedOn w:val="TableNormal"/>
    <w:uiPriority w:val="59"/>
    <w:rsid w:val="00685A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685AC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685AC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GridTable1Light">
    <w:name w:val="Grid Table 1 Light"/>
    <w:basedOn w:val="TableNormal"/>
    <w:uiPriority w:val="46"/>
    <w:rsid w:val="00DB059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DB059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4">
    <w:name w:val="Grid Table 4"/>
    <w:basedOn w:val="TableNormal"/>
    <w:uiPriority w:val="49"/>
    <w:rsid w:val="00DB059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F22306"/>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NormalWeb">
    <w:name w:val="Normal (Web)"/>
    <w:basedOn w:val="Normal"/>
    <w:uiPriority w:val="99"/>
    <w:semiHidden/>
    <w:unhideWhenUsed/>
    <w:rsid w:val="00C71E41"/>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72B1E"/>
    <w:pPr>
      <w:spacing w:after="0" w:line="240" w:lineRule="auto"/>
    </w:pPr>
  </w:style>
  <w:style w:type="character" w:styleId="UnresolvedMention">
    <w:name w:val="Unresolved Mention"/>
    <w:basedOn w:val="DefaultParagraphFont"/>
    <w:uiPriority w:val="99"/>
    <w:semiHidden/>
    <w:unhideWhenUsed/>
    <w:rsid w:val="0025259E"/>
    <w:rPr>
      <w:color w:val="605E5C"/>
      <w:shd w:val="clear" w:color="auto" w:fill="E1DFDD"/>
    </w:rPr>
  </w:style>
  <w:style w:type="character" w:styleId="FollowedHyperlink">
    <w:name w:val="FollowedHyperlink"/>
    <w:basedOn w:val="DefaultParagraphFont"/>
    <w:uiPriority w:val="99"/>
    <w:semiHidden/>
    <w:unhideWhenUsed/>
    <w:rsid w:val="0025259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96905">
      <w:bodyDiv w:val="1"/>
      <w:marLeft w:val="0"/>
      <w:marRight w:val="0"/>
      <w:marTop w:val="0"/>
      <w:marBottom w:val="0"/>
      <w:divBdr>
        <w:top w:val="none" w:sz="0" w:space="0" w:color="auto"/>
        <w:left w:val="none" w:sz="0" w:space="0" w:color="auto"/>
        <w:bottom w:val="none" w:sz="0" w:space="0" w:color="auto"/>
        <w:right w:val="none" w:sz="0" w:space="0" w:color="auto"/>
      </w:divBdr>
    </w:div>
    <w:div w:id="358120511">
      <w:bodyDiv w:val="1"/>
      <w:marLeft w:val="0"/>
      <w:marRight w:val="0"/>
      <w:marTop w:val="0"/>
      <w:marBottom w:val="0"/>
      <w:divBdr>
        <w:top w:val="none" w:sz="0" w:space="0" w:color="auto"/>
        <w:left w:val="none" w:sz="0" w:space="0" w:color="auto"/>
        <w:bottom w:val="none" w:sz="0" w:space="0" w:color="auto"/>
        <w:right w:val="none" w:sz="0" w:space="0" w:color="auto"/>
      </w:divBdr>
    </w:div>
    <w:div w:id="390933603">
      <w:bodyDiv w:val="1"/>
      <w:marLeft w:val="0"/>
      <w:marRight w:val="0"/>
      <w:marTop w:val="0"/>
      <w:marBottom w:val="0"/>
      <w:divBdr>
        <w:top w:val="none" w:sz="0" w:space="0" w:color="auto"/>
        <w:left w:val="none" w:sz="0" w:space="0" w:color="auto"/>
        <w:bottom w:val="none" w:sz="0" w:space="0" w:color="auto"/>
        <w:right w:val="none" w:sz="0" w:space="0" w:color="auto"/>
      </w:divBdr>
    </w:div>
    <w:div w:id="568922510">
      <w:bodyDiv w:val="1"/>
      <w:marLeft w:val="0"/>
      <w:marRight w:val="0"/>
      <w:marTop w:val="0"/>
      <w:marBottom w:val="0"/>
      <w:divBdr>
        <w:top w:val="none" w:sz="0" w:space="0" w:color="auto"/>
        <w:left w:val="none" w:sz="0" w:space="0" w:color="auto"/>
        <w:bottom w:val="none" w:sz="0" w:space="0" w:color="auto"/>
        <w:right w:val="none" w:sz="0" w:space="0" w:color="auto"/>
      </w:divBdr>
    </w:div>
    <w:div w:id="595553518">
      <w:bodyDiv w:val="1"/>
      <w:marLeft w:val="0"/>
      <w:marRight w:val="0"/>
      <w:marTop w:val="0"/>
      <w:marBottom w:val="0"/>
      <w:divBdr>
        <w:top w:val="none" w:sz="0" w:space="0" w:color="auto"/>
        <w:left w:val="none" w:sz="0" w:space="0" w:color="auto"/>
        <w:bottom w:val="none" w:sz="0" w:space="0" w:color="auto"/>
        <w:right w:val="none" w:sz="0" w:space="0" w:color="auto"/>
      </w:divBdr>
    </w:div>
    <w:div w:id="858204090">
      <w:bodyDiv w:val="1"/>
      <w:marLeft w:val="0"/>
      <w:marRight w:val="0"/>
      <w:marTop w:val="0"/>
      <w:marBottom w:val="0"/>
      <w:divBdr>
        <w:top w:val="none" w:sz="0" w:space="0" w:color="auto"/>
        <w:left w:val="none" w:sz="0" w:space="0" w:color="auto"/>
        <w:bottom w:val="none" w:sz="0" w:space="0" w:color="auto"/>
        <w:right w:val="none" w:sz="0" w:space="0" w:color="auto"/>
      </w:divBdr>
    </w:div>
    <w:div w:id="991639154">
      <w:bodyDiv w:val="1"/>
      <w:marLeft w:val="0"/>
      <w:marRight w:val="0"/>
      <w:marTop w:val="0"/>
      <w:marBottom w:val="0"/>
      <w:divBdr>
        <w:top w:val="none" w:sz="0" w:space="0" w:color="auto"/>
        <w:left w:val="none" w:sz="0" w:space="0" w:color="auto"/>
        <w:bottom w:val="none" w:sz="0" w:space="0" w:color="auto"/>
        <w:right w:val="none" w:sz="0" w:space="0" w:color="auto"/>
      </w:divBdr>
    </w:div>
    <w:div w:id="1061487185">
      <w:bodyDiv w:val="1"/>
      <w:marLeft w:val="0"/>
      <w:marRight w:val="0"/>
      <w:marTop w:val="0"/>
      <w:marBottom w:val="0"/>
      <w:divBdr>
        <w:top w:val="none" w:sz="0" w:space="0" w:color="auto"/>
        <w:left w:val="none" w:sz="0" w:space="0" w:color="auto"/>
        <w:bottom w:val="none" w:sz="0" w:space="0" w:color="auto"/>
        <w:right w:val="none" w:sz="0" w:space="0" w:color="auto"/>
      </w:divBdr>
    </w:div>
    <w:div w:id="1088036728">
      <w:bodyDiv w:val="1"/>
      <w:marLeft w:val="0"/>
      <w:marRight w:val="0"/>
      <w:marTop w:val="0"/>
      <w:marBottom w:val="0"/>
      <w:divBdr>
        <w:top w:val="none" w:sz="0" w:space="0" w:color="auto"/>
        <w:left w:val="none" w:sz="0" w:space="0" w:color="auto"/>
        <w:bottom w:val="none" w:sz="0" w:space="0" w:color="auto"/>
        <w:right w:val="none" w:sz="0" w:space="0" w:color="auto"/>
      </w:divBdr>
    </w:div>
    <w:div w:id="1204640213">
      <w:bodyDiv w:val="1"/>
      <w:marLeft w:val="0"/>
      <w:marRight w:val="0"/>
      <w:marTop w:val="0"/>
      <w:marBottom w:val="0"/>
      <w:divBdr>
        <w:top w:val="none" w:sz="0" w:space="0" w:color="auto"/>
        <w:left w:val="none" w:sz="0" w:space="0" w:color="auto"/>
        <w:bottom w:val="none" w:sz="0" w:space="0" w:color="auto"/>
        <w:right w:val="none" w:sz="0" w:space="0" w:color="auto"/>
      </w:divBdr>
    </w:div>
    <w:div w:id="1389183348">
      <w:bodyDiv w:val="1"/>
      <w:marLeft w:val="0"/>
      <w:marRight w:val="0"/>
      <w:marTop w:val="0"/>
      <w:marBottom w:val="0"/>
      <w:divBdr>
        <w:top w:val="none" w:sz="0" w:space="0" w:color="auto"/>
        <w:left w:val="none" w:sz="0" w:space="0" w:color="auto"/>
        <w:bottom w:val="none" w:sz="0" w:space="0" w:color="auto"/>
        <w:right w:val="none" w:sz="0" w:space="0" w:color="auto"/>
      </w:divBdr>
    </w:div>
    <w:div w:id="1421294892">
      <w:bodyDiv w:val="1"/>
      <w:marLeft w:val="0"/>
      <w:marRight w:val="0"/>
      <w:marTop w:val="0"/>
      <w:marBottom w:val="0"/>
      <w:divBdr>
        <w:top w:val="none" w:sz="0" w:space="0" w:color="auto"/>
        <w:left w:val="none" w:sz="0" w:space="0" w:color="auto"/>
        <w:bottom w:val="none" w:sz="0" w:space="0" w:color="auto"/>
        <w:right w:val="none" w:sz="0" w:space="0" w:color="auto"/>
      </w:divBdr>
    </w:div>
    <w:div w:id="1463571864">
      <w:bodyDiv w:val="1"/>
      <w:marLeft w:val="0"/>
      <w:marRight w:val="0"/>
      <w:marTop w:val="0"/>
      <w:marBottom w:val="0"/>
      <w:divBdr>
        <w:top w:val="none" w:sz="0" w:space="0" w:color="auto"/>
        <w:left w:val="none" w:sz="0" w:space="0" w:color="auto"/>
        <w:bottom w:val="none" w:sz="0" w:space="0" w:color="auto"/>
        <w:right w:val="none" w:sz="0" w:space="0" w:color="auto"/>
      </w:divBdr>
    </w:div>
    <w:div w:id="1542088969">
      <w:bodyDiv w:val="1"/>
      <w:marLeft w:val="0"/>
      <w:marRight w:val="0"/>
      <w:marTop w:val="0"/>
      <w:marBottom w:val="0"/>
      <w:divBdr>
        <w:top w:val="none" w:sz="0" w:space="0" w:color="auto"/>
        <w:left w:val="none" w:sz="0" w:space="0" w:color="auto"/>
        <w:bottom w:val="none" w:sz="0" w:space="0" w:color="auto"/>
        <w:right w:val="none" w:sz="0" w:space="0" w:color="auto"/>
      </w:divBdr>
      <w:divsChild>
        <w:div w:id="2006466910">
          <w:marLeft w:val="0"/>
          <w:marRight w:val="0"/>
          <w:marTop w:val="0"/>
          <w:marBottom w:val="0"/>
          <w:divBdr>
            <w:top w:val="none" w:sz="0" w:space="0" w:color="auto"/>
            <w:left w:val="none" w:sz="0" w:space="0" w:color="auto"/>
            <w:bottom w:val="none" w:sz="0" w:space="0" w:color="auto"/>
            <w:right w:val="none" w:sz="0" w:space="0" w:color="auto"/>
          </w:divBdr>
        </w:div>
      </w:divsChild>
    </w:div>
    <w:div w:id="1618443682">
      <w:bodyDiv w:val="1"/>
      <w:marLeft w:val="0"/>
      <w:marRight w:val="0"/>
      <w:marTop w:val="0"/>
      <w:marBottom w:val="0"/>
      <w:divBdr>
        <w:top w:val="none" w:sz="0" w:space="0" w:color="auto"/>
        <w:left w:val="none" w:sz="0" w:space="0" w:color="auto"/>
        <w:bottom w:val="none" w:sz="0" w:space="0" w:color="auto"/>
        <w:right w:val="none" w:sz="0" w:space="0" w:color="auto"/>
      </w:divBdr>
    </w:div>
    <w:div w:id="1795053973">
      <w:bodyDiv w:val="1"/>
      <w:marLeft w:val="0"/>
      <w:marRight w:val="0"/>
      <w:marTop w:val="0"/>
      <w:marBottom w:val="0"/>
      <w:divBdr>
        <w:top w:val="none" w:sz="0" w:space="0" w:color="auto"/>
        <w:left w:val="none" w:sz="0" w:space="0" w:color="auto"/>
        <w:bottom w:val="none" w:sz="0" w:space="0" w:color="auto"/>
        <w:right w:val="none" w:sz="0" w:space="0" w:color="auto"/>
      </w:divBdr>
    </w:div>
    <w:div w:id="1814130946">
      <w:bodyDiv w:val="1"/>
      <w:marLeft w:val="0"/>
      <w:marRight w:val="0"/>
      <w:marTop w:val="0"/>
      <w:marBottom w:val="0"/>
      <w:divBdr>
        <w:top w:val="none" w:sz="0" w:space="0" w:color="auto"/>
        <w:left w:val="none" w:sz="0" w:space="0" w:color="auto"/>
        <w:bottom w:val="none" w:sz="0" w:space="0" w:color="auto"/>
        <w:right w:val="none" w:sz="0" w:space="0" w:color="auto"/>
      </w:divBdr>
    </w:div>
    <w:div w:id="207704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pinterest.com/pin/563018682552661/" TargetMode="External"/><Relationship Id="rId21" Type="http://schemas.openxmlformats.org/officeDocument/2006/relationships/image" Target="media/image13.png"/><Relationship Id="rId34" Type="http://schemas.openxmlformats.org/officeDocument/2006/relationships/hyperlink" Target="https://www.pinterest.com/pin/485755509818841206/" TargetMode="External"/><Relationship Id="rId42" Type="http://schemas.openxmlformats.org/officeDocument/2006/relationships/hyperlink" Target="https://www.artstation.com/artwork/vJVYB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yperlink" Target="https://www.pinterest.com/pin/272467846184715168/" TargetMode="External"/><Relationship Id="rId37" Type="http://schemas.openxmlformats.org/officeDocument/2006/relationships/hyperlink" Target="https://www.artstation.com/artwork/Kry54y" TargetMode="External"/><Relationship Id="rId40" Type="http://schemas.openxmlformats.org/officeDocument/2006/relationships/hyperlink" Target="https://www.pinterest.com/pin/13088655145242458/"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artstation.com/artwork/6a4VO6"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flickr.com/photos/22466737@N00/5377783066/"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Baoze%20Wang\OneDrive\Desktop\WangW_HL2_LDD.docx"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oter" Target="footer1.xml"/><Relationship Id="rId35" Type="http://schemas.openxmlformats.org/officeDocument/2006/relationships/hyperlink" Target="https://www.artstation.com/artwork/ybgmNK" TargetMode="External"/><Relationship Id="rId43" Type="http://schemas.openxmlformats.org/officeDocument/2006/relationships/hyperlink" Target="https://www.artstation.com/artwork/nYZOOe"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https://www.pinterest.com/pin/945333778012247615/" TargetMode="External"/><Relationship Id="rId38" Type="http://schemas.openxmlformats.org/officeDocument/2006/relationships/hyperlink" Target="https://www.pinterest.com/pin/854346991825084071/" TargetMode="External"/><Relationship Id="rId20" Type="http://schemas.openxmlformats.org/officeDocument/2006/relationships/image" Target="media/image12.png"/><Relationship Id="rId41" Type="http://schemas.openxmlformats.org/officeDocument/2006/relationships/hyperlink" Target="https://www.artstation.com/artwork/qAA2E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aoze%20Wang\Downloads\Template%20-%20Level%20Design%20Document%20v2.8%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79F20C-D414-44F5-A60B-3AE9A3ED72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 Level Design Document v2.8 (1).dotx</Template>
  <TotalTime>1988</TotalTime>
  <Pages>36</Pages>
  <Words>4274</Words>
  <Characters>24364</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28581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Baoze Wang</dc:creator>
  <cp:lastModifiedBy>Wang, Wilbur</cp:lastModifiedBy>
  <cp:revision>713</cp:revision>
  <cp:lastPrinted>2012-06-15T19:28:00Z</cp:lastPrinted>
  <dcterms:created xsi:type="dcterms:W3CDTF">2023-10-25T20:12:00Z</dcterms:created>
  <dcterms:modified xsi:type="dcterms:W3CDTF">2023-10-30T08:09:00Z</dcterms:modified>
</cp:coreProperties>
</file>