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FBC2748" w14:textId="3A46DB3F" w:rsidR="00C24ED8" w:rsidRDefault="00194737" w:rsidP="00B405E3">
      <w:pPr>
        <w:jc w:val="center"/>
      </w:pPr>
      <w:r>
        <w:rPr>
          <w:noProof/>
        </w:rPr>
        <w:drawing>
          <wp:inline distT="0" distB="0" distL="0" distR="0" wp14:anchorId="4B55D814" wp14:editId="5D2B1186">
            <wp:extent cx="5276843" cy="3299155"/>
            <wp:effectExtent l="0" t="0" r="635" b="0"/>
            <wp:docPr id="1183949979" name="Picture 1" descr="A rocket ship crashed into a h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949979" name="Picture 1" descr="A rocket ship crashed into a ho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974" cy="331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51C0F" w14:textId="6E626492" w:rsidR="000D0747" w:rsidRDefault="00FE5302" w:rsidP="00B405E3">
      <w:pPr>
        <w:jc w:val="center"/>
      </w:pPr>
      <w:r>
        <w:t>[</w:t>
      </w:r>
      <w:r w:rsidR="000D0747">
        <w:t>Cover Image</w:t>
      </w:r>
      <w:r>
        <w:t>]</w:t>
      </w:r>
    </w:p>
    <w:p w14:paraId="303BCCE6" w14:textId="0AC4AA2B" w:rsidR="003F33E7" w:rsidRDefault="00CF3362" w:rsidP="00DC4C6D">
      <w:pPr>
        <w:pStyle w:val="a0"/>
        <w:jc w:val="center"/>
      </w:pPr>
      <w:r>
        <w:t>Fallout 4</w:t>
      </w:r>
      <w:r w:rsidR="009401DC">
        <w:t xml:space="preserve">:  </w:t>
      </w:r>
      <w:r>
        <w:t>District 8</w:t>
      </w:r>
    </w:p>
    <w:p w14:paraId="013061EF" w14:textId="2994B945" w:rsidR="00C24ED8" w:rsidRDefault="00403477" w:rsidP="00DC4C6D">
      <w:pPr>
        <w:pStyle w:val="ad"/>
        <w:jc w:val="center"/>
        <w:rPr>
          <w:i w:val="0"/>
          <w:sz w:val="20"/>
          <w:szCs w:val="20"/>
        </w:rPr>
      </w:pPr>
      <w:r w:rsidRPr="00DC4C6D">
        <w:rPr>
          <w:i w:val="0"/>
          <w:sz w:val="20"/>
          <w:szCs w:val="20"/>
        </w:rPr>
        <w:t xml:space="preserve">Version </w:t>
      </w:r>
      <w:r w:rsidR="009F0222">
        <w:rPr>
          <w:i w:val="0"/>
          <w:sz w:val="20"/>
          <w:szCs w:val="20"/>
        </w:rPr>
        <w:t>1</w:t>
      </w:r>
      <w:r w:rsidRPr="00DC4C6D">
        <w:rPr>
          <w:i w:val="0"/>
          <w:sz w:val="20"/>
          <w:szCs w:val="20"/>
        </w:rPr>
        <w:t>.0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095"/>
        <w:gridCol w:w="4355"/>
      </w:tblGrid>
      <w:tr w:rsidR="001417A2" w:rsidRPr="00944542" w14:paraId="1F396304" w14:textId="77777777" w:rsidTr="00D43C2F">
        <w:trPr>
          <w:trHeight w:val="335"/>
          <w:jc w:val="center"/>
        </w:trPr>
        <w:tc>
          <w:tcPr>
            <w:tcW w:w="3095" w:type="dxa"/>
          </w:tcPr>
          <w:p w14:paraId="3829C127" w14:textId="77777777" w:rsidR="001417A2" w:rsidRPr="00944542" w:rsidRDefault="001417A2" w:rsidP="00D43C2F">
            <w:pPr>
              <w:spacing w:after="0"/>
              <w:rPr>
                <w:kern w:val="32"/>
              </w:rPr>
            </w:pPr>
            <w:r w:rsidRPr="00944542">
              <w:rPr>
                <w:kern w:val="32"/>
              </w:rPr>
              <w:t>Designer:</w:t>
            </w:r>
          </w:p>
        </w:tc>
        <w:tc>
          <w:tcPr>
            <w:tcW w:w="4355" w:type="dxa"/>
          </w:tcPr>
          <w:p w14:paraId="34E3B8E8" w14:textId="19ECE4A9" w:rsidR="001417A2" w:rsidRPr="00944542" w:rsidRDefault="009F0222" w:rsidP="00D43C2F">
            <w:pPr>
              <w:spacing w:after="0"/>
              <w:rPr>
                <w:kern w:val="32"/>
              </w:rPr>
            </w:pPr>
            <w:r>
              <w:rPr>
                <w:kern w:val="32"/>
              </w:rPr>
              <w:t>Wilbur Wang</w:t>
            </w:r>
          </w:p>
        </w:tc>
      </w:tr>
      <w:tr w:rsidR="001417A2" w:rsidRPr="00944542" w14:paraId="5D1DDEA6" w14:textId="77777777" w:rsidTr="00D43C2F">
        <w:trPr>
          <w:trHeight w:val="335"/>
          <w:jc w:val="center"/>
        </w:trPr>
        <w:tc>
          <w:tcPr>
            <w:tcW w:w="3095" w:type="dxa"/>
          </w:tcPr>
          <w:p w14:paraId="779855E9" w14:textId="77777777" w:rsidR="001417A2" w:rsidRPr="00944542" w:rsidRDefault="001417A2" w:rsidP="00D43C2F">
            <w:pPr>
              <w:spacing w:after="0"/>
              <w:rPr>
                <w:kern w:val="32"/>
              </w:rPr>
            </w:pPr>
            <w:r w:rsidRPr="00944542">
              <w:rPr>
                <w:kern w:val="32"/>
              </w:rPr>
              <w:t>Document Date:</w:t>
            </w:r>
          </w:p>
        </w:tc>
        <w:tc>
          <w:tcPr>
            <w:tcW w:w="4355" w:type="dxa"/>
          </w:tcPr>
          <w:p w14:paraId="2A24B419" w14:textId="2A6C827D" w:rsidR="001417A2" w:rsidRPr="00944542" w:rsidRDefault="00DD4880" w:rsidP="00D43C2F">
            <w:pPr>
              <w:spacing w:after="0"/>
              <w:rPr>
                <w:kern w:val="32"/>
              </w:rPr>
            </w:pPr>
            <w:r>
              <w:rPr>
                <w:kern w:val="32"/>
              </w:rPr>
              <w:t>2/19/2024</w:t>
            </w:r>
          </w:p>
        </w:tc>
      </w:tr>
      <w:tr w:rsidR="004960E4" w:rsidRPr="00944542" w14:paraId="6770FA4A" w14:textId="77777777" w:rsidTr="00D43C2F">
        <w:trPr>
          <w:trHeight w:val="321"/>
          <w:jc w:val="center"/>
        </w:trPr>
        <w:tc>
          <w:tcPr>
            <w:tcW w:w="3095" w:type="dxa"/>
          </w:tcPr>
          <w:p w14:paraId="5DF36FA7" w14:textId="77777777" w:rsidR="004960E4" w:rsidRPr="00944542" w:rsidRDefault="004960E4" w:rsidP="004960E4">
            <w:pPr>
              <w:spacing w:after="0"/>
              <w:rPr>
                <w:kern w:val="32"/>
              </w:rPr>
            </w:pPr>
            <w:r w:rsidRPr="00944542">
              <w:rPr>
                <w:kern w:val="32"/>
              </w:rPr>
              <w:t>Intended Level Delivery Date:</w:t>
            </w:r>
          </w:p>
        </w:tc>
        <w:tc>
          <w:tcPr>
            <w:tcW w:w="4355" w:type="dxa"/>
          </w:tcPr>
          <w:p w14:paraId="5F0F4257" w14:textId="3882824F" w:rsidR="004960E4" w:rsidRPr="00944542" w:rsidRDefault="00DD4880" w:rsidP="004960E4">
            <w:pPr>
              <w:spacing w:after="0"/>
              <w:rPr>
                <w:kern w:val="32"/>
              </w:rPr>
            </w:pPr>
            <w:r>
              <w:t>4/29/2024</w:t>
            </w:r>
          </w:p>
        </w:tc>
      </w:tr>
    </w:tbl>
    <w:p w14:paraId="743EDE4B" w14:textId="77777777" w:rsidR="00403477" w:rsidRDefault="00403477"/>
    <w:p w14:paraId="2AE2D54A" w14:textId="77777777" w:rsidR="00403477" w:rsidRPr="0039586E" w:rsidRDefault="00403477">
      <w:pPr>
        <w:rPr>
          <w:rFonts w:asciiTheme="majorHAnsi" w:hAnsiTheme="majorHAnsi"/>
          <w:b/>
          <w:color w:val="365F91" w:themeColor="accent1" w:themeShade="BF"/>
          <w:sz w:val="28"/>
          <w:szCs w:val="28"/>
        </w:rPr>
      </w:pPr>
      <w:r w:rsidRPr="0039586E">
        <w:rPr>
          <w:rFonts w:asciiTheme="majorHAnsi" w:hAnsiTheme="majorHAnsi"/>
          <w:b/>
          <w:color w:val="365F91" w:themeColor="accent1" w:themeShade="BF"/>
          <w:sz w:val="28"/>
          <w:szCs w:val="28"/>
        </w:rPr>
        <w:t>Document Revisions Table</w:t>
      </w:r>
    </w:p>
    <w:tbl>
      <w:tblPr>
        <w:tblW w:w="9333" w:type="dxa"/>
        <w:jc w:val="center"/>
        <w:tblBorders>
          <w:top w:val="single" w:sz="12" w:space="0" w:color="404040" w:themeColor="text1" w:themeTint="BF"/>
          <w:left w:val="single" w:sz="12" w:space="0" w:color="404040" w:themeColor="text1" w:themeTint="BF"/>
          <w:bottom w:val="single" w:sz="12" w:space="0" w:color="404040" w:themeColor="text1" w:themeTint="BF"/>
          <w:right w:val="single" w:sz="12" w:space="0" w:color="404040" w:themeColor="text1" w:themeTint="BF"/>
          <w:insideH w:val="single" w:sz="12" w:space="0" w:color="404040" w:themeColor="text1" w:themeTint="BF"/>
          <w:insideV w:val="single" w:sz="12" w:space="0" w:color="404040" w:themeColor="text1" w:themeTint="BF"/>
        </w:tblBorders>
        <w:tblLook w:val="04A0" w:firstRow="1" w:lastRow="0" w:firstColumn="1" w:lastColumn="0" w:noHBand="0" w:noVBand="1"/>
      </w:tblPr>
      <w:tblGrid>
        <w:gridCol w:w="1074"/>
        <w:gridCol w:w="4943"/>
        <w:gridCol w:w="1892"/>
        <w:gridCol w:w="1424"/>
      </w:tblGrid>
      <w:tr w:rsidR="00C24ED8" w:rsidRPr="008F0874" w14:paraId="155D43E5" w14:textId="77777777" w:rsidTr="00B405E3">
        <w:trPr>
          <w:trHeight w:val="555"/>
          <w:jc w:val="center"/>
        </w:trPr>
        <w:tc>
          <w:tcPr>
            <w:tcW w:w="1074" w:type="dxa"/>
            <w:shd w:val="clear" w:color="auto" w:fill="A6A6A6" w:themeFill="background1" w:themeFillShade="A6"/>
            <w:vAlign w:val="center"/>
          </w:tcPr>
          <w:p w14:paraId="5B1D3D0A" w14:textId="77777777" w:rsidR="00C24ED8" w:rsidRPr="002353A8" w:rsidRDefault="00C24ED8" w:rsidP="00914FDD">
            <w:pPr>
              <w:pStyle w:val="aa"/>
              <w:jc w:val="center"/>
              <w:rPr>
                <w:rFonts w:asciiTheme="majorHAnsi" w:hAnsiTheme="majorHAnsi" w:cs="Arial"/>
                <w:b/>
                <w:bCs/>
                <w:color w:val="000000"/>
                <w:sz w:val="24"/>
                <w:szCs w:val="24"/>
              </w:rPr>
            </w:pPr>
            <w:r w:rsidRPr="002353A8">
              <w:rPr>
                <w:rFonts w:asciiTheme="majorHAnsi" w:hAnsiTheme="majorHAnsi" w:cs="Arial"/>
                <w:b/>
                <w:bCs/>
                <w:color w:val="FFFFFF" w:themeColor="background1"/>
                <w:sz w:val="24"/>
                <w:szCs w:val="24"/>
              </w:rPr>
              <w:t>Version</w:t>
            </w:r>
          </w:p>
        </w:tc>
        <w:tc>
          <w:tcPr>
            <w:tcW w:w="4943" w:type="dxa"/>
            <w:shd w:val="clear" w:color="auto" w:fill="A6A6A6" w:themeFill="background1" w:themeFillShade="A6"/>
            <w:vAlign w:val="center"/>
          </w:tcPr>
          <w:p w14:paraId="0BBB9B94" w14:textId="77777777" w:rsidR="00C24ED8" w:rsidRPr="002353A8" w:rsidRDefault="00C24ED8" w:rsidP="00914FDD">
            <w:pPr>
              <w:pStyle w:val="aa"/>
              <w:jc w:val="center"/>
              <w:rPr>
                <w:rFonts w:asciiTheme="majorHAnsi" w:hAnsiTheme="majorHAnsi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2353A8">
              <w:rPr>
                <w:rFonts w:asciiTheme="majorHAnsi" w:hAnsiTheme="majorHAnsi" w:cs="Arial"/>
                <w:b/>
                <w:bCs/>
                <w:color w:val="FFFFFF" w:themeColor="background1"/>
                <w:sz w:val="24"/>
                <w:szCs w:val="24"/>
              </w:rPr>
              <w:t>Description</w:t>
            </w:r>
          </w:p>
        </w:tc>
        <w:tc>
          <w:tcPr>
            <w:tcW w:w="1892" w:type="dxa"/>
            <w:shd w:val="clear" w:color="auto" w:fill="A6A6A6" w:themeFill="background1" w:themeFillShade="A6"/>
            <w:vAlign w:val="center"/>
          </w:tcPr>
          <w:p w14:paraId="374C224E" w14:textId="77777777" w:rsidR="00C24ED8" w:rsidRPr="002353A8" w:rsidRDefault="00C24ED8" w:rsidP="00914FDD">
            <w:pPr>
              <w:pStyle w:val="aa"/>
              <w:jc w:val="center"/>
              <w:rPr>
                <w:rFonts w:asciiTheme="majorHAnsi" w:hAnsiTheme="majorHAnsi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2353A8">
              <w:rPr>
                <w:rFonts w:asciiTheme="majorHAnsi" w:hAnsiTheme="majorHAnsi" w:cs="Arial"/>
                <w:b/>
                <w:bCs/>
                <w:color w:val="FFFFFF" w:themeColor="background1"/>
                <w:sz w:val="24"/>
                <w:szCs w:val="24"/>
              </w:rPr>
              <w:t>Requestor</w:t>
            </w:r>
          </w:p>
        </w:tc>
        <w:tc>
          <w:tcPr>
            <w:tcW w:w="1424" w:type="dxa"/>
            <w:shd w:val="clear" w:color="auto" w:fill="A6A6A6" w:themeFill="background1" w:themeFillShade="A6"/>
            <w:vAlign w:val="center"/>
          </w:tcPr>
          <w:p w14:paraId="7ECCE43F" w14:textId="77777777" w:rsidR="00C24ED8" w:rsidRPr="002353A8" w:rsidRDefault="00C24ED8" w:rsidP="00914FDD">
            <w:pPr>
              <w:pStyle w:val="aa"/>
              <w:jc w:val="center"/>
              <w:rPr>
                <w:rFonts w:asciiTheme="majorHAnsi" w:hAnsiTheme="majorHAnsi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2353A8">
              <w:rPr>
                <w:rFonts w:asciiTheme="majorHAnsi" w:hAnsiTheme="majorHAnsi" w:cs="Arial"/>
                <w:b/>
                <w:bCs/>
                <w:color w:val="FFFFFF" w:themeColor="background1"/>
                <w:sz w:val="24"/>
                <w:szCs w:val="24"/>
              </w:rPr>
              <w:t>Date</w:t>
            </w:r>
          </w:p>
        </w:tc>
      </w:tr>
      <w:tr w:rsidR="00C24ED8" w:rsidRPr="002F6EB0" w14:paraId="70507829" w14:textId="77777777" w:rsidTr="00B405E3">
        <w:trPr>
          <w:trHeight w:val="251"/>
          <w:jc w:val="center"/>
        </w:trPr>
        <w:tc>
          <w:tcPr>
            <w:tcW w:w="1074" w:type="dxa"/>
            <w:vAlign w:val="center"/>
          </w:tcPr>
          <w:p w14:paraId="3602572C" w14:textId="77777777" w:rsidR="00C24ED8" w:rsidRPr="002F6EB0" w:rsidRDefault="00960246" w:rsidP="00960246">
            <w:pPr>
              <w:pStyle w:val="aa"/>
              <w:jc w:val="center"/>
              <w:rPr>
                <w:rFonts w:asciiTheme="minorHAnsi" w:hAnsiTheme="minorHAnsi" w:cs="Arial"/>
                <w:bCs/>
                <w:sz w:val="20"/>
                <w:szCs w:val="20"/>
              </w:rPr>
            </w:pPr>
            <w:r w:rsidRPr="002F6EB0">
              <w:rPr>
                <w:rFonts w:asciiTheme="minorHAnsi" w:hAnsiTheme="minorHAnsi" w:cs="Arial"/>
                <w:bCs/>
                <w:sz w:val="20"/>
                <w:szCs w:val="20"/>
              </w:rPr>
              <w:t>1</w:t>
            </w:r>
            <w:r w:rsidR="00C24ED8" w:rsidRPr="002F6EB0">
              <w:rPr>
                <w:rFonts w:asciiTheme="minorHAnsi" w:hAnsiTheme="minorHAnsi" w:cs="Arial"/>
                <w:bCs/>
                <w:sz w:val="20"/>
                <w:szCs w:val="20"/>
              </w:rPr>
              <w:t>.</w:t>
            </w:r>
            <w:r w:rsidRPr="002F6EB0">
              <w:rPr>
                <w:rFonts w:asciiTheme="minorHAnsi" w:hAnsiTheme="minorHAnsi" w:cs="Arial"/>
                <w:bCs/>
                <w:sz w:val="20"/>
                <w:szCs w:val="20"/>
              </w:rPr>
              <w:t>0</w:t>
            </w:r>
          </w:p>
        </w:tc>
        <w:tc>
          <w:tcPr>
            <w:tcW w:w="4943" w:type="dxa"/>
            <w:vAlign w:val="center"/>
          </w:tcPr>
          <w:p w14:paraId="12D7088E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 w:rsidRPr="002F6EB0">
              <w:rPr>
                <w:rFonts w:asciiTheme="minorHAnsi" w:hAnsiTheme="minorHAnsi" w:cs="Arial"/>
                <w:sz w:val="20"/>
                <w:szCs w:val="20"/>
              </w:rPr>
              <w:t>Initial Document</w:t>
            </w:r>
          </w:p>
        </w:tc>
        <w:tc>
          <w:tcPr>
            <w:tcW w:w="1892" w:type="dxa"/>
            <w:vAlign w:val="center"/>
          </w:tcPr>
          <w:p w14:paraId="5E6FF3B2" w14:textId="646523F1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 w:rsidRPr="002F6EB0">
              <w:rPr>
                <w:rFonts w:asciiTheme="minorHAnsi" w:hAnsiTheme="minorHAnsi" w:cs="Arial"/>
                <w:sz w:val="20"/>
                <w:szCs w:val="20"/>
              </w:rPr>
              <w:t>Professor</w:t>
            </w:r>
            <w:r w:rsidR="00DC6DE8">
              <w:rPr>
                <w:rFonts w:asciiTheme="minorHAnsi" w:hAnsiTheme="minorHAnsi" w:cs="Arial"/>
                <w:sz w:val="20"/>
                <w:szCs w:val="20"/>
              </w:rPr>
              <w:t xml:space="preserve"> Ouellette</w:t>
            </w:r>
          </w:p>
        </w:tc>
        <w:tc>
          <w:tcPr>
            <w:tcW w:w="1424" w:type="dxa"/>
            <w:vAlign w:val="center"/>
          </w:tcPr>
          <w:p w14:paraId="07E4D1C7" w14:textId="7BF3A9C4" w:rsidR="00C24ED8" w:rsidRPr="002F6EB0" w:rsidRDefault="007062C9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2/19/2024</w:t>
            </w:r>
          </w:p>
        </w:tc>
      </w:tr>
      <w:tr w:rsidR="00C24ED8" w:rsidRPr="002F6EB0" w14:paraId="5660530D" w14:textId="77777777" w:rsidTr="00B405E3">
        <w:trPr>
          <w:trHeight w:val="251"/>
          <w:jc w:val="center"/>
        </w:trPr>
        <w:tc>
          <w:tcPr>
            <w:tcW w:w="1074" w:type="dxa"/>
            <w:shd w:val="clear" w:color="auto" w:fill="C0C0C0"/>
            <w:vAlign w:val="center"/>
          </w:tcPr>
          <w:p w14:paraId="5A1EB7ED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bCs/>
                <w:sz w:val="20"/>
                <w:szCs w:val="20"/>
              </w:rPr>
            </w:pPr>
          </w:p>
        </w:tc>
        <w:tc>
          <w:tcPr>
            <w:tcW w:w="4943" w:type="dxa"/>
            <w:shd w:val="clear" w:color="auto" w:fill="C0C0C0"/>
            <w:vAlign w:val="center"/>
          </w:tcPr>
          <w:p w14:paraId="6782E2D3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892" w:type="dxa"/>
            <w:shd w:val="clear" w:color="auto" w:fill="C0C0C0"/>
            <w:vAlign w:val="center"/>
          </w:tcPr>
          <w:p w14:paraId="2344AFCA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424" w:type="dxa"/>
            <w:shd w:val="clear" w:color="auto" w:fill="C0C0C0"/>
            <w:vAlign w:val="center"/>
          </w:tcPr>
          <w:p w14:paraId="1D18AAE2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  <w:tr w:rsidR="00C24ED8" w:rsidRPr="002F6EB0" w14:paraId="79B63C2C" w14:textId="77777777" w:rsidTr="00B405E3">
        <w:trPr>
          <w:trHeight w:val="251"/>
          <w:jc w:val="center"/>
        </w:trPr>
        <w:tc>
          <w:tcPr>
            <w:tcW w:w="1074" w:type="dxa"/>
            <w:vAlign w:val="center"/>
          </w:tcPr>
          <w:p w14:paraId="485F0758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bCs/>
                <w:sz w:val="20"/>
                <w:szCs w:val="20"/>
              </w:rPr>
            </w:pPr>
          </w:p>
        </w:tc>
        <w:tc>
          <w:tcPr>
            <w:tcW w:w="4943" w:type="dxa"/>
            <w:vAlign w:val="center"/>
          </w:tcPr>
          <w:p w14:paraId="00A98AD9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892" w:type="dxa"/>
            <w:vAlign w:val="center"/>
          </w:tcPr>
          <w:p w14:paraId="03404C13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424" w:type="dxa"/>
            <w:vAlign w:val="center"/>
          </w:tcPr>
          <w:p w14:paraId="54B332F1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  <w:tr w:rsidR="00C24ED8" w:rsidRPr="002F6EB0" w14:paraId="0FFF333F" w14:textId="77777777" w:rsidTr="00B405E3">
        <w:trPr>
          <w:trHeight w:val="251"/>
          <w:jc w:val="center"/>
        </w:trPr>
        <w:tc>
          <w:tcPr>
            <w:tcW w:w="1074" w:type="dxa"/>
            <w:shd w:val="clear" w:color="auto" w:fill="C0C0C0"/>
            <w:vAlign w:val="center"/>
          </w:tcPr>
          <w:p w14:paraId="5F2F55CD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bCs/>
                <w:sz w:val="20"/>
                <w:szCs w:val="20"/>
              </w:rPr>
            </w:pPr>
          </w:p>
        </w:tc>
        <w:tc>
          <w:tcPr>
            <w:tcW w:w="4943" w:type="dxa"/>
            <w:shd w:val="clear" w:color="auto" w:fill="C0C0C0"/>
            <w:vAlign w:val="center"/>
          </w:tcPr>
          <w:p w14:paraId="35FB7004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892" w:type="dxa"/>
            <w:shd w:val="clear" w:color="auto" w:fill="C0C0C0"/>
            <w:vAlign w:val="center"/>
          </w:tcPr>
          <w:p w14:paraId="0A051B6E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424" w:type="dxa"/>
            <w:shd w:val="clear" w:color="auto" w:fill="C0C0C0"/>
            <w:vAlign w:val="center"/>
          </w:tcPr>
          <w:p w14:paraId="00F9F380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  <w:tr w:rsidR="00C24ED8" w:rsidRPr="002F6EB0" w14:paraId="24712CD0" w14:textId="77777777" w:rsidTr="00B405E3">
        <w:trPr>
          <w:trHeight w:val="251"/>
          <w:jc w:val="center"/>
        </w:trPr>
        <w:tc>
          <w:tcPr>
            <w:tcW w:w="1074" w:type="dxa"/>
            <w:vAlign w:val="center"/>
          </w:tcPr>
          <w:p w14:paraId="4C5D9EC6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bCs/>
                <w:sz w:val="20"/>
                <w:szCs w:val="20"/>
              </w:rPr>
            </w:pPr>
          </w:p>
        </w:tc>
        <w:tc>
          <w:tcPr>
            <w:tcW w:w="4943" w:type="dxa"/>
            <w:vAlign w:val="center"/>
          </w:tcPr>
          <w:p w14:paraId="3EA101B0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892" w:type="dxa"/>
            <w:vAlign w:val="center"/>
          </w:tcPr>
          <w:p w14:paraId="41CA8060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424" w:type="dxa"/>
            <w:vAlign w:val="center"/>
          </w:tcPr>
          <w:p w14:paraId="10ABA8A3" w14:textId="77777777" w:rsidR="00C24ED8" w:rsidRPr="002F6EB0" w:rsidRDefault="00C24ED8" w:rsidP="00914FDD">
            <w:pPr>
              <w:pStyle w:val="aa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</w:tbl>
    <w:p w14:paraId="24D0F8DD" w14:textId="77777777" w:rsidR="00403477" w:rsidRDefault="00403477">
      <w:r>
        <w:br w:type="page"/>
      </w:r>
    </w:p>
    <w:bookmarkStart w:id="0" w:name="_Toc159235315" w:displacedByCustomXml="next"/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  <w:id w:val="18836567"/>
        <w:docPartObj>
          <w:docPartGallery w:val="Table of Contents"/>
          <w:docPartUnique/>
        </w:docPartObj>
      </w:sdtPr>
      <w:sdtContent>
        <w:p w14:paraId="7FE7ECD4" w14:textId="77777777" w:rsidR="007504EC" w:rsidRPr="00172B1E" w:rsidRDefault="007504EC" w:rsidP="00172B1E">
          <w:pPr>
            <w:pStyle w:val="2"/>
            <w:rPr>
              <w:rStyle w:val="10"/>
              <w:color w:val="4F81BD" w:themeColor="accent1"/>
              <w:spacing w:val="0"/>
              <w:kern w:val="0"/>
              <w:sz w:val="26"/>
              <w:szCs w:val="26"/>
            </w:rPr>
          </w:pPr>
          <w:r w:rsidRPr="00172B1E">
            <w:rPr>
              <w:rStyle w:val="10"/>
              <w:color w:val="4F81BD" w:themeColor="accent1"/>
              <w:spacing w:val="0"/>
              <w:kern w:val="0"/>
              <w:sz w:val="26"/>
              <w:szCs w:val="26"/>
            </w:rPr>
            <w:t>Table of Contents</w:t>
          </w:r>
          <w:bookmarkEnd w:id="0"/>
        </w:p>
        <w:p w14:paraId="561954C4" w14:textId="595612E8" w:rsidR="00933429" w:rsidRDefault="00226444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r>
            <w:fldChar w:fldCharType="begin"/>
          </w:r>
          <w:r w:rsidR="007504EC">
            <w:instrText xml:space="preserve"> TOC \o "1-3" \h \z \u </w:instrText>
          </w:r>
          <w:r>
            <w:fldChar w:fldCharType="separate"/>
          </w:r>
          <w:hyperlink w:anchor="_Toc159235315" w:history="1">
            <w:r w:rsidR="00933429" w:rsidRPr="003C064F">
              <w:rPr>
                <w:rStyle w:val="af0"/>
                <w:noProof/>
              </w:rPr>
              <w:t>Table of Contents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_Toc159235315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2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24D5CE81" w14:textId="3C385EAE" w:rsidR="00933429" w:rsidRDefault="00000000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hyperlink w:anchor="_Toc159235316" w:history="1">
            <w:r w:rsidR="00933429" w:rsidRPr="003C064F">
              <w:rPr>
                <w:rStyle w:val="af0"/>
                <w:noProof/>
              </w:rPr>
              <w:t>Table of Figures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_Toc159235316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5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395FE289" w14:textId="447CCE4C" w:rsidR="00933429" w:rsidRDefault="00000000">
          <w:pPr>
            <w:pStyle w:val="TOC1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17" w:history="1">
            <w:r w:rsidR="00933429" w:rsidRPr="003C064F">
              <w:rPr>
                <w:rStyle w:val="af0"/>
                <w:noProof/>
              </w:rPr>
              <w:t>Level Summary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_Toc159235317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6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2E827A09" w14:textId="5BD4E437" w:rsidR="00933429" w:rsidRDefault="00000000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hyperlink w:anchor="_Toc159235318" w:history="1">
            <w:r w:rsidR="00933429" w:rsidRPr="003C064F">
              <w:rPr>
                <w:rStyle w:val="af0"/>
                <w:noProof/>
              </w:rPr>
              <w:t>Quick Summary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_Toc159235318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6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5E90840F" w14:textId="35E17561" w:rsidR="00933429" w:rsidRDefault="00000000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hyperlink w:anchor="_Toc159235319" w:history="1">
            <w:r w:rsidR="00933429" w:rsidRPr="003C064F">
              <w:rPr>
                <w:rStyle w:val="af0"/>
                <w:noProof/>
              </w:rPr>
              <w:t>Level Feature Overview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_Toc159235319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6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692716A7" w14:textId="7FCC8090" w:rsidR="00933429" w:rsidRDefault="00000000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hyperlink w:anchor="_Toc159235320" w:history="1">
            <w:r w:rsidR="00933429" w:rsidRPr="003C064F">
              <w:rPr>
                <w:rStyle w:val="af0"/>
                <w:noProof/>
              </w:rPr>
              <w:t>Development Schedule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_Toc159235320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8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1B9CF164" w14:textId="52E2E378" w:rsidR="00933429" w:rsidRDefault="00000000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hyperlink w:anchor="_Toc159235321" w:history="1">
            <w:r w:rsidR="00933429" w:rsidRPr="003C064F">
              <w:rPr>
                <w:rStyle w:val="af0"/>
                <w:noProof/>
              </w:rPr>
              <w:t>Level Overview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_Toc159235321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9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6EE5524E" w14:textId="67061C8A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22" w:history="1">
            <w:r w:rsidR="00933429" w:rsidRPr="003C064F">
              <w:rPr>
                <w:rStyle w:val="af0"/>
                <w:noProof/>
              </w:rPr>
              <w:t>Overview Map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_Toc159235322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9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6E937764" w14:textId="3891A4BA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23" w:history="1">
            <w:r w:rsidR="00933429" w:rsidRPr="003C064F">
              <w:rPr>
                <w:rStyle w:val="af0"/>
                <w:noProof/>
              </w:rPr>
              <w:t>Narrative Flow Chart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_Toc159235323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11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2A581750" w14:textId="1DCEB9FA" w:rsidR="00933429" w:rsidRDefault="00000000">
          <w:pPr>
            <w:pStyle w:val="TOC1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24" w:history="1">
            <w:r w:rsidR="00933429" w:rsidRPr="003C064F">
              <w:rPr>
                <w:rStyle w:val="af0"/>
                <w:noProof/>
              </w:rPr>
              <w:t>Level Details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_Toc159235324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12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108325C4" w14:textId="016EE1E0" w:rsidR="00933429" w:rsidRDefault="00000000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hyperlink w:anchor="_Toc159235325" w:history="1">
            <w:r w:rsidR="00933429" w:rsidRPr="003C064F">
              <w:rPr>
                <w:rStyle w:val="af0"/>
                <w:noProof/>
              </w:rPr>
              <w:t>Detail Maps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_Toc159235325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12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124C918B" w14:textId="7353F2F0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26" w:history="1">
            <w:r w:rsidR="00933429" w:rsidRPr="003C064F">
              <w:rPr>
                <w:rStyle w:val="af0"/>
                <w:noProof/>
              </w:rPr>
              <w:t>Section 1 Red Rocket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_Toc159235326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12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1E7843F6" w14:textId="15EA16FF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27" w:history="1">
            <w:r w:rsidR="00933429" w:rsidRPr="003C064F">
              <w:rPr>
                <w:rStyle w:val="af0"/>
                <w:noProof/>
              </w:rPr>
              <w:t>Section 2 District 8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_Toc159235327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14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06D3EC44" w14:textId="66E12C72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28" w:history="1">
            <w:r w:rsidR="00933429" w:rsidRPr="003C064F">
              <w:rPr>
                <w:rStyle w:val="af0"/>
                <w:noProof/>
              </w:rPr>
              <w:t>Section 3 Assembly Room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_Toc159235328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18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0B1BB384" w14:textId="18F531DD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29" w:history="1">
            <w:r w:rsidR="00933429" w:rsidRPr="003C064F">
              <w:rPr>
                <w:rStyle w:val="af0"/>
                <w:noProof/>
              </w:rPr>
              <w:t>Section 4 Central Control Room 1F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_Toc159235329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20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40C27504" w14:textId="59B46F9F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30" w:history="1">
            <w:r w:rsidR="00933429" w:rsidRPr="003C064F">
              <w:rPr>
                <w:rStyle w:val="af0"/>
                <w:noProof/>
              </w:rPr>
              <w:t>Section 5 Quality Inspection Room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_Toc159235330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22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7F0FFEC7" w14:textId="173DC5E2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31" w:history="1">
            <w:r w:rsidR="00933429" w:rsidRPr="003C064F">
              <w:rPr>
                <w:rStyle w:val="af0"/>
                <w:noProof/>
              </w:rPr>
              <w:t>Section 6 Meeting Room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_Toc159235331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24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23AE20D0" w14:textId="19A14760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32" w:history="1">
            <w:r w:rsidR="00933429" w:rsidRPr="003C064F">
              <w:rPr>
                <w:rStyle w:val="af0"/>
                <w:noProof/>
              </w:rPr>
              <w:t>Section 7 Factory Hall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_Toc159235332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26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6A2DA39A" w14:textId="1EAE2AFD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33" w:history="1">
            <w:r w:rsidR="00933429" w:rsidRPr="003C064F">
              <w:rPr>
                <w:rStyle w:val="af0"/>
                <w:noProof/>
              </w:rPr>
              <w:t>Section 8 Central Control Room 2F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_Toc159235333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28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73EA3531" w14:textId="171F89C0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34" w:history="1">
            <w:r w:rsidR="00933429" w:rsidRPr="003C064F">
              <w:rPr>
                <w:rStyle w:val="af0"/>
                <w:noProof/>
              </w:rPr>
              <w:t>Section 9 Power Supply Room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_Toc159235334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29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7B07885E" w14:textId="12061B61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35" w:history="1">
            <w:r w:rsidR="00933429" w:rsidRPr="003C064F">
              <w:rPr>
                <w:rStyle w:val="af0"/>
                <w:noProof/>
              </w:rPr>
              <w:t>Section 10 Archives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_Toc159235335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31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6B0769D1" w14:textId="4C57C597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36" w:history="1">
            <w:r w:rsidR="00933429" w:rsidRPr="003C064F">
              <w:rPr>
                <w:rStyle w:val="af0"/>
                <w:noProof/>
              </w:rPr>
              <w:t>Section 11 Factory Hall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_Toc159235336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33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167377E1" w14:textId="21D59FC1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37" w:history="1">
            <w:r w:rsidR="00933429" w:rsidRPr="003C064F">
              <w:rPr>
                <w:rStyle w:val="af0"/>
                <w:noProof/>
              </w:rPr>
              <w:t>Section 12 Central Control Room 2F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_Toc159235337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35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66CABD71" w14:textId="5DCA25EF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38" w:history="1">
            <w:r w:rsidR="00933429" w:rsidRPr="003C064F">
              <w:rPr>
                <w:rStyle w:val="af0"/>
                <w:noProof/>
              </w:rPr>
              <w:t>Section 13 Central Control Room 3F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_Toc159235338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36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0AD27591" w14:textId="041F35D2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39" w:history="1">
            <w:r w:rsidR="00933429" w:rsidRPr="003C064F">
              <w:rPr>
                <w:rStyle w:val="af0"/>
                <w:noProof/>
              </w:rPr>
              <w:t>Section 14 Central Control Room 1F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_Toc159235339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38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46F4E32A" w14:textId="249AC828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40" w:history="1">
            <w:r w:rsidR="00933429" w:rsidRPr="003C064F">
              <w:rPr>
                <w:rStyle w:val="af0"/>
                <w:noProof/>
              </w:rPr>
              <w:t xml:space="preserve">Section 15 Factory Hall  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_Toc159235340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39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3BBB9188" w14:textId="19611660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41" w:history="1">
            <w:r w:rsidR="00933429" w:rsidRPr="003C064F">
              <w:rPr>
                <w:rStyle w:val="af0"/>
                <w:noProof/>
              </w:rPr>
              <w:t>Section 16 District 8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_Toc159235341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41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25CAEEFE" w14:textId="13E6FBC6" w:rsidR="00933429" w:rsidRDefault="00000000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hyperlink w:anchor="_Toc159235342" w:history="1">
            <w:r w:rsidR="00933429" w:rsidRPr="003C064F">
              <w:rPr>
                <w:rStyle w:val="af0"/>
                <w:noProof/>
              </w:rPr>
              <w:t>Skill Progression Chart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_Toc159235342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43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753F3EEB" w14:textId="3B6B32E2" w:rsidR="00933429" w:rsidRDefault="00000000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hyperlink w:anchor="_Toc159235343" w:history="1">
            <w:r w:rsidR="00933429" w:rsidRPr="003C064F">
              <w:rPr>
                <w:rStyle w:val="af0"/>
                <w:noProof/>
              </w:rPr>
              <w:t>Aesthetic References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_Toc159235343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44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165DA380" w14:textId="4932AE14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44" w:history="1">
            <w:r w:rsidR="00933429" w:rsidRPr="003C064F">
              <w:rPr>
                <w:rStyle w:val="af0"/>
                <w:noProof/>
              </w:rPr>
              <w:t>&lt;Visual Theme 1 (replace with meaningful name of theme)&gt;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_Toc159235344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44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21562F28" w14:textId="4BE0813F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45" w:history="1">
            <w:r w:rsidR="00933429" w:rsidRPr="003C064F">
              <w:rPr>
                <w:rStyle w:val="af0"/>
                <w:noProof/>
              </w:rPr>
              <w:t>&lt;Visual Theme 2 (replace with meaningful name of theme)&gt;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_Toc159235345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45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025BDA37" w14:textId="62D4F42E" w:rsidR="00933429" w:rsidRDefault="00000000">
          <w:pPr>
            <w:pStyle w:val="TOC1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46" w:history="1">
            <w:r w:rsidR="00933429" w:rsidRPr="003C064F">
              <w:rPr>
                <w:rStyle w:val="af0"/>
                <w:noProof/>
              </w:rPr>
              <w:t>References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_Toc159235346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46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18CF2ACD" w14:textId="2820DDD2" w:rsidR="00933429" w:rsidRDefault="00000000">
          <w:pPr>
            <w:pStyle w:val="TOC1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47" w:history="1">
            <w:r w:rsidR="00933429" w:rsidRPr="003C064F">
              <w:rPr>
                <w:rStyle w:val="af0"/>
                <w:noProof/>
              </w:rPr>
              <w:t>Appendices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_Toc159235347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47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5EA9C481" w14:textId="5E6205E8" w:rsidR="00933429" w:rsidRDefault="00000000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hyperlink w:anchor="_Toc159235348" w:history="1">
            <w:r w:rsidR="00933429" w:rsidRPr="003C064F">
              <w:rPr>
                <w:rStyle w:val="af0"/>
                <w:noProof/>
              </w:rPr>
              <w:t>Appendix A: New Skills / Gameplay Mechanics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_Toc159235348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47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31E46507" w14:textId="7819E5E1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49" w:history="1">
            <w:r w:rsidR="00933429" w:rsidRPr="003C064F">
              <w:rPr>
                <w:rStyle w:val="af0"/>
                <w:noProof/>
              </w:rPr>
              <w:t>&lt;Mechanic A&gt;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_Toc159235349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47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2204810E" w14:textId="172C6A82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50" w:history="1">
            <w:r w:rsidR="00933429" w:rsidRPr="003C064F">
              <w:rPr>
                <w:rStyle w:val="af0"/>
                <w:noProof/>
              </w:rPr>
              <w:t>&lt;Mechanic B&gt;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_Toc159235350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47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21D7C2D1" w14:textId="7E699B8C" w:rsidR="00933429" w:rsidRDefault="00000000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hyperlink w:anchor="_Toc159235351" w:history="1">
            <w:r w:rsidR="00933429" w:rsidRPr="003C064F">
              <w:rPr>
                <w:rStyle w:val="af0"/>
                <w:noProof/>
              </w:rPr>
              <w:t>Appendix B: Context Detail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_Toc159235351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48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6D597F66" w14:textId="5FCE80D9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52" w:history="1">
            <w:r w:rsidR="00933429" w:rsidRPr="003C064F">
              <w:rPr>
                <w:rStyle w:val="af0"/>
                <w:noProof/>
              </w:rPr>
              <w:t>General Context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_Toc159235352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48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1D796418" w14:textId="38C5BD46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53" w:history="1">
            <w:r w:rsidR="00933429" w:rsidRPr="003C064F">
              <w:rPr>
                <w:rStyle w:val="af0"/>
                <w:noProof/>
              </w:rPr>
              <w:t>Backstory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_Toc159235353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48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55019FE5" w14:textId="189DE3BB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54" w:history="1">
            <w:r w:rsidR="00933429" w:rsidRPr="003C064F">
              <w:rPr>
                <w:rStyle w:val="af0"/>
                <w:iCs/>
                <w:noProof/>
              </w:rPr>
              <w:t>Aftermath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_Toc159235354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48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3A5FF05B" w14:textId="5E281DC7" w:rsidR="00933429" w:rsidRDefault="00000000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hyperlink w:anchor="_Toc159235355" w:history="1">
            <w:r w:rsidR="00933429" w:rsidRPr="003C064F">
              <w:rPr>
                <w:rStyle w:val="af0"/>
                <w:noProof/>
              </w:rPr>
              <w:t>Appendix C: Character Descriptions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_Toc159235355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49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0D949693" w14:textId="593F5FBD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56" w:history="1">
            <w:r w:rsidR="00933429" w:rsidRPr="003C064F">
              <w:rPr>
                <w:rStyle w:val="af0"/>
                <w:noProof/>
              </w:rPr>
              <w:t>NPC 1: &lt;character name&gt;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_Toc159235356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49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18612BC5" w14:textId="22478959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57" w:history="1">
            <w:r w:rsidR="00933429" w:rsidRPr="003C064F">
              <w:rPr>
                <w:rStyle w:val="af0"/>
                <w:noProof/>
              </w:rPr>
              <w:t>NPC 2: &lt;character name&gt;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_Toc159235357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49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62D8D80A" w14:textId="08D07714" w:rsidR="00933429" w:rsidRDefault="00000000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hyperlink w:anchor="_Toc159235358" w:history="1">
            <w:r w:rsidR="00933429" w:rsidRPr="003C064F">
              <w:rPr>
                <w:rStyle w:val="af0"/>
                <w:noProof/>
              </w:rPr>
              <w:t>Appendix D: Dialog Flow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_Toc159235358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50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33E4EFAB" w14:textId="656CF15F" w:rsidR="00933429" w:rsidRDefault="00000000">
          <w:pPr>
            <w:pStyle w:val="TOC3"/>
            <w:tabs>
              <w:tab w:val="right" w:leader="dot" w:pos="9350"/>
            </w:tabs>
            <w:rPr>
              <w:noProof/>
              <w:kern w:val="2"/>
              <w:lang w:eastAsia="zh-CN"/>
              <w14:ligatures w14:val="standardContextual"/>
            </w:rPr>
          </w:pPr>
          <w:hyperlink w:anchor="_Toc159235359" w:history="1">
            <w:r w:rsidR="00933429" w:rsidRPr="003C064F">
              <w:rPr>
                <w:rStyle w:val="af0"/>
                <w:noProof/>
              </w:rPr>
              <w:t>NPC  1: &lt;character name&gt;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_Toc159235359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50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70CB4C82" w14:textId="253EA110" w:rsidR="00933429" w:rsidRDefault="00000000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hyperlink w:anchor="_Toc159235360" w:history="1">
            <w:r w:rsidR="00933429" w:rsidRPr="003C064F">
              <w:rPr>
                <w:rStyle w:val="af0"/>
                <w:noProof/>
              </w:rPr>
              <w:t>Appendix E: Development Risks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_Toc159235360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52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42430BD1" w14:textId="6A8C2C86" w:rsidR="00933429" w:rsidRDefault="00000000">
          <w:pPr>
            <w:pStyle w:val="TOC2"/>
            <w:rPr>
              <w:noProof/>
              <w:kern w:val="2"/>
              <w:lang w:eastAsia="zh-CN"/>
              <w14:ligatures w14:val="standardContextual"/>
            </w:rPr>
          </w:pPr>
          <w:hyperlink w:anchor="_Toc159235361" w:history="1">
            <w:r w:rsidR="00933429" w:rsidRPr="003C064F">
              <w:rPr>
                <w:rStyle w:val="af0"/>
                <w:noProof/>
              </w:rPr>
              <w:t>Appendix F: Key Asset Needs</w:t>
            </w:r>
            <w:r w:rsidR="00933429">
              <w:rPr>
                <w:noProof/>
                <w:webHidden/>
              </w:rPr>
              <w:tab/>
            </w:r>
            <w:r w:rsidR="00933429">
              <w:rPr>
                <w:noProof/>
                <w:webHidden/>
              </w:rPr>
              <w:fldChar w:fldCharType="begin"/>
            </w:r>
            <w:r w:rsidR="00933429">
              <w:rPr>
                <w:noProof/>
                <w:webHidden/>
              </w:rPr>
              <w:instrText xml:space="preserve"> PAGEREF _Toc159235361 \h </w:instrText>
            </w:r>
            <w:r w:rsidR="00933429">
              <w:rPr>
                <w:noProof/>
                <w:webHidden/>
              </w:rPr>
            </w:r>
            <w:r w:rsidR="00933429">
              <w:rPr>
                <w:noProof/>
                <w:webHidden/>
              </w:rPr>
              <w:fldChar w:fldCharType="separate"/>
            </w:r>
            <w:r w:rsidR="00933429">
              <w:rPr>
                <w:noProof/>
                <w:webHidden/>
              </w:rPr>
              <w:t>53</w:t>
            </w:r>
            <w:r w:rsidR="00933429">
              <w:rPr>
                <w:noProof/>
                <w:webHidden/>
              </w:rPr>
              <w:fldChar w:fldCharType="end"/>
            </w:r>
          </w:hyperlink>
        </w:p>
        <w:p w14:paraId="3D42659B" w14:textId="21291CAE" w:rsidR="00177ADF" w:rsidRPr="00C40778" w:rsidRDefault="00226444" w:rsidP="009044AA">
          <w:pPr>
            <w:spacing w:after="0"/>
            <w:rPr>
              <w:rStyle w:val="af1"/>
              <w:i w:val="0"/>
              <w:iCs w:val="0"/>
            </w:rPr>
          </w:pPr>
          <w:r>
            <w:fldChar w:fldCharType="end"/>
          </w:r>
        </w:p>
      </w:sdtContent>
    </w:sdt>
    <w:p w14:paraId="3740C1B4" w14:textId="77777777" w:rsidR="00C40778" w:rsidRDefault="00C40778">
      <w:r>
        <w:br w:type="page"/>
      </w:r>
    </w:p>
    <w:p w14:paraId="4A53E5E4" w14:textId="77777777" w:rsidR="00177ADF" w:rsidRDefault="00177ADF" w:rsidP="00172B1E">
      <w:pPr>
        <w:pStyle w:val="2"/>
      </w:pPr>
      <w:bookmarkStart w:id="1" w:name="_Toc159235316"/>
      <w:r>
        <w:lastRenderedPageBreak/>
        <w:t>Table of Figures</w:t>
      </w:r>
      <w:bookmarkEnd w:id="1"/>
    </w:p>
    <w:p w14:paraId="0FA72AF5" w14:textId="77777777" w:rsidR="00177ADF" w:rsidRDefault="00177ADF">
      <w:pPr>
        <w:pStyle w:val="af3"/>
        <w:tabs>
          <w:tab w:val="right" w:leader="dot" w:pos="9350"/>
        </w:tabs>
        <w:rPr>
          <w:rStyle w:val="af1"/>
        </w:rPr>
      </w:pPr>
    </w:p>
    <w:p w14:paraId="12EB1058" w14:textId="02739AF9" w:rsidR="00717CD8" w:rsidRDefault="00DD48B7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r>
        <w:rPr>
          <w:rStyle w:val="af1"/>
        </w:rPr>
        <w:fldChar w:fldCharType="begin"/>
      </w:r>
      <w:r>
        <w:rPr>
          <w:rStyle w:val="af1"/>
        </w:rPr>
        <w:instrText xml:space="preserve"> TOC \h \z \t "Caption" \c </w:instrText>
      </w:r>
      <w:r>
        <w:rPr>
          <w:rStyle w:val="af1"/>
        </w:rPr>
        <w:fldChar w:fldCharType="separate"/>
      </w:r>
      <w:hyperlink w:anchor="_Toc159235362" w:history="1">
        <w:r w:rsidR="00717CD8" w:rsidRPr="003E20E9">
          <w:rPr>
            <w:rStyle w:val="af0"/>
            <w:noProof/>
          </w:rPr>
          <w:t>Figure 1: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_Toc159235362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9</w:t>
        </w:r>
        <w:r w:rsidR="00717CD8">
          <w:rPr>
            <w:noProof/>
            <w:webHidden/>
          </w:rPr>
          <w:fldChar w:fldCharType="end"/>
        </w:r>
      </w:hyperlink>
    </w:p>
    <w:p w14:paraId="5EDEAB80" w14:textId="702A996B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63" w:history="1">
        <w:r w:rsidR="00717CD8" w:rsidRPr="003E20E9">
          <w:rPr>
            <w:rStyle w:val="af0"/>
            <w:noProof/>
          </w:rPr>
          <w:t>Figure 2: Red Rocket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_Toc159235363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11</w:t>
        </w:r>
        <w:r w:rsidR="00717CD8">
          <w:rPr>
            <w:noProof/>
            <w:webHidden/>
          </w:rPr>
          <w:fldChar w:fldCharType="end"/>
        </w:r>
      </w:hyperlink>
    </w:p>
    <w:p w14:paraId="1F663BCC" w14:textId="0A53986D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64" w:history="1">
        <w:r w:rsidR="00717CD8" w:rsidRPr="003E20E9">
          <w:rPr>
            <w:rStyle w:val="af0"/>
            <w:noProof/>
          </w:rPr>
          <w:t>Figure 3: District 8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_Toc159235364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13</w:t>
        </w:r>
        <w:r w:rsidR="00717CD8">
          <w:rPr>
            <w:noProof/>
            <w:webHidden/>
          </w:rPr>
          <w:fldChar w:fldCharType="end"/>
        </w:r>
      </w:hyperlink>
    </w:p>
    <w:p w14:paraId="3010C2F9" w14:textId="0D9640BC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65" w:history="1">
        <w:r w:rsidR="00717CD8" w:rsidRPr="003E20E9">
          <w:rPr>
            <w:rStyle w:val="af0"/>
            <w:noProof/>
          </w:rPr>
          <w:t>Figure 4: Assembly Room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_Toc159235365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17</w:t>
        </w:r>
        <w:r w:rsidR="00717CD8">
          <w:rPr>
            <w:noProof/>
            <w:webHidden/>
          </w:rPr>
          <w:fldChar w:fldCharType="end"/>
        </w:r>
      </w:hyperlink>
    </w:p>
    <w:p w14:paraId="0E149756" w14:textId="06F0E2DF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66" w:history="1">
        <w:r w:rsidR="00717CD8" w:rsidRPr="003E20E9">
          <w:rPr>
            <w:rStyle w:val="af0"/>
            <w:noProof/>
          </w:rPr>
          <w:t>Figure 5: Central Contral Room 1F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_Toc159235366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19</w:t>
        </w:r>
        <w:r w:rsidR="00717CD8">
          <w:rPr>
            <w:noProof/>
            <w:webHidden/>
          </w:rPr>
          <w:fldChar w:fldCharType="end"/>
        </w:r>
      </w:hyperlink>
    </w:p>
    <w:p w14:paraId="46FE7FA8" w14:textId="17311E9F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67" w:history="1">
        <w:r w:rsidR="00717CD8" w:rsidRPr="003E20E9">
          <w:rPr>
            <w:rStyle w:val="af0"/>
            <w:noProof/>
          </w:rPr>
          <w:t>Figure 6: Quality Inspection Room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_Toc159235367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21</w:t>
        </w:r>
        <w:r w:rsidR="00717CD8">
          <w:rPr>
            <w:noProof/>
            <w:webHidden/>
          </w:rPr>
          <w:fldChar w:fldCharType="end"/>
        </w:r>
      </w:hyperlink>
    </w:p>
    <w:p w14:paraId="2C741976" w14:textId="08AD3EC8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68" w:history="1">
        <w:r w:rsidR="00717CD8" w:rsidRPr="003E20E9">
          <w:rPr>
            <w:rStyle w:val="af0"/>
            <w:noProof/>
          </w:rPr>
          <w:t>Figure 7: Meeting Room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_Toc159235368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23</w:t>
        </w:r>
        <w:r w:rsidR="00717CD8">
          <w:rPr>
            <w:noProof/>
            <w:webHidden/>
          </w:rPr>
          <w:fldChar w:fldCharType="end"/>
        </w:r>
      </w:hyperlink>
    </w:p>
    <w:p w14:paraId="7D019E01" w14:textId="6262CA99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69" w:history="1">
        <w:r w:rsidR="00717CD8" w:rsidRPr="003E20E9">
          <w:rPr>
            <w:rStyle w:val="af0"/>
            <w:noProof/>
          </w:rPr>
          <w:t>Figure 8: Factory Hall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_Toc159235369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25</w:t>
        </w:r>
        <w:r w:rsidR="00717CD8">
          <w:rPr>
            <w:noProof/>
            <w:webHidden/>
          </w:rPr>
          <w:fldChar w:fldCharType="end"/>
        </w:r>
      </w:hyperlink>
    </w:p>
    <w:p w14:paraId="421779E9" w14:textId="60520C3C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70" w:history="1">
        <w:r w:rsidR="00717CD8" w:rsidRPr="003E20E9">
          <w:rPr>
            <w:rStyle w:val="af0"/>
            <w:noProof/>
          </w:rPr>
          <w:t>Figure 9: Central Contral Room 2F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_Toc159235370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27</w:t>
        </w:r>
        <w:r w:rsidR="00717CD8">
          <w:rPr>
            <w:noProof/>
            <w:webHidden/>
          </w:rPr>
          <w:fldChar w:fldCharType="end"/>
        </w:r>
      </w:hyperlink>
    </w:p>
    <w:p w14:paraId="19ACA8B4" w14:textId="148361FB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71" w:history="1">
        <w:r w:rsidR="00717CD8" w:rsidRPr="003E20E9">
          <w:rPr>
            <w:rStyle w:val="af0"/>
            <w:noProof/>
          </w:rPr>
          <w:t>Figure 10: Power Supply Room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_Toc159235371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28</w:t>
        </w:r>
        <w:r w:rsidR="00717CD8">
          <w:rPr>
            <w:noProof/>
            <w:webHidden/>
          </w:rPr>
          <w:fldChar w:fldCharType="end"/>
        </w:r>
      </w:hyperlink>
    </w:p>
    <w:p w14:paraId="0FD0B8B1" w14:textId="73EAD60F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72" w:history="1">
        <w:r w:rsidR="00717CD8" w:rsidRPr="003E20E9">
          <w:rPr>
            <w:rStyle w:val="af0"/>
            <w:noProof/>
          </w:rPr>
          <w:t>Figure 11: Archives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_Toc159235372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30</w:t>
        </w:r>
        <w:r w:rsidR="00717CD8">
          <w:rPr>
            <w:noProof/>
            <w:webHidden/>
          </w:rPr>
          <w:fldChar w:fldCharType="end"/>
        </w:r>
      </w:hyperlink>
    </w:p>
    <w:p w14:paraId="554A13B9" w14:textId="269F6935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73" w:history="1">
        <w:r w:rsidR="00717CD8" w:rsidRPr="003E20E9">
          <w:rPr>
            <w:rStyle w:val="af0"/>
            <w:noProof/>
          </w:rPr>
          <w:t>Figure 12: Factory Hall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_Toc159235373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32</w:t>
        </w:r>
        <w:r w:rsidR="00717CD8">
          <w:rPr>
            <w:noProof/>
            <w:webHidden/>
          </w:rPr>
          <w:fldChar w:fldCharType="end"/>
        </w:r>
      </w:hyperlink>
    </w:p>
    <w:p w14:paraId="15E38D9B" w14:textId="1B6E6165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74" w:history="1">
        <w:r w:rsidR="00717CD8" w:rsidRPr="003E20E9">
          <w:rPr>
            <w:rStyle w:val="af0"/>
            <w:noProof/>
          </w:rPr>
          <w:t>Figure 13: Central Contral Room 2F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_Toc159235374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34</w:t>
        </w:r>
        <w:r w:rsidR="00717CD8">
          <w:rPr>
            <w:noProof/>
            <w:webHidden/>
          </w:rPr>
          <w:fldChar w:fldCharType="end"/>
        </w:r>
      </w:hyperlink>
    </w:p>
    <w:p w14:paraId="55BC2E47" w14:textId="13EA5C1E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75" w:history="1">
        <w:r w:rsidR="00717CD8" w:rsidRPr="003E20E9">
          <w:rPr>
            <w:rStyle w:val="af0"/>
            <w:noProof/>
          </w:rPr>
          <w:t>Figure 14: Central Contral Room 3F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_Toc159235375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35</w:t>
        </w:r>
        <w:r w:rsidR="00717CD8">
          <w:rPr>
            <w:noProof/>
            <w:webHidden/>
          </w:rPr>
          <w:fldChar w:fldCharType="end"/>
        </w:r>
      </w:hyperlink>
    </w:p>
    <w:p w14:paraId="2F4831C3" w14:textId="7FB00935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76" w:history="1">
        <w:r w:rsidR="00717CD8" w:rsidRPr="003E20E9">
          <w:rPr>
            <w:rStyle w:val="af0"/>
            <w:noProof/>
          </w:rPr>
          <w:t>Figure 15: Central Contral Room 1F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_Toc159235376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37</w:t>
        </w:r>
        <w:r w:rsidR="00717CD8">
          <w:rPr>
            <w:noProof/>
            <w:webHidden/>
          </w:rPr>
          <w:fldChar w:fldCharType="end"/>
        </w:r>
      </w:hyperlink>
    </w:p>
    <w:p w14:paraId="7FA9C2C1" w14:textId="65AB1E4F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77" w:history="1">
        <w:r w:rsidR="00717CD8" w:rsidRPr="003E20E9">
          <w:rPr>
            <w:rStyle w:val="af0"/>
            <w:noProof/>
          </w:rPr>
          <w:t>Figure 16: Factory Hall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_Toc159235377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38</w:t>
        </w:r>
        <w:r w:rsidR="00717CD8">
          <w:rPr>
            <w:noProof/>
            <w:webHidden/>
          </w:rPr>
          <w:fldChar w:fldCharType="end"/>
        </w:r>
      </w:hyperlink>
    </w:p>
    <w:p w14:paraId="2EA159CE" w14:textId="26B51103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78" w:history="1">
        <w:r w:rsidR="00717CD8" w:rsidRPr="003E20E9">
          <w:rPr>
            <w:rStyle w:val="af0"/>
            <w:noProof/>
          </w:rPr>
          <w:t>Figure 17: District 8 Overview Map [1]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_Toc159235378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40</w:t>
        </w:r>
        <w:r w:rsidR="00717CD8">
          <w:rPr>
            <w:noProof/>
            <w:webHidden/>
          </w:rPr>
          <w:fldChar w:fldCharType="end"/>
        </w:r>
      </w:hyperlink>
    </w:p>
    <w:p w14:paraId="7EFEF8B1" w14:textId="6594A779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79" w:history="1">
        <w:r w:rsidR="00717CD8" w:rsidRPr="003E20E9">
          <w:rPr>
            <w:rStyle w:val="af0"/>
            <w:noProof/>
          </w:rPr>
          <w:t>Figure 18: Skill Progression Chart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_Toc159235379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42</w:t>
        </w:r>
        <w:r w:rsidR="00717CD8">
          <w:rPr>
            <w:noProof/>
            <w:webHidden/>
          </w:rPr>
          <w:fldChar w:fldCharType="end"/>
        </w:r>
      </w:hyperlink>
    </w:p>
    <w:p w14:paraId="16979BBC" w14:textId="0D7115AF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80" w:history="1">
        <w:r w:rsidR="00717CD8" w:rsidRPr="003E20E9">
          <w:rPr>
            <w:rStyle w:val="af0"/>
            <w:noProof/>
          </w:rPr>
          <w:t>Figure 19: Contact Sheet for Visual Theme 1 [#,#,#]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_Toc159235380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43</w:t>
        </w:r>
        <w:r w:rsidR="00717CD8">
          <w:rPr>
            <w:noProof/>
            <w:webHidden/>
          </w:rPr>
          <w:fldChar w:fldCharType="end"/>
        </w:r>
      </w:hyperlink>
    </w:p>
    <w:p w14:paraId="513E3178" w14:textId="3D7DD229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81" w:history="1">
        <w:r w:rsidR="00717CD8" w:rsidRPr="003E20E9">
          <w:rPr>
            <w:rStyle w:val="af0"/>
            <w:noProof/>
          </w:rPr>
          <w:t>Figure 20: Contact Sheet for Visual Theme 2 [#,#,#]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_Toc159235381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44</w:t>
        </w:r>
        <w:r w:rsidR="00717CD8">
          <w:rPr>
            <w:noProof/>
            <w:webHidden/>
          </w:rPr>
          <w:fldChar w:fldCharType="end"/>
        </w:r>
      </w:hyperlink>
    </w:p>
    <w:p w14:paraId="59FCAEF2" w14:textId="1961DF9A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82" w:history="1">
        <w:r w:rsidR="00717CD8" w:rsidRPr="003E20E9">
          <w:rPr>
            <w:rStyle w:val="af0"/>
            <w:noProof/>
          </w:rPr>
          <w:t>Figure 21: Dialog: Character 1, Stage 0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_Toc159235382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49</w:t>
        </w:r>
        <w:r w:rsidR="00717CD8">
          <w:rPr>
            <w:noProof/>
            <w:webHidden/>
          </w:rPr>
          <w:fldChar w:fldCharType="end"/>
        </w:r>
      </w:hyperlink>
    </w:p>
    <w:p w14:paraId="4DD05866" w14:textId="73A48A40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83" w:history="1">
        <w:r w:rsidR="00717CD8" w:rsidRPr="003E20E9">
          <w:rPr>
            <w:rStyle w:val="af0"/>
            <w:noProof/>
          </w:rPr>
          <w:t>Figure 22: Dialog: Character 1, Stage 10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_Toc159235383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49</w:t>
        </w:r>
        <w:r w:rsidR="00717CD8">
          <w:rPr>
            <w:noProof/>
            <w:webHidden/>
          </w:rPr>
          <w:fldChar w:fldCharType="end"/>
        </w:r>
      </w:hyperlink>
    </w:p>
    <w:p w14:paraId="4CDC1CC4" w14:textId="766B64AA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84" w:history="1">
        <w:r w:rsidR="00717CD8" w:rsidRPr="003E20E9">
          <w:rPr>
            <w:rStyle w:val="af0"/>
            <w:noProof/>
          </w:rPr>
          <w:t>Figure 23: Dialog: Character 1, Stage 30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_Toc159235384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50</w:t>
        </w:r>
        <w:r w:rsidR="00717CD8">
          <w:rPr>
            <w:noProof/>
            <w:webHidden/>
          </w:rPr>
          <w:fldChar w:fldCharType="end"/>
        </w:r>
      </w:hyperlink>
    </w:p>
    <w:p w14:paraId="334871A2" w14:textId="605A7B14" w:rsidR="00717CD8" w:rsidRDefault="00000000">
      <w:pPr>
        <w:pStyle w:val="af3"/>
        <w:tabs>
          <w:tab w:val="right" w:leader="dot" w:pos="9350"/>
        </w:tabs>
        <w:rPr>
          <w:noProof/>
          <w:kern w:val="2"/>
          <w:lang w:eastAsia="zh-CN"/>
          <w14:ligatures w14:val="standardContextual"/>
        </w:rPr>
      </w:pPr>
      <w:hyperlink w:anchor="_Toc159235385" w:history="1">
        <w:r w:rsidR="00717CD8" w:rsidRPr="003E20E9">
          <w:rPr>
            <w:rStyle w:val="af0"/>
            <w:noProof/>
          </w:rPr>
          <w:t>Figure 24: Dialog: Character 1, Stage 100</w:t>
        </w:r>
        <w:r w:rsidR="00717CD8">
          <w:rPr>
            <w:noProof/>
            <w:webHidden/>
          </w:rPr>
          <w:tab/>
        </w:r>
        <w:r w:rsidR="00717CD8">
          <w:rPr>
            <w:noProof/>
            <w:webHidden/>
          </w:rPr>
          <w:fldChar w:fldCharType="begin"/>
        </w:r>
        <w:r w:rsidR="00717CD8">
          <w:rPr>
            <w:noProof/>
            <w:webHidden/>
          </w:rPr>
          <w:instrText xml:space="preserve"> PAGEREF _Toc159235385 \h </w:instrText>
        </w:r>
        <w:r w:rsidR="00717CD8">
          <w:rPr>
            <w:noProof/>
            <w:webHidden/>
          </w:rPr>
        </w:r>
        <w:r w:rsidR="00717CD8">
          <w:rPr>
            <w:noProof/>
            <w:webHidden/>
          </w:rPr>
          <w:fldChar w:fldCharType="separate"/>
        </w:r>
        <w:r w:rsidR="00717CD8">
          <w:rPr>
            <w:noProof/>
            <w:webHidden/>
          </w:rPr>
          <w:t>50</w:t>
        </w:r>
        <w:r w:rsidR="00717CD8">
          <w:rPr>
            <w:noProof/>
            <w:webHidden/>
          </w:rPr>
          <w:fldChar w:fldCharType="end"/>
        </w:r>
      </w:hyperlink>
    </w:p>
    <w:p w14:paraId="4EB4B9E6" w14:textId="7D3C12F0" w:rsidR="00177ADF" w:rsidRPr="00EC2762" w:rsidRDefault="00DD48B7" w:rsidP="002F6EB0">
      <w:pPr>
        <w:spacing w:after="60"/>
        <w:rPr>
          <w:rStyle w:val="af1"/>
        </w:rPr>
      </w:pPr>
      <w:r>
        <w:rPr>
          <w:rStyle w:val="af1"/>
        </w:rPr>
        <w:fldChar w:fldCharType="end"/>
      </w:r>
    </w:p>
    <w:p w14:paraId="064C8B0B" w14:textId="77777777" w:rsidR="00403477" w:rsidRDefault="00403477"/>
    <w:p w14:paraId="417EDA58" w14:textId="77777777" w:rsidR="00177ADF" w:rsidRDefault="00177ADF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14:paraId="3A8B4865" w14:textId="77777777" w:rsidR="009B3D2E" w:rsidRDefault="009B3D2E" w:rsidP="00172B1E">
      <w:pPr>
        <w:pStyle w:val="1"/>
      </w:pPr>
      <w:bookmarkStart w:id="2" w:name="_Toc159235317"/>
      <w:r>
        <w:lastRenderedPageBreak/>
        <w:t xml:space="preserve">Level </w:t>
      </w:r>
      <w:r w:rsidR="00172B1E">
        <w:t>Summary</w:t>
      </w:r>
      <w:bookmarkEnd w:id="2"/>
    </w:p>
    <w:p w14:paraId="0C653026" w14:textId="77777777" w:rsidR="00403477" w:rsidRDefault="008079F8" w:rsidP="00211F9E">
      <w:pPr>
        <w:pStyle w:val="2"/>
      </w:pPr>
      <w:bookmarkStart w:id="3" w:name="_Toc159235318"/>
      <w:r>
        <w:t>Quick Summary</w:t>
      </w:r>
      <w:bookmarkEnd w:id="3"/>
    </w:p>
    <w:p w14:paraId="20F4D309" w14:textId="666A2B8D" w:rsidR="00F22306" w:rsidRDefault="00500E80" w:rsidP="00F22306">
      <w:r w:rsidRPr="00932975">
        <w:t>District 8</w:t>
      </w:r>
      <w:r>
        <w:t xml:space="preserve"> is a </w:t>
      </w:r>
      <w:r w:rsidR="00A929B2" w:rsidRPr="00167A54">
        <w:rPr>
          <w:i/>
          <w:iCs/>
        </w:rPr>
        <w:t>Fallout 4</w:t>
      </w:r>
      <w:r w:rsidR="00A929B2">
        <w:t xml:space="preserve"> </w:t>
      </w:r>
      <w:r>
        <w:t>single-player optional side quest</w:t>
      </w:r>
      <w:r w:rsidR="00A929B2">
        <w:t xml:space="preserve"> serving as a </w:t>
      </w:r>
      <w:r w:rsidR="00F7344D">
        <w:t>supplement</w:t>
      </w:r>
      <w:r w:rsidR="00A929B2">
        <w:t xml:space="preserve"> </w:t>
      </w:r>
      <w:r w:rsidR="00F7344D">
        <w:t>about aliens</w:t>
      </w:r>
      <w:r>
        <w:t>.</w:t>
      </w:r>
      <w:r w:rsidR="007F12B5">
        <w:t xml:space="preserve"> </w:t>
      </w:r>
      <w:r w:rsidR="007F12B5" w:rsidRPr="007F12B5">
        <w:t xml:space="preserve">Players can </w:t>
      </w:r>
      <w:r w:rsidR="007F12B5">
        <w:rPr>
          <w:rFonts w:hint="eastAsia"/>
          <w:lang w:eastAsia="zh-CN"/>
        </w:rPr>
        <w:t>accept</w:t>
      </w:r>
      <w:r w:rsidR="007F12B5">
        <w:t xml:space="preserve"> this quest</w:t>
      </w:r>
      <w:r w:rsidR="007F12B5" w:rsidRPr="007F12B5">
        <w:t xml:space="preserve"> near the </w:t>
      </w:r>
      <w:r w:rsidR="007F12B5">
        <w:t>R</w:t>
      </w:r>
      <w:r w:rsidR="007F12B5" w:rsidRPr="007F12B5">
        <w:t xml:space="preserve">ed </w:t>
      </w:r>
      <w:r w:rsidR="007F12B5">
        <w:t>R</w:t>
      </w:r>
      <w:r w:rsidR="007F12B5" w:rsidRPr="007F12B5">
        <w:t xml:space="preserve">ocket after completing </w:t>
      </w:r>
      <w:r w:rsidR="007F12B5">
        <w:t xml:space="preserve">the </w:t>
      </w:r>
      <w:r w:rsidR="00997410">
        <w:t xml:space="preserve">main story </w:t>
      </w:r>
      <w:r w:rsidR="007F12B5">
        <w:t xml:space="preserve">quest </w:t>
      </w:r>
      <w:r w:rsidR="007F12B5" w:rsidRPr="007F12B5">
        <w:t>"</w:t>
      </w:r>
      <w:r w:rsidR="00AE5C84">
        <w:t>Reunions</w:t>
      </w:r>
      <w:r w:rsidR="007F12B5" w:rsidRPr="007F12B5">
        <w:t>".</w:t>
      </w:r>
      <w:r w:rsidR="00D00B93" w:rsidRPr="00D00B93">
        <w:t xml:space="preserve"> The story takes place in a small </w:t>
      </w:r>
      <w:r w:rsidR="00DD4880">
        <w:t xml:space="preserve">factory </w:t>
      </w:r>
      <w:r w:rsidR="00D00B93" w:rsidRPr="00D00B93">
        <w:t>town called "District 8" and tells the story of players going there to investigate a crashed UFO.</w:t>
      </w:r>
    </w:p>
    <w:p w14:paraId="2485D08A" w14:textId="6608C28E" w:rsidR="00D00B93" w:rsidRDefault="00D00B93" w:rsidP="00F22306">
      <w:pPr>
        <w:rPr>
          <w:lang w:eastAsia="zh-CN"/>
        </w:rPr>
      </w:pPr>
      <w:r>
        <w:t xml:space="preserve">This quest features </w:t>
      </w:r>
      <w:r w:rsidR="006558CD">
        <w:t>a variety of gameplay styles, including melee, ranged, stealth, charisma check, lockpicking, pickpocketing and hacking.</w:t>
      </w:r>
      <w:r w:rsidR="00F62D82">
        <w:t xml:space="preserve"> Also, t</w:t>
      </w:r>
      <w:r w:rsidR="00F62D82" w:rsidRPr="00F62D82">
        <w:t xml:space="preserve">his </w:t>
      </w:r>
      <w:r w:rsidR="00F62D82">
        <w:t>quest</w:t>
      </w:r>
      <w:r w:rsidR="00F62D82" w:rsidRPr="00F62D82">
        <w:t xml:space="preserve"> provides players with a unique weapon, the </w:t>
      </w:r>
      <w:r w:rsidR="00E328D6">
        <w:t>A</w:t>
      </w:r>
      <w:r w:rsidR="00F62D82" w:rsidRPr="00F62D82">
        <w:t xml:space="preserve">lien </w:t>
      </w:r>
      <w:r w:rsidR="00E328D6">
        <w:t>Transmogrifier</w:t>
      </w:r>
      <w:r w:rsidR="00F62D82" w:rsidRPr="00F62D82">
        <w:t>, which can transform human targets into aliens</w:t>
      </w:r>
      <w:r w:rsidR="00F62D82">
        <w:t>.</w:t>
      </w:r>
      <w:r w:rsidR="0022652A">
        <w:t xml:space="preserve"> Go and u</w:t>
      </w:r>
      <w:r w:rsidR="0022652A" w:rsidRPr="0022652A">
        <w:t>se these skills and equipment to go to the factory where the UFO crashed to find out the truth about a series of events</w:t>
      </w:r>
      <w:r w:rsidR="0022652A">
        <w:t>!</w:t>
      </w:r>
    </w:p>
    <w:p w14:paraId="6B50C0B5" w14:textId="77777777" w:rsidR="007A7FE3" w:rsidRDefault="007A7FE3" w:rsidP="007A7FE3">
      <w:pPr>
        <w:pStyle w:val="2"/>
      </w:pPr>
      <w:bookmarkStart w:id="4" w:name="_Toc124694532"/>
      <w:bookmarkStart w:id="5" w:name="_Toc159235319"/>
      <w:r>
        <w:t>Level Feature Overview</w:t>
      </w:r>
      <w:bookmarkEnd w:id="4"/>
      <w:bookmarkEnd w:id="5"/>
    </w:p>
    <w:tbl>
      <w:tblPr>
        <w:tblStyle w:val="4-1"/>
        <w:tblW w:w="0" w:type="auto"/>
        <w:tblLook w:val="04A0" w:firstRow="1" w:lastRow="0" w:firstColumn="1" w:lastColumn="0" w:noHBand="0" w:noVBand="1"/>
      </w:tblPr>
      <w:tblGrid>
        <w:gridCol w:w="1907"/>
        <w:gridCol w:w="2463"/>
        <w:gridCol w:w="4980"/>
      </w:tblGrid>
      <w:tr w:rsidR="007A7FE3" w14:paraId="5DE0DB5B" w14:textId="77777777" w:rsidTr="009831F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13FDC1B0" w14:textId="77777777" w:rsidR="007A7FE3" w:rsidRPr="00D04EB3" w:rsidRDefault="007A7FE3" w:rsidP="002C6A58">
            <w:pPr>
              <w:jc w:val="center"/>
            </w:pPr>
            <w:r>
              <w:t>Category</w:t>
            </w:r>
          </w:p>
        </w:tc>
        <w:tc>
          <w:tcPr>
            <w:tcW w:w="2463" w:type="dxa"/>
          </w:tcPr>
          <w:p w14:paraId="08FC4001" w14:textId="77777777" w:rsidR="007A7FE3" w:rsidRPr="00D04EB3" w:rsidRDefault="007A7FE3" w:rsidP="002C6A5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Sub-Category</w:t>
            </w:r>
          </w:p>
        </w:tc>
        <w:tc>
          <w:tcPr>
            <w:tcW w:w="4980" w:type="dxa"/>
          </w:tcPr>
          <w:p w14:paraId="50300947" w14:textId="77777777" w:rsidR="007A7FE3" w:rsidRPr="00D04EB3" w:rsidRDefault="007A7FE3" w:rsidP="002C6A58">
            <w:pPr>
              <w:pStyle w:val="af2"/>
              <w:ind w:left="3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Feature List</w:t>
            </w:r>
          </w:p>
        </w:tc>
      </w:tr>
      <w:tr w:rsidR="006664AC" w14:paraId="13B802BB" w14:textId="77777777" w:rsidTr="009831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164C27D9" w14:textId="77777777" w:rsidR="006664AC" w:rsidRPr="006664AC" w:rsidRDefault="006664AC" w:rsidP="006664AC">
            <w:pPr>
              <w:rPr>
                <w:b w:val="0"/>
                <w:bCs w:val="0"/>
              </w:rPr>
            </w:pPr>
            <w:r w:rsidRPr="006664AC">
              <w:rPr>
                <w:b w:val="0"/>
                <w:bCs w:val="0"/>
              </w:rPr>
              <w:t>Gameplay Themes</w:t>
            </w:r>
          </w:p>
        </w:tc>
        <w:tc>
          <w:tcPr>
            <w:tcW w:w="2463" w:type="dxa"/>
          </w:tcPr>
          <w:p w14:paraId="02A177FE" w14:textId="33CD293F" w:rsidR="006664AC" w:rsidRPr="006664AC" w:rsidRDefault="0080507D" w:rsidP="006664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</w:t>
            </w:r>
          </w:p>
        </w:tc>
        <w:tc>
          <w:tcPr>
            <w:tcW w:w="4980" w:type="dxa"/>
          </w:tcPr>
          <w:p w14:paraId="14F08523" w14:textId="77777777" w:rsidR="006664AC" w:rsidRDefault="00C05C53" w:rsidP="006664AC">
            <w:pPr>
              <w:pStyle w:val="af2"/>
              <w:numPr>
                <w:ilvl w:val="0"/>
                <w:numId w:val="4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165C3">
              <w:rPr>
                <w:b/>
                <w:bCs/>
              </w:rPr>
              <w:t>Target Transforming</w:t>
            </w:r>
            <w:r>
              <w:t xml:space="preserve"> (Use </w:t>
            </w:r>
            <w:r w:rsidRPr="00647B6F">
              <w:rPr>
                <w:b/>
                <w:bCs/>
                <w:color w:val="8064A2" w:themeColor="accent4"/>
              </w:rPr>
              <w:t xml:space="preserve">Alien Transmogrifier </w:t>
            </w:r>
            <w:r>
              <w:t>to transform human targets into aliens.)</w:t>
            </w:r>
          </w:p>
          <w:p w14:paraId="31E556E1" w14:textId="673B8C4B" w:rsidR="000519AB" w:rsidRDefault="000519AB" w:rsidP="006664AC">
            <w:pPr>
              <w:pStyle w:val="af2"/>
              <w:numPr>
                <w:ilvl w:val="0"/>
                <w:numId w:val="4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Fight with aliens with different weapons. </w:t>
            </w:r>
          </w:p>
          <w:p w14:paraId="72DCEF87" w14:textId="7B5E53C7" w:rsidR="000519AB" w:rsidRDefault="000519AB" w:rsidP="000519AB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Alien Blaster</w:t>
            </w:r>
            <w:r w:rsidR="004F3564">
              <w:t xml:space="preserve"> – Med</w:t>
            </w:r>
          </w:p>
          <w:p w14:paraId="41036AD6" w14:textId="0F6FD1B0" w:rsidR="000519AB" w:rsidRDefault="000519AB" w:rsidP="000519AB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Shotgun</w:t>
            </w:r>
            <w:r w:rsidR="004F3564">
              <w:t xml:space="preserve"> – Short</w:t>
            </w:r>
          </w:p>
          <w:p w14:paraId="28C2C225" w14:textId="58543FF4" w:rsidR="000519AB" w:rsidRDefault="000519AB" w:rsidP="000519AB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Rifle</w:t>
            </w:r>
            <w:r w:rsidR="004F3564">
              <w:t xml:space="preserve"> – Med to Long</w:t>
            </w:r>
          </w:p>
          <w:p w14:paraId="0784FBAE" w14:textId="6FFF29D5" w:rsidR="00E241FD" w:rsidRPr="006664AC" w:rsidRDefault="00E241FD" w:rsidP="00E241FD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Machete</w:t>
            </w:r>
            <w:r w:rsidR="004F3564">
              <w:t xml:space="preserve"> – Melee</w:t>
            </w:r>
          </w:p>
        </w:tc>
      </w:tr>
      <w:tr w:rsidR="006664AC" w14:paraId="7E938703" w14:textId="77777777" w:rsidTr="009831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154D731A" w14:textId="357382A5" w:rsidR="006664AC" w:rsidRPr="006664AC" w:rsidRDefault="006664AC" w:rsidP="006664AC"/>
        </w:tc>
        <w:tc>
          <w:tcPr>
            <w:tcW w:w="2463" w:type="dxa"/>
          </w:tcPr>
          <w:p w14:paraId="5745795C" w14:textId="0D829FDD" w:rsidR="006664AC" w:rsidRPr="006664AC" w:rsidRDefault="0080507D" w:rsidP="006664A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Exploration</w:t>
            </w:r>
          </w:p>
        </w:tc>
        <w:tc>
          <w:tcPr>
            <w:tcW w:w="4980" w:type="dxa"/>
          </w:tcPr>
          <w:p w14:paraId="57C4F781" w14:textId="115A73EB" w:rsidR="006664AC" w:rsidRDefault="0080507D" w:rsidP="006664AC">
            <w:pPr>
              <w:pStyle w:val="af2"/>
              <w:numPr>
                <w:ilvl w:val="0"/>
                <w:numId w:val="4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Stealth </w:t>
            </w:r>
            <w:r w:rsidR="00147202">
              <w:t>–</w:t>
            </w:r>
            <w:r>
              <w:t xml:space="preserve"> </w:t>
            </w:r>
            <w:r w:rsidRPr="0080507D">
              <w:t>The level layout provides players with multiple stealth routes</w:t>
            </w:r>
            <w:r>
              <w:t>.</w:t>
            </w:r>
          </w:p>
          <w:p w14:paraId="1F4D9681" w14:textId="534D653E" w:rsidR="0080507D" w:rsidRPr="006664AC" w:rsidRDefault="0080507D" w:rsidP="006664AC">
            <w:pPr>
              <w:pStyle w:val="af2"/>
              <w:numPr>
                <w:ilvl w:val="0"/>
                <w:numId w:val="4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Charism Check </w:t>
            </w:r>
            <w:r w:rsidR="00147202">
              <w:t>–</w:t>
            </w:r>
            <w:r>
              <w:t xml:space="preserve"> </w:t>
            </w:r>
            <w:r w:rsidRPr="0080507D">
              <w:t xml:space="preserve">Players can avoid certain combats </w:t>
            </w:r>
            <w:r>
              <w:t>using</w:t>
            </w:r>
            <w:r w:rsidRPr="0080507D">
              <w:t xml:space="preserve"> </w:t>
            </w:r>
            <w:r>
              <w:t>c</w:t>
            </w:r>
            <w:r w:rsidRPr="0080507D">
              <w:t>harisma check</w:t>
            </w:r>
            <w:r>
              <w:t>.</w:t>
            </w:r>
          </w:p>
        </w:tc>
      </w:tr>
      <w:tr w:rsidR="007A7FE3" w14:paraId="1A22D8E3" w14:textId="77777777" w:rsidTr="009831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7CAF681C" w14:textId="77777777" w:rsidR="007A7FE3" w:rsidRPr="00D04EB3" w:rsidRDefault="007A7FE3" w:rsidP="002C6A58">
            <w:pPr>
              <w:rPr>
                <w:b w:val="0"/>
              </w:rPr>
            </w:pPr>
            <w:r>
              <w:rPr>
                <w:b w:val="0"/>
              </w:rPr>
              <w:t>Player</w:t>
            </w:r>
          </w:p>
        </w:tc>
        <w:tc>
          <w:tcPr>
            <w:tcW w:w="2463" w:type="dxa"/>
          </w:tcPr>
          <w:p w14:paraId="7039FB45" w14:textId="77777777" w:rsidR="007A7FE3" w:rsidRPr="00D04EB3" w:rsidRDefault="007A7FE3" w:rsidP="002C6A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04EB3">
              <w:t>Player Weapons</w:t>
            </w:r>
          </w:p>
        </w:tc>
        <w:tc>
          <w:tcPr>
            <w:tcW w:w="4980" w:type="dxa"/>
          </w:tcPr>
          <w:p w14:paraId="7541AC40" w14:textId="242E8BE2" w:rsidR="007A7FE3" w:rsidRDefault="009276C1" w:rsidP="007A7FE3">
            <w:pPr>
              <w:pStyle w:val="af2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47B6F">
              <w:rPr>
                <w:b/>
                <w:bCs/>
                <w:color w:val="8064A2" w:themeColor="accent4"/>
              </w:rPr>
              <w:t>Alien Transmogrifier</w:t>
            </w:r>
            <w:r w:rsidRPr="00647B6F">
              <w:rPr>
                <w:color w:val="8064A2" w:themeColor="accent4"/>
              </w:rPr>
              <w:t xml:space="preserve"> </w:t>
            </w:r>
            <w:r w:rsidR="003870FB">
              <w:t xml:space="preserve">(Unique) </w:t>
            </w:r>
            <w:r>
              <w:t>– Med</w:t>
            </w:r>
          </w:p>
          <w:p w14:paraId="45BA8F7B" w14:textId="263634D6" w:rsidR="009268DA" w:rsidRPr="009268DA" w:rsidRDefault="009268DA" w:rsidP="007A7FE3">
            <w:pPr>
              <w:pStyle w:val="af2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C17B5">
              <w:rPr>
                <w:b/>
                <w:bCs/>
              </w:rPr>
              <w:t>10 mm Pistol</w:t>
            </w:r>
            <w:r>
              <w:t xml:space="preserve"> – Short</w:t>
            </w:r>
          </w:p>
          <w:p w14:paraId="096AD593" w14:textId="33993285" w:rsidR="009276C1" w:rsidRDefault="003D04BD" w:rsidP="007A7FE3">
            <w:pPr>
              <w:pStyle w:val="af2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[Optional] </w:t>
            </w:r>
            <w:r w:rsidR="009276C1" w:rsidRPr="00CC17B5">
              <w:rPr>
                <w:b/>
                <w:bCs/>
              </w:rPr>
              <w:t>Alien Blaster</w:t>
            </w:r>
            <w:r w:rsidR="00B5212E">
              <w:t xml:space="preserve"> – Med</w:t>
            </w:r>
          </w:p>
          <w:p w14:paraId="02070EA8" w14:textId="6D925DEC" w:rsidR="00B5212E" w:rsidRDefault="003D04BD" w:rsidP="007A7FE3">
            <w:pPr>
              <w:pStyle w:val="af2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[Optional] </w:t>
            </w:r>
            <w:r w:rsidR="00B5212E" w:rsidRPr="00CC17B5">
              <w:rPr>
                <w:b/>
                <w:bCs/>
              </w:rPr>
              <w:t>Combat Shotgun</w:t>
            </w:r>
            <w:r w:rsidR="00B5212E">
              <w:t xml:space="preserve"> – Short</w:t>
            </w:r>
          </w:p>
          <w:p w14:paraId="3B27ECFA" w14:textId="2FD0B5CB" w:rsidR="00B5212E" w:rsidRDefault="003D04BD" w:rsidP="007A7FE3">
            <w:pPr>
              <w:pStyle w:val="af2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[Optional] </w:t>
            </w:r>
            <w:r w:rsidR="00B5212E" w:rsidRPr="00CC17B5">
              <w:rPr>
                <w:b/>
                <w:bCs/>
              </w:rPr>
              <w:t>Combat Rifle</w:t>
            </w:r>
            <w:r w:rsidR="00B5212E">
              <w:t xml:space="preserve"> – Med to Long</w:t>
            </w:r>
          </w:p>
          <w:p w14:paraId="7B698511" w14:textId="79F2E72A" w:rsidR="00B5212E" w:rsidRDefault="003D04BD" w:rsidP="007A7FE3">
            <w:pPr>
              <w:pStyle w:val="af2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[Optional] </w:t>
            </w:r>
            <w:r w:rsidR="00B5212E" w:rsidRPr="00CC17B5">
              <w:rPr>
                <w:b/>
                <w:bCs/>
              </w:rPr>
              <w:t>Machete</w:t>
            </w:r>
            <w:r w:rsidR="005F25E5">
              <w:t xml:space="preserve"> – </w:t>
            </w:r>
            <w:r w:rsidR="00B5212E">
              <w:t>Melee</w:t>
            </w:r>
          </w:p>
        </w:tc>
      </w:tr>
      <w:tr w:rsidR="007A7FE3" w14:paraId="6816E7F3" w14:textId="77777777" w:rsidTr="009831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45E72BBF" w14:textId="77777777" w:rsidR="007A7FE3" w:rsidRPr="00D04EB3" w:rsidRDefault="007A7FE3" w:rsidP="002C6A58">
            <w:pPr>
              <w:rPr>
                <w:b w:val="0"/>
              </w:rPr>
            </w:pPr>
          </w:p>
        </w:tc>
        <w:tc>
          <w:tcPr>
            <w:tcW w:w="2463" w:type="dxa"/>
          </w:tcPr>
          <w:p w14:paraId="50860977" w14:textId="77777777" w:rsidR="007A7FE3" w:rsidRPr="00D04EB3" w:rsidRDefault="007A7FE3" w:rsidP="002C6A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04EB3">
              <w:t>Player Skills</w:t>
            </w:r>
            <w:r>
              <w:t>/Abilities</w:t>
            </w:r>
          </w:p>
        </w:tc>
        <w:tc>
          <w:tcPr>
            <w:tcW w:w="4980" w:type="dxa"/>
          </w:tcPr>
          <w:p w14:paraId="6F05910D" w14:textId="77777777" w:rsidR="007A7FE3" w:rsidRDefault="00786A39" w:rsidP="007A7FE3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Charisma Check</w:t>
            </w:r>
          </w:p>
          <w:p w14:paraId="656E6A1A" w14:textId="77777777" w:rsidR="00786A39" w:rsidRDefault="00786A39" w:rsidP="007A7FE3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Lockpicking</w:t>
            </w:r>
          </w:p>
          <w:p w14:paraId="0C7C5A37" w14:textId="77777777" w:rsidR="00786A39" w:rsidRDefault="00786A39" w:rsidP="007A7FE3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Pickpocketing</w:t>
            </w:r>
          </w:p>
          <w:p w14:paraId="2260E251" w14:textId="77777777" w:rsidR="00786A39" w:rsidRDefault="00786A39" w:rsidP="007A7FE3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Hacking</w:t>
            </w:r>
          </w:p>
          <w:p w14:paraId="27D63DFA" w14:textId="77777777" w:rsidR="00786A39" w:rsidRDefault="00786A39" w:rsidP="007A7FE3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Stealth</w:t>
            </w:r>
          </w:p>
          <w:p w14:paraId="4125F438" w14:textId="65FAD4F5" w:rsidR="00197426" w:rsidRDefault="00786A39" w:rsidP="00197426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Transfer targets to aliens (with </w:t>
            </w:r>
            <w:r w:rsidR="009F3065">
              <w:t xml:space="preserve">the </w:t>
            </w:r>
            <w:r>
              <w:t>unique weapon)</w:t>
            </w:r>
          </w:p>
        </w:tc>
      </w:tr>
      <w:tr w:rsidR="007A7FE3" w14:paraId="13C4A77C" w14:textId="77777777" w:rsidTr="009831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51CD4CCA" w14:textId="77777777" w:rsidR="007A7FE3" w:rsidRDefault="007A7FE3" w:rsidP="002C6A58">
            <w:pPr>
              <w:rPr>
                <w:b w:val="0"/>
              </w:rPr>
            </w:pPr>
            <w:r>
              <w:rPr>
                <w:b w:val="0"/>
              </w:rPr>
              <w:t>AI</w:t>
            </w:r>
          </w:p>
        </w:tc>
        <w:tc>
          <w:tcPr>
            <w:tcW w:w="2463" w:type="dxa"/>
          </w:tcPr>
          <w:p w14:paraId="4C07B05B" w14:textId="77777777" w:rsidR="007A7FE3" w:rsidRPr="00D04EB3" w:rsidRDefault="007A7FE3" w:rsidP="002C6A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04EB3">
              <w:t>Enemies</w:t>
            </w:r>
          </w:p>
        </w:tc>
        <w:tc>
          <w:tcPr>
            <w:tcW w:w="4980" w:type="dxa"/>
          </w:tcPr>
          <w:p w14:paraId="29DD1721" w14:textId="15E800D7" w:rsidR="00786A39" w:rsidRDefault="007B7866" w:rsidP="009E3450">
            <w:pPr>
              <w:pStyle w:val="af2"/>
              <w:numPr>
                <w:ilvl w:val="0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603A">
              <w:rPr>
                <w:b/>
                <w:bCs/>
                <w:color w:val="FF0000"/>
              </w:rPr>
              <w:t>Aliens</w:t>
            </w:r>
            <w:r>
              <w:t xml:space="preserve"> (with different weapons)</w:t>
            </w:r>
          </w:p>
          <w:p w14:paraId="21CD167F" w14:textId="4280CB43" w:rsidR="00786A39" w:rsidRDefault="00786A39" w:rsidP="009E3450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Alien Blaster</w:t>
            </w:r>
            <w:r w:rsidR="004F3564">
              <w:t xml:space="preserve"> – Med</w:t>
            </w:r>
          </w:p>
          <w:p w14:paraId="53E4C0E1" w14:textId="0A74C959" w:rsidR="00786A39" w:rsidRDefault="00786A39" w:rsidP="009E3450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Shotgun</w:t>
            </w:r>
            <w:r w:rsidR="004F3564">
              <w:t xml:space="preserve"> – Short</w:t>
            </w:r>
          </w:p>
          <w:p w14:paraId="09C8612B" w14:textId="1E6D8607" w:rsidR="00786A39" w:rsidRDefault="00786A39" w:rsidP="009E3450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lastRenderedPageBreak/>
              <w:t>Combat Rifle</w:t>
            </w:r>
            <w:r w:rsidR="004F3564">
              <w:t xml:space="preserve"> – Med to Long</w:t>
            </w:r>
          </w:p>
          <w:p w14:paraId="107C5A3C" w14:textId="63946C9F" w:rsidR="00C10842" w:rsidRDefault="00C10842" w:rsidP="009E3450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Machete</w:t>
            </w:r>
            <w:r w:rsidR="004F3564">
              <w:t xml:space="preserve"> – Melee</w:t>
            </w:r>
          </w:p>
          <w:p w14:paraId="62337A93" w14:textId="3D001EC0" w:rsidR="009E3450" w:rsidRDefault="009E3450" w:rsidP="009E3450">
            <w:pPr>
              <w:pStyle w:val="af2"/>
              <w:numPr>
                <w:ilvl w:val="0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603A">
              <w:rPr>
                <w:b/>
                <w:bCs/>
                <w:color w:val="FF0000"/>
              </w:rPr>
              <w:t>Raiders</w:t>
            </w:r>
            <w:r>
              <w:t xml:space="preserve"> (with different weapons)</w:t>
            </w:r>
          </w:p>
          <w:p w14:paraId="4413ADFC" w14:textId="637BF171" w:rsidR="00C10842" w:rsidRDefault="00C10842" w:rsidP="009E3450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Alien Blaster</w:t>
            </w:r>
            <w:r w:rsidR="00193D93">
              <w:t xml:space="preserve"> – Med</w:t>
            </w:r>
          </w:p>
          <w:p w14:paraId="6031AFEC" w14:textId="62AA5549" w:rsidR="009E3450" w:rsidRDefault="009E3450" w:rsidP="009E3450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Shotgun</w:t>
            </w:r>
            <w:r w:rsidR="00193D93">
              <w:t xml:space="preserve"> – Short</w:t>
            </w:r>
          </w:p>
          <w:p w14:paraId="6D36E64B" w14:textId="1EACFA19" w:rsidR="009E3450" w:rsidRDefault="009E3450" w:rsidP="009E3450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Rifle</w:t>
            </w:r>
            <w:r w:rsidR="00193D93">
              <w:t xml:space="preserve"> – Med to Long</w:t>
            </w:r>
          </w:p>
          <w:p w14:paraId="5206B0D0" w14:textId="0DA390E9" w:rsidR="00C10842" w:rsidRDefault="00C10842" w:rsidP="00193D93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Machete</w:t>
            </w:r>
            <w:r w:rsidR="00193D93">
              <w:t xml:space="preserve"> – Melee</w:t>
            </w:r>
          </w:p>
          <w:p w14:paraId="709447FD" w14:textId="77777777" w:rsidR="007A7FE3" w:rsidRDefault="00DA7690" w:rsidP="009E3450">
            <w:pPr>
              <w:pStyle w:val="af2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NPCs (Potential Enemy)</w:t>
            </w:r>
          </w:p>
          <w:p w14:paraId="039AA72E" w14:textId="129A5136" w:rsidR="00DA7690" w:rsidRDefault="00F37778" w:rsidP="00DA7690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83E30">
              <w:rPr>
                <w:b/>
                <w:bCs/>
              </w:rPr>
              <w:t>Mr. X</w:t>
            </w:r>
            <w:r w:rsidR="00F534FC">
              <w:t xml:space="preserve"> </w:t>
            </w:r>
            <w:r w:rsidR="00BB6A27">
              <w:t>(A</w:t>
            </w:r>
            <w:r w:rsidR="00871AEF">
              <w:t xml:space="preserve"> c</w:t>
            </w:r>
            <w:r w:rsidR="00F534FC" w:rsidRPr="00F534FC">
              <w:t xml:space="preserve">ustomized alien with enhanced health and attack </w:t>
            </w:r>
            <w:r w:rsidR="00871AEF">
              <w:t>damage.</w:t>
            </w:r>
            <w:r w:rsidR="00F534FC">
              <w:t>)</w:t>
            </w:r>
          </w:p>
          <w:p w14:paraId="5F0C4356" w14:textId="33EA8020" w:rsidR="00DA7690" w:rsidRDefault="00F37778" w:rsidP="00DA7690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83E30">
              <w:rPr>
                <w:b/>
                <w:bCs/>
              </w:rPr>
              <w:t>Hansen</w:t>
            </w:r>
            <w:r w:rsidR="00BB6A27">
              <w:t xml:space="preserve"> (Boss Raider)</w:t>
            </w:r>
          </w:p>
          <w:p w14:paraId="5E057E21" w14:textId="309E61ED" w:rsidR="00DA7690" w:rsidRDefault="00F37778" w:rsidP="00090D9D">
            <w:pPr>
              <w:pStyle w:val="af2"/>
              <w:numPr>
                <w:ilvl w:val="1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83E30">
              <w:rPr>
                <w:b/>
                <w:bCs/>
              </w:rPr>
              <w:t>Thor</w:t>
            </w:r>
            <w:r w:rsidR="00BB6A27">
              <w:t xml:space="preserve"> (Boss Raider)</w:t>
            </w:r>
          </w:p>
        </w:tc>
      </w:tr>
      <w:tr w:rsidR="007A7FE3" w14:paraId="5A948A28" w14:textId="77777777" w:rsidTr="009831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7A59FE4F" w14:textId="77777777" w:rsidR="007A7FE3" w:rsidRDefault="007A7FE3" w:rsidP="002C6A58">
            <w:pPr>
              <w:rPr>
                <w:b w:val="0"/>
              </w:rPr>
            </w:pPr>
          </w:p>
        </w:tc>
        <w:tc>
          <w:tcPr>
            <w:tcW w:w="2463" w:type="dxa"/>
          </w:tcPr>
          <w:p w14:paraId="697E1ABA" w14:textId="77777777" w:rsidR="007A7FE3" w:rsidRPr="00D04EB3" w:rsidRDefault="007A7FE3" w:rsidP="002C6A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04EB3">
              <w:t>Friendlies</w:t>
            </w:r>
          </w:p>
        </w:tc>
        <w:tc>
          <w:tcPr>
            <w:tcW w:w="4980" w:type="dxa"/>
          </w:tcPr>
          <w:p w14:paraId="2F602824" w14:textId="5F19A566" w:rsidR="007A7FE3" w:rsidRDefault="00A746CB" w:rsidP="007A7FE3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209BF">
              <w:rPr>
                <w:b/>
                <w:bCs/>
              </w:rPr>
              <w:t>Mr. X</w:t>
            </w:r>
            <w:r>
              <w:t xml:space="preserve"> </w:t>
            </w:r>
            <w:r w:rsidR="00CE6213">
              <w:t>–</w:t>
            </w:r>
            <w:r>
              <w:t xml:space="preserve"> </w:t>
            </w:r>
            <w:r w:rsidR="00CE6213">
              <w:t xml:space="preserve">Main </w:t>
            </w:r>
            <w:r w:rsidR="00251478">
              <w:t>q</w:t>
            </w:r>
            <w:r w:rsidR="00CE6213">
              <w:t xml:space="preserve">uest </w:t>
            </w:r>
            <w:r w:rsidR="00251478">
              <w:t>g</w:t>
            </w:r>
            <w:r w:rsidR="00CE6213">
              <w:t xml:space="preserve">iver. </w:t>
            </w:r>
            <w:r w:rsidR="004C3EE4" w:rsidRPr="004C3EE4">
              <w:t>A mysterious man in a space suit</w:t>
            </w:r>
            <w:r w:rsidR="00631106">
              <w:t>, whose</w:t>
            </w:r>
            <w:r w:rsidR="004C3EE4" w:rsidRPr="004C3EE4">
              <w:t xml:space="preserve"> </w:t>
            </w:r>
            <w:r w:rsidR="009B3D83" w:rsidRPr="004C3EE4">
              <w:t>identity</w:t>
            </w:r>
            <w:r w:rsidR="004C3EE4" w:rsidRPr="004C3EE4">
              <w:t xml:space="preserve"> is the </w:t>
            </w:r>
            <w:r w:rsidR="00631106">
              <w:t xml:space="preserve">leader of the </w:t>
            </w:r>
            <w:r w:rsidR="004C3EE4" w:rsidRPr="004C3EE4">
              <w:t>alien</w:t>
            </w:r>
            <w:r w:rsidR="00631106">
              <w:t>s.</w:t>
            </w:r>
            <w:r w:rsidR="004C3EE4" w:rsidRPr="004C3EE4">
              <w:t xml:space="preserve"> </w:t>
            </w:r>
            <w:r w:rsidR="004C3EE4">
              <w:t>W</w:t>
            </w:r>
            <w:r w:rsidR="00CE6213" w:rsidRPr="00CE6213">
              <w:t>ill show his face at the end of the story</w:t>
            </w:r>
            <w:r w:rsidR="006A41A2">
              <w:t>.</w:t>
            </w:r>
            <w:r w:rsidR="001209BF">
              <w:t xml:space="preserve"> May change faction based on player’s choice.</w:t>
            </w:r>
          </w:p>
          <w:p w14:paraId="3DFB69F6" w14:textId="7FD5C12B" w:rsidR="00414A7A" w:rsidRDefault="00414A7A" w:rsidP="00414A7A">
            <w:pPr>
              <w:pStyle w:val="af2"/>
              <w:numPr>
                <w:ilvl w:val="0"/>
                <w:numId w:val="30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94567">
              <w:rPr>
                <w:b/>
                <w:bCs/>
              </w:rPr>
              <w:t>Hansen</w:t>
            </w:r>
            <w:r>
              <w:t xml:space="preserve"> – </w:t>
            </w:r>
            <w:r w:rsidR="00365FAF" w:rsidRPr="00365FAF">
              <w:t>A human male who calls himself the mayor</w:t>
            </w:r>
            <w:r w:rsidR="009D5F49">
              <w:rPr>
                <w:rFonts w:hint="eastAsia"/>
                <w:lang w:eastAsia="zh-CN"/>
              </w:rPr>
              <w:t>.</w:t>
            </w:r>
            <w:r>
              <w:t xml:space="preserve">  May change faction based on player’s choice.</w:t>
            </w:r>
          </w:p>
          <w:p w14:paraId="27263347" w14:textId="77777777" w:rsidR="001209BF" w:rsidRDefault="009C18D3" w:rsidP="007A7FE3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94567">
              <w:rPr>
                <w:b/>
                <w:bCs/>
              </w:rPr>
              <w:t>E0037</w:t>
            </w:r>
            <w:r>
              <w:t xml:space="preserve"> – </w:t>
            </w:r>
            <w:r w:rsidRPr="009C18D3">
              <w:t>One of the few aliens captured by humans who can communicate in human language</w:t>
            </w:r>
            <w:r w:rsidR="004E02F7">
              <w:t>.</w:t>
            </w:r>
          </w:p>
          <w:p w14:paraId="1D23A068" w14:textId="77777777" w:rsidR="003C1B1E" w:rsidRDefault="003C1B1E" w:rsidP="007A7FE3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94567">
              <w:rPr>
                <w:b/>
                <w:bCs/>
              </w:rPr>
              <w:t>Thor</w:t>
            </w:r>
            <w:r w:rsidR="005573D5">
              <w:t xml:space="preserve"> – </w:t>
            </w:r>
            <w:r w:rsidR="005573D5" w:rsidRPr="005573D5">
              <w:t>A burly human female soldier in charge of guarding the weapons cache</w:t>
            </w:r>
            <w:r w:rsidR="00365FAF">
              <w:t>.</w:t>
            </w:r>
            <w:r w:rsidR="00960DC9">
              <w:t xml:space="preserve"> May change faction based on player’s choice.</w:t>
            </w:r>
          </w:p>
          <w:p w14:paraId="25D43F7E" w14:textId="363E82D2" w:rsidR="00202CEB" w:rsidRDefault="00202CEB" w:rsidP="007A7FE3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94567">
              <w:rPr>
                <w:b/>
                <w:bCs/>
              </w:rPr>
              <w:t>Paul</w:t>
            </w:r>
            <w:r>
              <w:t xml:space="preserve"> – </w:t>
            </w:r>
            <w:r w:rsidR="001E4F24">
              <w:t>Side quest giver.</w:t>
            </w:r>
            <w:r w:rsidR="009C2C95">
              <w:t xml:space="preserve"> </w:t>
            </w:r>
            <w:r w:rsidR="009C2C95" w:rsidRPr="009C2C95">
              <w:t xml:space="preserve">A male human resident whose friend has not returned for a long time since </w:t>
            </w:r>
            <w:r w:rsidR="00344584">
              <w:t>going</w:t>
            </w:r>
            <w:r w:rsidR="009C2C95" w:rsidRPr="009C2C95">
              <w:t xml:space="preserve"> to the factory. </w:t>
            </w:r>
            <w:r w:rsidR="00344584" w:rsidRPr="00344584">
              <w:t xml:space="preserve">He </w:t>
            </w:r>
            <w:r w:rsidR="00140640">
              <w:t xml:space="preserve">will </w:t>
            </w:r>
            <w:r w:rsidR="00344584" w:rsidRPr="00344584">
              <w:t>ask the player for help to go to the factory to find his friends</w:t>
            </w:r>
            <w:r w:rsidR="00B94567">
              <w:t>.</w:t>
            </w:r>
          </w:p>
        </w:tc>
      </w:tr>
      <w:tr w:rsidR="007A7FE3" w14:paraId="28154C37" w14:textId="77777777" w:rsidTr="009831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0F850204" w14:textId="77777777" w:rsidR="007A7FE3" w:rsidRPr="00D04EB3" w:rsidRDefault="007A7FE3" w:rsidP="002C6A58">
            <w:pPr>
              <w:rPr>
                <w:b w:val="0"/>
              </w:rPr>
            </w:pPr>
            <w:r>
              <w:rPr>
                <w:b w:val="0"/>
              </w:rPr>
              <w:t>Challenges</w:t>
            </w:r>
          </w:p>
        </w:tc>
        <w:tc>
          <w:tcPr>
            <w:tcW w:w="2463" w:type="dxa"/>
          </w:tcPr>
          <w:p w14:paraId="7CAB12FD" w14:textId="77777777" w:rsidR="007A7FE3" w:rsidRPr="00D04EB3" w:rsidRDefault="006664AC" w:rsidP="002C6A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04EB3">
              <w:t>Obstacles/Hazards</w:t>
            </w:r>
          </w:p>
        </w:tc>
        <w:tc>
          <w:tcPr>
            <w:tcW w:w="4980" w:type="dxa"/>
          </w:tcPr>
          <w:p w14:paraId="0FD26A47" w14:textId="30EB15C9" w:rsidR="007A7FE3" w:rsidRDefault="00F35BED" w:rsidP="007A7FE3">
            <w:pPr>
              <w:pStyle w:val="af2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Locked Door (Requires lockpicking or terminal hacking to open)</w:t>
            </w:r>
          </w:p>
          <w:p w14:paraId="4A047550" w14:textId="3E32C228" w:rsidR="00F35BED" w:rsidRDefault="00F35BED" w:rsidP="00F35BED">
            <w:pPr>
              <w:pStyle w:val="af2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Chained Door</w:t>
            </w:r>
            <w:r w:rsidR="0083285A">
              <w:t xml:space="preserve"> (Can only pass through from one side)</w:t>
            </w:r>
          </w:p>
        </w:tc>
      </w:tr>
      <w:tr w:rsidR="007A7FE3" w14:paraId="7E7BC5B9" w14:textId="77777777" w:rsidTr="009831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54199EC4" w14:textId="77777777" w:rsidR="007A7FE3" w:rsidRDefault="007A7FE3" w:rsidP="002C6A58">
            <w:pPr>
              <w:rPr>
                <w:b w:val="0"/>
              </w:rPr>
            </w:pPr>
          </w:p>
        </w:tc>
        <w:tc>
          <w:tcPr>
            <w:tcW w:w="2463" w:type="dxa"/>
          </w:tcPr>
          <w:p w14:paraId="75EC954C" w14:textId="77777777" w:rsidR="007A7FE3" w:rsidRPr="00D04EB3" w:rsidRDefault="007A7FE3" w:rsidP="002C6A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New/Unique Gameplay</w:t>
            </w:r>
          </w:p>
        </w:tc>
        <w:tc>
          <w:tcPr>
            <w:tcW w:w="4980" w:type="dxa"/>
          </w:tcPr>
          <w:p w14:paraId="10288B7C" w14:textId="266F35EF" w:rsidR="00FE5B7A" w:rsidRDefault="00D918B5" w:rsidP="00FE5B7A">
            <w:pPr>
              <w:pStyle w:val="af2"/>
              <w:numPr>
                <w:ilvl w:val="0"/>
                <w:numId w:val="30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165C3">
              <w:rPr>
                <w:b/>
                <w:bCs/>
              </w:rPr>
              <w:t>Target Transforming</w:t>
            </w:r>
            <w:r>
              <w:rPr>
                <w:b/>
                <w:bCs/>
              </w:rPr>
              <w:t xml:space="preserve"> – </w:t>
            </w:r>
            <w:r w:rsidRPr="00D918B5">
              <w:t>Players can</w:t>
            </w:r>
            <w:r>
              <w:rPr>
                <w:b/>
                <w:bCs/>
              </w:rPr>
              <w:t xml:space="preserve"> u</w:t>
            </w:r>
            <w:r>
              <w:t xml:space="preserve">se the unique weapon </w:t>
            </w:r>
            <w:r w:rsidRPr="00647B6F">
              <w:rPr>
                <w:b/>
                <w:bCs/>
                <w:color w:val="8064A2" w:themeColor="accent4"/>
              </w:rPr>
              <w:t xml:space="preserve">Alien Transmogrifier </w:t>
            </w:r>
            <w:r>
              <w:t xml:space="preserve">to transform human targets into </w:t>
            </w:r>
            <w:r w:rsidR="008F3D68">
              <w:t>aliens and</w:t>
            </w:r>
            <w:r w:rsidR="00B56DB3">
              <w:t xml:space="preserve"> make them hostile to other raiders and aliens</w:t>
            </w:r>
            <w:r w:rsidR="00330A99">
              <w:t xml:space="preserve"> within </w:t>
            </w:r>
            <w:r w:rsidR="00330A99" w:rsidRPr="00C15BCA">
              <w:rPr>
                <w:b/>
                <w:bCs/>
              </w:rPr>
              <w:t>60</w:t>
            </w:r>
            <w:r w:rsidR="00330A99">
              <w:t xml:space="preserve"> seconds</w:t>
            </w:r>
            <w:r w:rsidR="00B56DB3">
              <w:t>.</w:t>
            </w:r>
          </w:p>
        </w:tc>
      </w:tr>
      <w:tr w:rsidR="007A7FE3" w14:paraId="31E49FE5" w14:textId="77777777" w:rsidTr="009831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6D5D3474" w14:textId="77777777" w:rsidR="007A7FE3" w:rsidRDefault="007A7FE3" w:rsidP="002C6A58">
            <w:pPr>
              <w:rPr>
                <w:b w:val="0"/>
              </w:rPr>
            </w:pPr>
            <w:r>
              <w:rPr>
                <w:b w:val="0"/>
              </w:rPr>
              <w:t>Context</w:t>
            </w:r>
          </w:p>
        </w:tc>
        <w:tc>
          <w:tcPr>
            <w:tcW w:w="2463" w:type="dxa"/>
          </w:tcPr>
          <w:p w14:paraId="2BB235DC" w14:textId="77777777" w:rsidR="007A7FE3" w:rsidRDefault="006664AC" w:rsidP="002C6A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Location </w:t>
            </w:r>
            <w:r w:rsidR="007A7FE3">
              <w:t>in Game</w:t>
            </w:r>
          </w:p>
        </w:tc>
        <w:tc>
          <w:tcPr>
            <w:tcW w:w="4980" w:type="dxa"/>
          </w:tcPr>
          <w:p w14:paraId="1CD9964F" w14:textId="77777777" w:rsidR="007A7FE3" w:rsidRDefault="00070909" w:rsidP="007A7FE3">
            <w:pPr>
              <w:pStyle w:val="af2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The quest giver is near the Red Rocket.</w:t>
            </w:r>
          </w:p>
          <w:p w14:paraId="6EC90C2A" w14:textId="091630F6" w:rsidR="00070909" w:rsidRDefault="00070909" w:rsidP="007A7FE3">
            <w:pPr>
              <w:pStyle w:val="af2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The main space of this level is </w:t>
            </w:r>
            <w:r w:rsidR="00653F0B">
              <w:t>standalone and</w:t>
            </w:r>
            <w:r>
              <w:t xml:space="preserve"> can be accessed by talking with the quest giver near the Red Rocket and interacting the vehicle </w:t>
            </w:r>
            <w:r w:rsidR="00DD4880">
              <w:t>beside</w:t>
            </w:r>
            <w:r>
              <w:t xml:space="preserve"> him.</w:t>
            </w:r>
          </w:p>
        </w:tc>
      </w:tr>
      <w:tr w:rsidR="006664AC" w14:paraId="7E45282B" w14:textId="77777777" w:rsidTr="009831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2AD6D8C1" w14:textId="77777777" w:rsidR="006664AC" w:rsidRDefault="006664AC" w:rsidP="002C6A58"/>
        </w:tc>
        <w:tc>
          <w:tcPr>
            <w:tcW w:w="2463" w:type="dxa"/>
          </w:tcPr>
          <w:p w14:paraId="0F461F4F" w14:textId="77777777" w:rsidR="006664AC" w:rsidRDefault="006664AC" w:rsidP="002C6A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Challenge Fit in Game</w:t>
            </w:r>
          </w:p>
        </w:tc>
        <w:tc>
          <w:tcPr>
            <w:tcW w:w="4980" w:type="dxa"/>
          </w:tcPr>
          <w:p w14:paraId="22245380" w14:textId="609BD75E" w:rsidR="00ED2A9A" w:rsidRDefault="00ED2A9A" w:rsidP="00ED2A9A">
            <w:pPr>
              <w:pStyle w:val="af2"/>
              <w:numPr>
                <w:ilvl w:val="0"/>
                <w:numId w:val="30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86ED1">
              <w:t xml:space="preserve">This quest can only be accepted after the player has completed </w:t>
            </w:r>
            <w:r>
              <w:t>A</w:t>
            </w:r>
            <w:r w:rsidR="001C1C7D">
              <w:t>ct</w:t>
            </w:r>
            <w:r>
              <w:t xml:space="preserve"> I</w:t>
            </w:r>
            <w:r w:rsidRPr="00886ED1">
              <w:t>. At this point player</w:t>
            </w:r>
            <w:r>
              <w:t>s</w:t>
            </w:r>
            <w:r w:rsidRPr="00886ED1">
              <w:t xml:space="preserve"> </w:t>
            </w:r>
            <w:r>
              <w:t>are</w:t>
            </w:r>
            <w:r w:rsidRPr="00886ED1">
              <w:t xml:space="preserve"> around level 10</w:t>
            </w:r>
            <w:r>
              <w:t xml:space="preserve"> to </w:t>
            </w:r>
            <w:r w:rsidRPr="00886ED1">
              <w:t xml:space="preserve">15 and have some understanding of </w:t>
            </w:r>
            <w:r>
              <w:t>c</w:t>
            </w:r>
            <w:r w:rsidRPr="00886ED1">
              <w:t>harisma checks, stealth, lockpicking, hacking, pickpocketing, and different melee and ranged weapons.</w:t>
            </w:r>
          </w:p>
          <w:p w14:paraId="102BE036" w14:textId="00A69B1A" w:rsidR="006664AC" w:rsidRDefault="00EA7930" w:rsidP="007A7FE3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05DB5">
              <w:t>The only unique mechani</w:t>
            </w:r>
            <w:r>
              <w:t>c</w:t>
            </w:r>
            <w:r w:rsidRPr="00D05DB5">
              <w:t xml:space="preserve"> </w:t>
            </w:r>
            <w:r w:rsidR="00F076EC" w:rsidRPr="00F076EC">
              <w:rPr>
                <w:b/>
                <w:bCs/>
              </w:rPr>
              <w:t>Target Transforming</w:t>
            </w:r>
            <w:r w:rsidR="00F076EC">
              <w:t xml:space="preserve"> is obvious to convey</w:t>
            </w:r>
            <w:r w:rsidRPr="00D05DB5">
              <w:t xml:space="preserve">, </w:t>
            </w:r>
            <w:r w:rsidR="00F076EC">
              <w:t xml:space="preserve">and </w:t>
            </w:r>
            <w:r w:rsidRPr="00D05DB5">
              <w:t>the others are all gameplays that appear in the main game</w:t>
            </w:r>
            <w:r w:rsidR="00F076EC">
              <w:t>.</w:t>
            </w:r>
          </w:p>
        </w:tc>
      </w:tr>
      <w:tr w:rsidR="009831F8" w14:paraId="25E8BFCB" w14:textId="77777777" w:rsidTr="009831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3E22EE6F" w14:textId="77777777" w:rsidR="009831F8" w:rsidRDefault="009831F8" w:rsidP="009831F8">
            <w:pPr>
              <w:rPr>
                <w:b w:val="0"/>
              </w:rPr>
            </w:pPr>
          </w:p>
        </w:tc>
        <w:tc>
          <w:tcPr>
            <w:tcW w:w="2463" w:type="dxa"/>
          </w:tcPr>
          <w:p w14:paraId="5D21F90E" w14:textId="77777777" w:rsidR="009831F8" w:rsidRDefault="009831F8" w:rsidP="009831F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Narrative Fit</w:t>
            </w:r>
          </w:p>
        </w:tc>
        <w:tc>
          <w:tcPr>
            <w:tcW w:w="4980" w:type="dxa"/>
          </w:tcPr>
          <w:p w14:paraId="10EE6767" w14:textId="77777777" w:rsidR="009831F8" w:rsidRDefault="009831F8" w:rsidP="009831F8">
            <w:pPr>
              <w:pStyle w:val="af2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05DB5">
              <w:t xml:space="preserve">Aliens are a kind of creature that </w:t>
            </w:r>
            <w:r w:rsidR="00120954">
              <w:t>appear</w:t>
            </w:r>
            <w:r w:rsidRPr="00D05DB5">
              <w:t xml:space="preserve">s in </w:t>
            </w:r>
            <w:r w:rsidR="00120954">
              <w:t>the main game</w:t>
            </w:r>
            <w:r w:rsidRPr="00D05DB5">
              <w:t xml:space="preserve">, but </w:t>
            </w:r>
            <w:r w:rsidR="00120954">
              <w:t>there is</w:t>
            </w:r>
            <w:r w:rsidRPr="00D05DB5">
              <w:t xml:space="preserve"> few </w:t>
            </w:r>
            <w:r w:rsidR="00120954">
              <w:t>information</w:t>
            </w:r>
            <w:r w:rsidRPr="00D05DB5">
              <w:t xml:space="preserve"> for aliens. This </w:t>
            </w:r>
            <w:r w:rsidR="00120954">
              <w:t>quest</w:t>
            </w:r>
            <w:r w:rsidRPr="00D05DB5">
              <w:t xml:space="preserve"> is a supplement to the alien</w:t>
            </w:r>
            <w:r w:rsidR="00120954">
              <w:t>s’ information</w:t>
            </w:r>
            <w:r w:rsidRPr="00D05DB5">
              <w:t>.</w:t>
            </w:r>
          </w:p>
          <w:p w14:paraId="7B5C7B07" w14:textId="11502127" w:rsidR="009757F1" w:rsidRDefault="009757F1" w:rsidP="009831F8">
            <w:pPr>
              <w:pStyle w:val="af2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757F1">
              <w:t>This is an optional side quest separate from the main story</w:t>
            </w:r>
            <w:r w:rsidR="00FD6F5E">
              <w:t xml:space="preserve"> and is set right after the end of Act I</w:t>
            </w:r>
            <w:r w:rsidR="00FB6D18">
              <w:t>.</w:t>
            </w:r>
          </w:p>
        </w:tc>
      </w:tr>
      <w:tr w:rsidR="009831F8" w14:paraId="5F792CD5" w14:textId="77777777" w:rsidTr="009831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6D129926" w14:textId="77777777" w:rsidR="009831F8" w:rsidRDefault="009831F8" w:rsidP="009831F8">
            <w:pPr>
              <w:rPr>
                <w:b w:val="0"/>
              </w:rPr>
            </w:pPr>
          </w:p>
        </w:tc>
        <w:tc>
          <w:tcPr>
            <w:tcW w:w="2463" w:type="dxa"/>
          </w:tcPr>
          <w:p w14:paraId="7D8A2ECD" w14:textId="77777777" w:rsidR="009831F8" w:rsidRDefault="009831F8" w:rsidP="009831F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Basic Backstory / Results Info</w:t>
            </w:r>
          </w:p>
        </w:tc>
        <w:tc>
          <w:tcPr>
            <w:tcW w:w="4980" w:type="dxa"/>
          </w:tcPr>
          <w:p w14:paraId="3932732C" w14:textId="4AD1B1C6" w:rsidR="009831F8" w:rsidRDefault="001D5BE9" w:rsidP="009831F8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F737C">
              <w:t>To</w:t>
            </w:r>
            <w:r w:rsidR="00EF737C" w:rsidRPr="00EF737C">
              <w:t xml:space="preserve"> become the mayor and achieve his own goals, Hansen </w:t>
            </w:r>
            <w:r>
              <w:t>transformed</w:t>
            </w:r>
            <w:r w:rsidR="00EF737C" w:rsidRPr="00EF737C">
              <w:t xml:space="preserve"> those who opposed him into aliens.</w:t>
            </w:r>
          </w:p>
        </w:tc>
      </w:tr>
      <w:tr w:rsidR="009831F8" w14:paraId="7F81FCEB" w14:textId="77777777" w:rsidTr="009831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46B9DD04" w14:textId="77777777" w:rsidR="009831F8" w:rsidRDefault="009831F8" w:rsidP="009831F8">
            <w:pPr>
              <w:rPr>
                <w:b w:val="0"/>
              </w:rPr>
            </w:pPr>
            <w:r>
              <w:rPr>
                <w:b w:val="0"/>
              </w:rPr>
              <w:t>Aesthetics</w:t>
            </w:r>
          </w:p>
        </w:tc>
        <w:tc>
          <w:tcPr>
            <w:tcW w:w="2463" w:type="dxa"/>
          </w:tcPr>
          <w:p w14:paraId="6360C309" w14:textId="77777777" w:rsidR="009831F8" w:rsidRPr="00D04EB3" w:rsidRDefault="009831F8" w:rsidP="009831F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Major Visual Themes</w:t>
            </w:r>
          </w:p>
        </w:tc>
        <w:tc>
          <w:tcPr>
            <w:tcW w:w="4980" w:type="dxa"/>
          </w:tcPr>
          <w:p w14:paraId="1D2F20B5" w14:textId="197F8834" w:rsidR="00C107E4" w:rsidRDefault="00C107E4" w:rsidP="00F876F2">
            <w:pPr>
              <w:pStyle w:val="af2"/>
              <w:numPr>
                <w:ilvl w:val="0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High Leve</w:t>
            </w:r>
            <w:r w:rsidR="00173DD0">
              <w:t>l Theme</w:t>
            </w:r>
            <w:r>
              <w:t xml:space="preserve"> – Wasteland Style</w:t>
            </w:r>
          </w:p>
          <w:p w14:paraId="05B16D78" w14:textId="6EF3E1ED" w:rsidR="00F876F2" w:rsidRDefault="00F876F2" w:rsidP="00F876F2">
            <w:pPr>
              <w:pStyle w:val="af2"/>
              <w:numPr>
                <w:ilvl w:val="0"/>
                <w:numId w:val="30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Exterior – </w:t>
            </w:r>
            <w:r w:rsidR="00161784">
              <w:t>Hardware</w:t>
            </w:r>
            <w:r>
              <w:t xml:space="preserve"> Town</w:t>
            </w:r>
          </w:p>
          <w:p w14:paraId="12270F48" w14:textId="3CD505D1" w:rsidR="009831F8" w:rsidRDefault="004F76AD" w:rsidP="009831F8">
            <w:pPr>
              <w:pStyle w:val="af2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Interior – </w:t>
            </w:r>
            <w:r w:rsidRPr="004F76AD">
              <w:t>Longneck Lukowski's Cannery</w:t>
            </w:r>
          </w:p>
        </w:tc>
      </w:tr>
      <w:tr w:rsidR="009831F8" w14:paraId="3211BD41" w14:textId="77777777" w:rsidTr="009831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7" w:type="dxa"/>
          </w:tcPr>
          <w:p w14:paraId="38D0B351" w14:textId="77777777" w:rsidR="009831F8" w:rsidRDefault="009831F8" w:rsidP="009831F8"/>
        </w:tc>
        <w:tc>
          <w:tcPr>
            <w:tcW w:w="2463" w:type="dxa"/>
          </w:tcPr>
          <w:p w14:paraId="397BEC4A" w14:textId="77777777" w:rsidR="009831F8" w:rsidRPr="00D04EB3" w:rsidRDefault="009831F8" w:rsidP="009831F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Setting/Mood</w:t>
            </w:r>
          </w:p>
        </w:tc>
        <w:tc>
          <w:tcPr>
            <w:tcW w:w="4980" w:type="dxa"/>
          </w:tcPr>
          <w:p w14:paraId="163BB428" w14:textId="445D34F5" w:rsidR="009831F8" w:rsidRDefault="006315EE" w:rsidP="009831F8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Time </w:t>
            </w:r>
            <w:r w:rsidR="00AA09F8">
              <w:t xml:space="preserve">– </w:t>
            </w:r>
            <w:r w:rsidR="002556CB">
              <w:t>Early Evening</w:t>
            </w:r>
          </w:p>
          <w:p w14:paraId="28775783" w14:textId="77777777" w:rsidR="00AA09F8" w:rsidRDefault="00AA09F8" w:rsidP="009831F8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Weather – Cloudy</w:t>
            </w:r>
          </w:p>
          <w:p w14:paraId="62249FC2" w14:textId="49A174F3" w:rsidR="00AA09F8" w:rsidRDefault="00AA09F8" w:rsidP="009831F8">
            <w:pPr>
              <w:pStyle w:val="af2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Mood – Gloomy </w:t>
            </w:r>
          </w:p>
        </w:tc>
      </w:tr>
    </w:tbl>
    <w:p w14:paraId="6D96300A" w14:textId="77777777" w:rsidR="007A7FE3" w:rsidRDefault="007A7FE3" w:rsidP="007A7FE3">
      <w:pPr>
        <w:pStyle w:val="2"/>
      </w:pPr>
      <w:bookmarkStart w:id="6" w:name="_Toc124694533"/>
      <w:bookmarkStart w:id="7" w:name="_Toc159235320"/>
      <w:r>
        <w:t>Development Schedule</w:t>
      </w:r>
      <w:bookmarkEnd w:id="6"/>
      <w:bookmarkEnd w:id="7"/>
    </w:p>
    <w:tbl>
      <w:tblPr>
        <w:tblStyle w:val="4-1"/>
        <w:tblW w:w="9355" w:type="dxa"/>
        <w:tblLook w:val="04A0" w:firstRow="1" w:lastRow="0" w:firstColumn="1" w:lastColumn="0" w:noHBand="0" w:noVBand="1"/>
      </w:tblPr>
      <w:tblGrid>
        <w:gridCol w:w="2605"/>
        <w:gridCol w:w="6750"/>
      </w:tblGrid>
      <w:tr w:rsidR="007A7FE3" w14:paraId="19CD6155" w14:textId="77777777" w:rsidTr="002C6A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</w:tcPr>
          <w:p w14:paraId="35BDF023" w14:textId="77777777" w:rsidR="007A7FE3" w:rsidRDefault="007A7FE3" w:rsidP="002C6A58">
            <w:pPr>
              <w:jc w:val="center"/>
            </w:pPr>
            <w:r>
              <w:t>Milestone</w:t>
            </w:r>
          </w:p>
        </w:tc>
        <w:tc>
          <w:tcPr>
            <w:tcW w:w="6750" w:type="dxa"/>
          </w:tcPr>
          <w:p w14:paraId="52B235F9" w14:textId="77777777" w:rsidR="007A7FE3" w:rsidRDefault="007A7FE3" w:rsidP="002C6A5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Date</w:t>
            </w:r>
          </w:p>
        </w:tc>
      </w:tr>
      <w:tr w:rsidR="007A7FE3" w14:paraId="1C02091E" w14:textId="77777777" w:rsidTr="002C6A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</w:tcPr>
          <w:p w14:paraId="771BC57B" w14:textId="77777777" w:rsidR="007A7FE3" w:rsidRDefault="007A7FE3" w:rsidP="002C6A58">
            <w:r>
              <w:t>LDD</w:t>
            </w:r>
          </w:p>
        </w:tc>
        <w:tc>
          <w:tcPr>
            <w:tcW w:w="6750" w:type="dxa"/>
          </w:tcPr>
          <w:p w14:paraId="7F73E415" w14:textId="359944C5" w:rsidR="007A7FE3" w:rsidRDefault="00F957E8" w:rsidP="002C6A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2/19/</w:t>
            </w:r>
            <w:r w:rsidR="00964BBD">
              <w:t>2024</w:t>
            </w:r>
          </w:p>
        </w:tc>
      </w:tr>
      <w:tr w:rsidR="007A7FE3" w14:paraId="630AD803" w14:textId="77777777" w:rsidTr="002C6A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</w:tcPr>
          <w:p w14:paraId="152497BF" w14:textId="77777777" w:rsidR="007A7FE3" w:rsidRDefault="007A7FE3" w:rsidP="002C6A58">
            <w:r>
              <w:t>Whitebox</w:t>
            </w:r>
          </w:p>
        </w:tc>
        <w:tc>
          <w:tcPr>
            <w:tcW w:w="6750" w:type="dxa"/>
          </w:tcPr>
          <w:p w14:paraId="37DE37AE" w14:textId="1A04633B" w:rsidR="007A7FE3" w:rsidRDefault="00F957E8" w:rsidP="002C6A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3/4/2024</w:t>
            </w:r>
          </w:p>
        </w:tc>
      </w:tr>
      <w:tr w:rsidR="007A7FE3" w14:paraId="6799E076" w14:textId="77777777" w:rsidTr="002C6A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</w:tcPr>
          <w:p w14:paraId="320DE812" w14:textId="77777777" w:rsidR="007A7FE3" w:rsidRDefault="007A7FE3" w:rsidP="002C6A58">
            <w:r>
              <w:t>Initial Gameplay</w:t>
            </w:r>
          </w:p>
        </w:tc>
        <w:tc>
          <w:tcPr>
            <w:tcW w:w="6750" w:type="dxa"/>
          </w:tcPr>
          <w:p w14:paraId="5A8CD37A" w14:textId="2BCA9B3C" w:rsidR="007A7FE3" w:rsidRDefault="00F957E8" w:rsidP="002C6A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3/25/2024</w:t>
            </w:r>
          </w:p>
        </w:tc>
      </w:tr>
      <w:tr w:rsidR="007A7FE3" w14:paraId="3BD6A076" w14:textId="77777777" w:rsidTr="002C6A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</w:tcPr>
          <w:p w14:paraId="1544F359" w14:textId="77777777" w:rsidR="007A7FE3" w:rsidRDefault="007A7FE3" w:rsidP="002C6A58">
            <w:r>
              <w:t>Gameplay Complete</w:t>
            </w:r>
          </w:p>
        </w:tc>
        <w:tc>
          <w:tcPr>
            <w:tcW w:w="6750" w:type="dxa"/>
          </w:tcPr>
          <w:p w14:paraId="11386711" w14:textId="4FCE5ECF" w:rsidR="007A7FE3" w:rsidRDefault="00F957E8" w:rsidP="002C6A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4/15/2024</w:t>
            </w:r>
          </w:p>
        </w:tc>
      </w:tr>
      <w:tr w:rsidR="007A7FE3" w14:paraId="71CB6D48" w14:textId="77777777" w:rsidTr="002C6A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</w:tcPr>
          <w:p w14:paraId="33D6ABEE" w14:textId="77777777" w:rsidR="007A7FE3" w:rsidRDefault="007A7FE3" w:rsidP="002C6A58">
            <w:r>
              <w:t>Aesthetics</w:t>
            </w:r>
          </w:p>
        </w:tc>
        <w:tc>
          <w:tcPr>
            <w:tcW w:w="6750" w:type="dxa"/>
          </w:tcPr>
          <w:p w14:paraId="4D8E93DD" w14:textId="6A6CC78B" w:rsidR="007A7FE3" w:rsidRDefault="00F957E8" w:rsidP="002C6A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4/22/2024</w:t>
            </w:r>
          </w:p>
        </w:tc>
      </w:tr>
      <w:tr w:rsidR="007A7FE3" w14:paraId="48312D6B" w14:textId="77777777" w:rsidTr="002C6A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</w:tcPr>
          <w:p w14:paraId="242C67DB" w14:textId="77777777" w:rsidR="007A7FE3" w:rsidRDefault="007A7FE3" w:rsidP="002C6A58">
            <w:r>
              <w:t>Launch</w:t>
            </w:r>
          </w:p>
        </w:tc>
        <w:tc>
          <w:tcPr>
            <w:tcW w:w="6750" w:type="dxa"/>
          </w:tcPr>
          <w:p w14:paraId="56990A68" w14:textId="74DF112E" w:rsidR="007A7FE3" w:rsidRDefault="00F957E8" w:rsidP="002C6A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4/29/2024</w:t>
            </w:r>
          </w:p>
        </w:tc>
      </w:tr>
    </w:tbl>
    <w:p w14:paraId="21A84275" w14:textId="77777777" w:rsidR="007A7FE3" w:rsidRDefault="007A7FE3" w:rsidP="007A7FE3"/>
    <w:p w14:paraId="4F0A3B26" w14:textId="77777777" w:rsidR="007A7FE3" w:rsidRDefault="007A7FE3" w:rsidP="007A7FE3">
      <w:pPr>
        <w:rPr>
          <w:rFonts w:eastAsiaTheme="majorEastAsia"/>
        </w:rPr>
      </w:pPr>
      <w:r>
        <w:br w:type="page"/>
      </w:r>
    </w:p>
    <w:p w14:paraId="0E274879" w14:textId="44F6EB46" w:rsidR="00E9254B" w:rsidRPr="00E9254B" w:rsidRDefault="00E5242F" w:rsidP="00E9254B">
      <w:pPr>
        <w:pStyle w:val="2"/>
      </w:pPr>
      <w:bookmarkStart w:id="8" w:name="_Toc159235321"/>
      <w:r>
        <w:lastRenderedPageBreak/>
        <w:t>Level Overview</w:t>
      </w:r>
      <w:bookmarkEnd w:id="8"/>
    </w:p>
    <w:p w14:paraId="54F2C867" w14:textId="77777777" w:rsidR="00294FF5" w:rsidRDefault="00294FF5" w:rsidP="00294FF5">
      <w:pPr>
        <w:pStyle w:val="3"/>
      </w:pPr>
      <w:bookmarkStart w:id="9" w:name="_Toc159235322"/>
      <w:r>
        <w:t>Overview Map</w:t>
      </w:r>
      <w:bookmarkEnd w:id="9"/>
    </w:p>
    <w:p w14:paraId="3CD5483E" w14:textId="3348B1DA" w:rsidR="0003550F" w:rsidRDefault="00BB7D2B" w:rsidP="00294FF5">
      <w:pPr>
        <w:keepNext/>
        <w:jc w:val="center"/>
      </w:pPr>
      <w:r w:rsidRPr="00BB7D2B">
        <w:rPr>
          <w:noProof/>
        </w:rPr>
        <w:drawing>
          <wp:inline distT="0" distB="0" distL="0" distR="0" wp14:anchorId="4EA8F73E" wp14:editId="12F2FE4C">
            <wp:extent cx="5073802" cy="3084394"/>
            <wp:effectExtent l="0" t="0" r="0" b="1905"/>
            <wp:docPr id="24643542" name="Picture 1" descr="A diagram of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43542" name="Picture 1" descr="A diagram of a roo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12078" cy="310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7D2B">
        <w:rPr>
          <w:noProof/>
        </w:rPr>
        <w:drawing>
          <wp:inline distT="0" distB="0" distL="0" distR="0" wp14:anchorId="06DBC467" wp14:editId="65703F3E">
            <wp:extent cx="5078753" cy="4476465"/>
            <wp:effectExtent l="0" t="0" r="7620" b="635"/>
            <wp:docPr id="882217464" name="Picture 1" descr="A diagram of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217464" name="Picture 1" descr="A diagram of a room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92531" cy="448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EFF7F" w14:textId="78AAE099" w:rsidR="00294FF5" w:rsidRDefault="00141C17" w:rsidP="00294FF5">
      <w:pPr>
        <w:keepNext/>
        <w:jc w:val="center"/>
      </w:pPr>
      <w:r w:rsidRPr="00141C17">
        <w:rPr>
          <w:noProof/>
        </w:rPr>
        <w:lastRenderedPageBreak/>
        <w:drawing>
          <wp:inline distT="0" distB="0" distL="0" distR="0" wp14:anchorId="4E774132" wp14:editId="4F65A902">
            <wp:extent cx="5943600" cy="1398905"/>
            <wp:effectExtent l="0" t="0" r="0" b="0"/>
            <wp:docPr id="859787400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787400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C6A13" w14:textId="0BEAB1BE" w:rsidR="00294FF5" w:rsidRPr="006D1C3F" w:rsidRDefault="00294FF5" w:rsidP="00294FF5">
      <w:pPr>
        <w:pStyle w:val="af"/>
        <w:jc w:val="center"/>
      </w:pPr>
      <w:bookmarkStart w:id="10" w:name="_Toc159235362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910662">
        <w:rPr>
          <w:noProof/>
        </w:rPr>
        <w:t>1</w:t>
      </w:r>
      <w:r>
        <w:rPr>
          <w:noProof/>
        </w:rPr>
        <w:fldChar w:fldCharType="end"/>
      </w:r>
      <w:r>
        <w:t xml:space="preserve">: </w:t>
      </w:r>
      <w:r>
        <w:rPr>
          <w:noProof/>
        </w:rPr>
        <w:t>Overview Map</w:t>
      </w:r>
      <w:r w:rsidR="00291AB6">
        <w:rPr>
          <w:noProof/>
        </w:rPr>
        <w:t xml:space="preserve"> [1]</w:t>
      </w:r>
      <w:bookmarkEnd w:id="10"/>
    </w:p>
    <w:tbl>
      <w:tblPr>
        <w:tblStyle w:val="4-1"/>
        <w:tblW w:w="1079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9540"/>
      </w:tblGrid>
      <w:tr w:rsidR="00294FF5" w14:paraId="69E077FA" w14:textId="77777777" w:rsidTr="00393B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789E4AEB" w14:textId="77777777" w:rsidR="00294FF5" w:rsidRDefault="00294FF5" w:rsidP="00D43C2F">
            <w:pPr>
              <w:jc w:val="center"/>
            </w:pPr>
            <w:r>
              <w:br w:type="page"/>
              <w:t>Map Label</w:t>
            </w:r>
          </w:p>
        </w:tc>
        <w:tc>
          <w:tcPr>
            <w:tcW w:w="9540" w:type="dxa"/>
            <w:vAlign w:val="bottom"/>
          </w:tcPr>
          <w:p w14:paraId="6BAD13E0" w14:textId="77777777" w:rsidR="00294FF5" w:rsidRDefault="00FB318C" w:rsidP="00D43C2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Gameplay Summary</w:t>
            </w:r>
          </w:p>
        </w:tc>
      </w:tr>
      <w:tr w:rsidR="00294FF5" w14:paraId="6BA31EC2" w14:textId="77777777" w:rsidTr="00393B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6367988C" w14:textId="77777777" w:rsidR="00294FF5" w:rsidRDefault="00294FF5" w:rsidP="00D43C2F">
            <w:pPr>
              <w:jc w:val="center"/>
            </w:pPr>
            <w:r>
              <w:t>1</w:t>
            </w:r>
          </w:p>
        </w:tc>
        <w:tc>
          <w:tcPr>
            <w:tcW w:w="9540" w:type="dxa"/>
          </w:tcPr>
          <w:p w14:paraId="18540DD3" w14:textId="5B9423A0" w:rsidR="00294FF5" w:rsidRDefault="00C73DD7" w:rsidP="00A77A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Find and talk to the NPC </w:t>
            </w:r>
            <w:r w:rsidRPr="00871E42">
              <w:rPr>
                <w:b/>
                <w:bCs/>
              </w:rPr>
              <w:t>Mr. X</w:t>
            </w:r>
            <w:r>
              <w:t xml:space="preserve"> near the Red Rocket, know about the basic information of </w:t>
            </w:r>
            <w:r w:rsidR="006456C4">
              <w:t>UFO,</w:t>
            </w:r>
            <w:r>
              <w:t xml:space="preserve"> and accept the quest to go to District 8. </w:t>
            </w:r>
            <w:r w:rsidR="000C332A">
              <w:t>[</w:t>
            </w:r>
            <w:r>
              <w:t>Main quest accepted</w:t>
            </w:r>
            <w:r w:rsidR="000C332A">
              <w:t>]</w:t>
            </w:r>
          </w:p>
        </w:tc>
      </w:tr>
      <w:tr w:rsidR="00294FF5" w14:paraId="695B5071" w14:textId="77777777" w:rsidTr="00393BE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6BDFE0C6" w14:textId="77777777" w:rsidR="00294FF5" w:rsidRDefault="00294FF5" w:rsidP="00D43C2F">
            <w:pPr>
              <w:jc w:val="center"/>
            </w:pPr>
            <w:r>
              <w:t>2</w:t>
            </w:r>
          </w:p>
        </w:tc>
        <w:tc>
          <w:tcPr>
            <w:tcW w:w="9540" w:type="dxa"/>
          </w:tcPr>
          <w:p w14:paraId="06BF0624" w14:textId="08095C7F" w:rsidR="00294FF5" w:rsidRDefault="006456C4" w:rsidP="00A77A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456C4">
              <w:t xml:space="preserve">Take </w:t>
            </w:r>
            <w:r w:rsidRPr="00871E42">
              <w:rPr>
                <w:b/>
                <w:bCs/>
              </w:rPr>
              <w:t>Mr. X’s</w:t>
            </w:r>
            <w:r w:rsidRPr="006456C4">
              <w:t xml:space="preserve"> vehicle to District 8, talk to him </w:t>
            </w:r>
            <w:r w:rsidR="00194432">
              <w:t xml:space="preserve">at the fountain </w:t>
            </w:r>
            <w:r w:rsidRPr="006456C4">
              <w:t xml:space="preserve">to learn about the conflicts between residents and aliens, and learn that </w:t>
            </w:r>
            <w:r w:rsidR="00194432">
              <w:t>m</w:t>
            </w:r>
            <w:r w:rsidRPr="006456C4">
              <w:t>ayor Hansen is in a nearby building</w:t>
            </w:r>
            <w:r w:rsidR="00194432">
              <w:t>.</w:t>
            </w:r>
          </w:p>
        </w:tc>
      </w:tr>
      <w:tr w:rsidR="00294FF5" w14:paraId="3677E737" w14:textId="77777777" w:rsidTr="00393B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6F29F62F" w14:textId="77777777" w:rsidR="00294FF5" w:rsidRDefault="00294FF5" w:rsidP="00D43C2F">
            <w:pPr>
              <w:jc w:val="center"/>
            </w:pPr>
            <w:r>
              <w:t>3</w:t>
            </w:r>
          </w:p>
        </w:tc>
        <w:tc>
          <w:tcPr>
            <w:tcW w:w="9540" w:type="dxa"/>
          </w:tcPr>
          <w:p w14:paraId="29339525" w14:textId="77777777" w:rsidR="00294FF5" w:rsidRDefault="00C570B7" w:rsidP="00A77A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570B7">
              <w:t xml:space="preserve">Find and talk to the mayor </w:t>
            </w:r>
            <w:r w:rsidRPr="00871E42">
              <w:rPr>
                <w:b/>
                <w:bCs/>
              </w:rPr>
              <w:t>Hansen</w:t>
            </w:r>
            <w:r w:rsidRPr="00C570B7">
              <w:t xml:space="preserve"> and </w:t>
            </w:r>
            <w:r>
              <w:t>know</w:t>
            </w:r>
            <w:r w:rsidRPr="00C570B7">
              <w:t xml:space="preserve"> that many residents in the town who have been to the factory have disappeared one after another. </w:t>
            </w:r>
            <w:r w:rsidRPr="00871E42">
              <w:rPr>
                <w:b/>
                <w:bCs/>
              </w:rPr>
              <w:t xml:space="preserve">Hansen </w:t>
            </w:r>
            <w:r w:rsidRPr="00C570B7">
              <w:t>wants you to go to the factory to investigate.</w:t>
            </w:r>
          </w:p>
          <w:p w14:paraId="37D661EF" w14:textId="3E89326A" w:rsidR="00C570B7" w:rsidRDefault="009D6538" w:rsidP="00A77A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6538">
              <w:t xml:space="preserve">Talk to the alien in the cage next to </w:t>
            </w:r>
            <w:r w:rsidR="0036465D">
              <w:t>Hansen</w:t>
            </w:r>
            <w:r w:rsidRPr="009D6538">
              <w:t xml:space="preserve"> and learn that there is a unique weapon hidden by </w:t>
            </w:r>
            <w:r w:rsidRPr="00871E42">
              <w:rPr>
                <w:b/>
                <w:bCs/>
              </w:rPr>
              <w:t>Hansen</w:t>
            </w:r>
            <w:r w:rsidRPr="009D6538">
              <w:t xml:space="preserve"> in the </w:t>
            </w:r>
            <w:r w:rsidR="00D66B5B">
              <w:t>weapon cache</w:t>
            </w:r>
            <w:r w:rsidRPr="009D6538">
              <w:t>.</w:t>
            </w:r>
          </w:p>
        </w:tc>
      </w:tr>
      <w:tr w:rsidR="00294FF5" w14:paraId="68D5B0B4" w14:textId="77777777" w:rsidTr="00393BE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30EDF735" w14:textId="77777777" w:rsidR="00294FF5" w:rsidRDefault="00294FF5" w:rsidP="00D43C2F">
            <w:pPr>
              <w:jc w:val="center"/>
            </w:pPr>
            <w:r>
              <w:t>4</w:t>
            </w:r>
          </w:p>
        </w:tc>
        <w:tc>
          <w:tcPr>
            <w:tcW w:w="9540" w:type="dxa"/>
          </w:tcPr>
          <w:p w14:paraId="34317802" w14:textId="78E9271D" w:rsidR="001820F7" w:rsidRDefault="00AA7E9F" w:rsidP="00DD22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Go to the weapon cache and defeat guard </w:t>
            </w:r>
            <w:r w:rsidRPr="00896EC9">
              <w:rPr>
                <w:b/>
                <w:bCs/>
              </w:rPr>
              <w:t>Thor</w:t>
            </w:r>
            <w:r>
              <w:t xml:space="preserve">. Then get the unique weapon </w:t>
            </w:r>
            <w:r w:rsidRPr="00DD22EA">
              <w:rPr>
                <w:b/>
                <w:bCs/>
                <w:color w:val="8064A2" w:themeColor="accent4"/>
              </w:rPr>
              <w:t>Alien Transmogrifier</w:t>
            </w:r>
            <w:r w:rsidRPr="00AA7E9F">
              <w:t>.</w:t>
            </w:r>
          </w:p>
        </w:tc>
      </w:tr>
      <w:tr w:rsidR="00B727CB" w14:paraId="4E17F841" w14:textId="77777777" w:rsidTr="00393B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2FEDCD7E" w14:textId="089BAA70" w:rsidR="00B727CB" w:rsidRDefault="00B727CB" w:rsidP="00D43C2F">
            <w:pPr>
              <w:jc w:val="center"/>
            </w:pPr>
            <w:r>
              <w:t>5</w:t>
            </w:r>
          </w:p>
        </w:tc>
        <w:tc>
          <w:tcPr>
            <w:tcW w:w="9540" w:type="dxa"/>
          </w:tcPr>
          <w:p w14:paraId="50F124A7" w14:textId="3DFA0E8A" w:rsidR="00B727CB" w:rsidRDefault="00A77AFC" w:rsidP="00DD22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77AFC">
              <w:t xml:space="preserve">Find </w:t>
            </w:r>
            <w:r w:rsidRPr="00896EC9">
              <w:rPr>
                <w:b/>
                <w:bCs/>
              </w:rPr>
              <w:t xml:space="preserve">Paul </w:t>
            </w:r>
            <w:r w:rsidRPr="00A77AFC">
              <w:t>at the gate of the factory and talk to him</w:t>
            </w:r>
            <w:r w:rsidR="00782A88">
              <w:t xml:space="preserve"> and </w:t>
            </w:r>
            <w:r w:rsidRPr="00A77AFC">
              <w:t>learn that his friends went to the factory and did not return for several days. He wants you to help find them.</w:t>
            </w:r>
            <w:r w:rsidR="005433F3">
              <w:t xml:space="preserve"> [Side quest accept]</w:t>
            </w:r>
          </w:p>
        </w:tc>
      </w:tr>
      <w:tr w:rsidR="00B727CB" w14:paraId="4CC3128B" w14:textId="77777777" w:rsidTr="00393BE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3B45AC76" w14:textId="56E62F7A" w:rsidR="00B727CB" w:rsidRDefault="00B727CB" w:rsidP="00D43C2F">
            <w:pPr>
              <w:jc w:val="center"/>
            </w:pPr>
            <w:r>
              <w:t>6</w:t>
            </w:r>
          </w:p>
        </w:tc>
        <w:tc>
          <w:tcPr>
            <w:tcW w:w="9540" w:type="dxa"/>
          </w:tcPr>
          <w:p w14:paraId="7AF60FA4" w14:textId="4742941B" w:rsidR="00B727CB" w:rsidRDefault="003A4477" w:rsidP="00D43C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A4477">
              <w:t xml:space="preserve">Reach the inner courtyard of the factory through the hillside on the edge of town and get a preview of the </w:t>
            </w:r>
            <w:r w:rsidR="00207AEE">
              <w:t>combat space and the side entrance of the factory</w:t>
            </w:r>
            <w:r w:rsidR="00291D1B">
              <w:t>.</w:t>
            </w:r>
          </w:p>
        </w:tc>
      </w:tr>
      <w:tr w:rsidR="00B727CB" w14:paraId="760A1845" w14:textId="77777777" w:rsidTr="00393B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0901F0B6" w14:textId="57B83C47" w:rsidR="00B727CB" w:rsidRDefault="00B727CB" w:rsidP="00D43C2F">
            <w:pPr>
              <w:jc w:val="center"/>
            </w:pPr>
            <w:r>
              <w:t>7</w:t>
            </w:r>
          </w:p>
        </w:tc>
        <w:tc>
          <w:tcPr>
            <w:tcW w:w="9540" w:type="dxa"/>
          </w:tcPr>
          <w:p w14:paraId="2A7C1A4F" w14:textId="57CC1D6D" w:rsidR="00B727CB" w:rsidRDefault="00ED2E85" w:rsidP="00D43C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D2E85">
              <w:t xml:space="preserve">Encounter a battle with </w:t>
            </w:r>
            <w:r w:rsidR="00CC17B5" w:rsidRPr="00CC17B5">
              <w:rPr>
                <w:b/>
                <w:bCs/>
                <w:color w:val="FF0000"/>
              </w:rPr>
              <w:t>A</w:t>
            </w:r>
            <w:r w:rsidRPr="00CC17B5">
              <w:rPr>
                <w:b/>
                <w:bCs/>
                <w:color w:val="FF0000"/>
              </w:rPr>
              <w:t>liens</w:t>
            </w:r>
            <w:r w:rsidRPr="00ED2E85">
              <w:t xml:space="preserve"> and </w:t>
            </w:r>
            <w:r w:rsidR="00CC17B5" w:rsidRPr="00CC17B5">
              <w:rPr>
                <w:b/>
                <w:bCs/>
                <w:color w:val="FF0000"/>
              </w:rPr>
              <w:t>R</w:t>
            </w:r>
            <w:r w:rsidRPr="00CC17B5">
              <w:rPr>
                <w:b/>
                <w:bCs/>
                <w:color w:val="FF0000"/>
              </w:rPr>
              <w:t>aiders</w:t>
            </w:r>
            <w:r w:rsidRPr="00ED2E85">
              <w:t>, take them down and enter the factory through the side door</w:t>
            </w:r>
            <w:r w:rsidR="00B7349A">
              <w:t>.</w:t>
            </w:r>
          </w:p>
        </w:tc>
      </w:tr>
      <w:tr w:rsidR="00B727CB" w14:paraId="5FF6A478" w14:textId="77777777" w:rsidTr="00393BE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7A3EBD8F" w14:textId="51ED4B48" w:rsidR="00B727CB" w:rsidRDefault="00B727CB" w:rsidP="00D43C2F">
            <w:pPr>
              <w:jc w:val="center"/>
            </w:pPr>
            <w:r>
              <w:t>8</w:t>
            </w:r>
          </w:p>
        </w:tc>
        <w:tc>
          <w:tcPr>
            <w:tcW w:w="9540" w:type="dxa"/>
          </w:tcPr>
          <w:p w14:paraId="53FB04DE" w14:textId="7579441E" w:rsidR="00B727CB" w:rsidRDefault="00EA1067" w:rsidP="00D43C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Use the terminal to get extra information at the counter. </w:t>
            </w:r>
            <w:r w:rsidR="00F809AD" w:rsidRPr="00F809AD">
              <w:t>Gather supplies</w:t>
            </w:r>
            <w:r w:rsidR="008861A6">
              <w:t xml:space="preserve"> and </w:t>
            </w:r>
            <w:r w:rsidR="00960FB4">
              <w:t xml:space="preserve">a </w:t>
            </w:r>
            <w:r w:rsidR="00691E0A">
              <w:t xml:space="preserve">ranged </w:t>
            </w:r>
            <w:r w:rsidR="008861A6">
              <w:t>weapon</w:t>
            </w:r>
            <w:r w:rsidR="00F809AD" w:rsidRPr="00F809AD">
              <w:t xml:space="preserve"> from the locker room</w:t>
            </w:r>
            <w:r w:rsidR="00CE6F46">
              <w:t xml:space="preserve"> </w:t>
            </w:r>
            <w:r w:rsidR="00F809AD" w:rsidRPr="00F809AD">
              <w:t>and storage room</w:t>
            </w:r>
            <w:r w:rsidR="004A53E9">
              <w:t>.</w:t>
            </w:r>
          </w:p>
        </w:tc>
      </w:tr>
      <w:tr w:rsidR="00B727CB" w14:paraId="24E43878" w14:textId="77777777" w:rsidTr="00393B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33EC4A54" w14:textId="176DDAAE" w:rsidR="00B727CB" w:rsidRDefault="00B727CB" w:rsidP="00D43C2F">
            <w:pPr>
              <w:jc w:val="center"/>
            </w:pPr>
            <w:r>
              <w:t>9</w:t>
            </w:r>
          </w:p>
        </w:tc>
        <w:tc>
          <w:tcPr>
            <w:tcW w:w="9540" w:type="dxa"/>
          </w:tcPr>
          <w:p w14:paraId="0AEC4373" w14:textId="18EF03BE" w:rsidR="00B727CB" w:rsidRDefault="001E562C" w:rsidP="00D43C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Enter the assembly room. </w:t>
            </w:r>
            <w:r w:rsidRPr="00ED2E85">
              <w:t xml:space="preserve">Encounter a battle with </w:t>
            </w:r>
            <w:r w:rsidRPr="00CC17B5">
              <w:rPr>
                <w:b/>
                <w:bCs/>
                <w:color w:val="FF0000"/>
              </w:rPr>
              <w:t>Aliens</w:t>
            </w:r>
            <w:r w:rsidRPr="00ED2E85">
              <w:t xml:space="preserve"> and </w:t>
            </w:r>
            <w:r w:rsidRPr="00CC17B5">
              <w:rPr>
                <w:b/>
                <w:bCs/>
                <w:color w:val="FF0000"/>
              </w:rPr>
              <w:t>Raiders</w:t>
            </w:r>
            <w:r w:rsidRPr="00ED2E85">
              <w:t>, take them down</w:t>
            </w:r>
            <w:r w:rsidR="005F1659">
              <w:t>.</w:t>
            </w:r>
            <w:r w:rsidR="007B597D">
              <w:t xml:space="preserve"> Use the terminal to get extra information.</w:t>
            </w:r>
          </w:p>
        </w:tc>
      </w:tr>
      <w:tr w:rsidR="00B727CB" w14:paraId="0543C938" w14:textId="77777777" w:rsidTr="00393BE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2988AE3C" w14:textId="626B2039" w:rsidR="00B727CB" w:rsidRDefault="00B727CB" w:rsidP="00D43C2F">
            <w:pPr>
              <w:jc w:val="center"/>
            </w:pPr>
            <w:r>
              <w:t>10</w:t>
            </w:r>
          </w:p>
        </w:tc>
        <w:tc>
          <w:tcPr>
            <w:tcW w:w="9540" w:type="dxa"/>
          </w:tcPr>
          <w:p w14:paraId="7B910398" w14:textId="16E991B2" w:rsidR="00B727CB" w:rsidRDefault="005F1659" w:rsidP="00D43C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59">
              <w:t>Use the platform on the second floor to reach the central control room</w:t>
            </w:r>
            <w:r w:rsidR="00340FF7">
              <w:t>.</w:t>
            </w:r>
          </w:p>
        </w:tc>
      </w:tr>
      <w:tr w:rsidR="00B727CB" w14:paraId="275BC37C" w14:textId="77777777" w:rsidTr="00393B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658AD760" w14:textId="5F0797AA" w:rsidR="00B727CB" w:rsidRDefault="00B727CB" w:rsidP="00D43C2F">
            <w:pPr>
              <w:jc w:val="center"/>
            </w:pPr>
            <w:r>
              <w:t>11</w:t>
            </w:r>
          </w:p>
        </w:tc>
        <w:tc>
          <w:tcPr>
            <w:tcW w:w="9540" w:type="dxa"/>
          </w:tcPr>
          <w:p w14:paraId="1A7576D0" w14:textId="058A16B4" w:rsidR="00B727CB" w:rsidRDefault="00D112A0" w:rsidP="00D43C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112A0">
              <w:t xml:space="preserve">Follow the stairs to the first floor of the central control room and </w:t>
            </w:r>
            <w:r w:rsidR="00547B9A">
              <w:t xml:space="preserve">get </w:t>
            </w:r>
            <w:r w:rsidR="001701C8">
              <w:t xml:space="preserve">a </w:t>
            </w:r>
            <w:r w:rsidRPr="00D112A0">
              <w:t>melee weapon.</w:t>
            </w:r>
            <w:r w:rsidRPr="00ED2E85">
              <w:t xml:space="preserve"> Encounter a battle with </w:t>
            </w:r>
            <w:r w:rsidRPr="00CC17B5">
              <w:rPr>
                <w:b/>
                <w:bCs/>
                <w:color w:val="FF0000"/>
              </w:rPr>
              <w:t>Aliens</w:t>
            </w:r>
            <w:r w:rsidRPr="00ED2E85">
              <w:t xml:space="preserve"> and </w:t>
            </w:r>
            <w:r w:rsidRPr="00CC17B5">
              <w:rPr>
                <w:b/>
                <w:bCs/>
                <w:color w:val="FF0000"/>
              </w:rPr>
              <w:t>Raiders</w:t>
            </w:r>
            <w:r w:rsidRPr="00ED2E85">
              <w:t>, take them down</w:t>
            </w:r>
            <w:r>
              <w:t>.</w:t>
            </w:r>
          </w:p>
        </w:tc>
      </w:tr>
      <w:tr w:rsidR="00B727CB" w14:paraId="4E66CAD5" w14:textId="77777777" w:rsidTr="00393BE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712D4BA4" w14:textId="0911B26A" w:rsidR="00B727CB" w:rsidRDefault="00B727CB" w:rsidP="00D43C2F">
            <w:pPr>
              <w:jc w:val="center"/>
            </w:pPr>
            <w:r>
              <w:t>12</w:t>
            </w:r>
          </w:p>
        </w:tc>
        <w:tc>
          <w:tcPr>
            <w:tcW w:w="9540" w:type="dxa"/>
          </w:tcPr>
          <w:p w14:paraId="71BBD853" w14:textId="35182985" w:rsidR="00B727CB" w:rsidRDefault="00F71FB2" w:rsidP="00D43C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Enter the </w:t>
            </w:r>
            <w:r w:rsidR="00025FCE">
              <w:t>q</w:t>
            </w:r>
            <w:r w:rsidRPr="00F71FB2">
              <w:t xml:space="preserve">uality </w:t>
            </w:r>
            <w:r w:rsidR="00025FCE">
              <w:t>i</w:t>
            </w:r>
            <w:r w:rsidRPr="00F71FB2">
              <w:t xml:space="preserve">nspection </w:t>
            </w:r>
            <w:r w:rsidR="00025FCE">
              <w:t>r</w:t>
            </w:r>
            <w:r w:rsidRPr="00F71FB2">
              <w:t>oom</w:t>
            </w:r>
            <w:r w:rsidR="002F125F">
              <w:t>.</w:t>
            </w:r>
            <w:r w:rsidR="002F125F" w:rsidRPr="00ED2E85">
              <w:t xml:space="preserve"> Encounter a battle with </w:t>
            </w:r>
            <w:r w:rsidR="002F125F" w:rsidRPr="00CC17B5">
              <w:rPr>
                <w:b/>
                <w:bCs/>
                <w:color w:val="FF0000"/>
              </w:rPr>
              <w:t>Aliens</w:t>
            </w:r>
            <w:r w:rsidR="002F125F" w:rsidRPr="00ED2E85">
              <w:t xml:space="preserve"> and </w:t>
            </w:r>
            <w:r w:rsidR="002F125F" w:rsidRPr="00CC17B5">
              <w:rPr>
                <w:b/>
                <w:bCs/>
                <w:color w:val="FF0000"/>
              </w:rPr>
              <w:t>Raiders</w:t>
            </w:r>
            <w:r w:rsidR="003975C8" w:rsidRPr="00ED2E85">
              <w:t>, take them down</w:t>
            </w:r>
            <w:r w:rsidR="003975C8">
              <w:t>.</w:t>
            </w:r>
            <w:r w:rsidR="00AC7823">
              <w:t xml:space="preserve"> Use the terminal to get extra information.</w:t>
            </w:r>
          </w:p>
        </w:tc>
      </w:tr>
      <w:tr w:rsidR="00B727CB" w14:paraId="70ABFB94" w14:textId="77777777" w:rsidTr="00393B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65FD0DC8" w14:textId="2DD9910D" w:rsidR="00B727CB" w:rsidRDefault="00B727CB" w:rsidP="00D43C2F">
            <w:pPr>
              <w:jc w:val="center"/>
            </w:pPr>
            <w:r>
              <w:t>13</w:t>
            </w:r>
          </w:p>
        </w:tc>
        <w:tc>
          <w:tcPr>
            <w:tcW w:w="9540" w:type="dxa"/>
          </w:tcPr>
          <w:p w14:paraId="38069C6E" w14:textId="29D62AEE" w:rsidR="00B727CB" w:rsidRDefault="001E5296" w:rsidP="00D43C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1659">
              <w:t xml:space="preserve">Use the platform on the second floor to reach the </w:t>
            </w:r>
            <w:r w:rsidR="001F7A0E">
              <w:t>meeting</w:t>
            </w:r>
            <w:r w:rsidRPr="005F1659">
              <w:t xml:space="preserve"> room</w:t>
            </w:r>
            <w:r>
              <w:t>.</w:t>
            </w:r>
          </w:p>
        </w:tc>
      </w:tr>
      <w:tr w:rsidR="00B727CB" w14:paraId="531DB4F7" w14:textId="77777777" w:rsidTr="00393BE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256C143E" w14:textId="6E713497" w:rsidR="00B727CB" w:rsidRDefault="00B727CB" w:rsidP="00D43C2F">
            <w:pPr>
              <w:jc w:val="center"/>
            </w:pPr>
            <w:r>
              <w:t>14</w:t>
            </w:r>
          </w:p>
        </w:tc>
        <w:tc>
          <w:tcPr>
            <w:tcW w:w="9540" w:type="dxa"/>
          </w:tcPr>
          <w:p w14:paraId="3E5161B2" w14:textId="76CE3270" w:rsidR="00B727CB" w:rsidRDefault="00B82BC3" w:rsidP="00D43C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D2E85">
              <w:t xml:space="preserve">Encounter a battle with </w:t>
            </w:r>
            <w:r w:rsidRPr="00CC17B5">
              <w:rPr>
                <w:b/>
                <w:bCs/>
                <w:color w:val="FF0000"/>
              </w:rPr>
              <w:t>Aliens</w:t>
            </w:r>
            <w:r w:rsidRPr="00ED2E85">
              <w:t xml:space="preserve"> and </w:t>
            </w:r>
            <w:r w:rsidRPr="00CC17B5">
              <w:rPr>
                <w:b/>
                <w:bCs/>
                <w:color w:val="FF0000"/>
              </w:rPr>
              <w:t>Raiders</w:t>
            </w:r>
            <w:r w:rsidRPr="00ED2E85">
              <w:t>, take them down</w:t>
            </w:r>
            <w:r>
              <w:t>.</w:t>
            </w:r>
            <w:r w:rsidR="008540BB">
              <w:t xml:space="preserve"> </w:t>
            </w:r>
          </w:p>
        </w:tc>
      </w:tr>
      <w:tr w:rsidR="00B727CB" w14:paraId="37EBC2E2" w14:textId="77777777" w:rsidTr="00393B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0EE88FC0" w14:textId="52E81357" w:rsidR="00B727CB" w:rsidRDefault="00B727CB" w:rsidP="00D43C2F">
            <w:pPr>
              <w:jc w:val="center"/>
            </w:pPr>
            <w:r>
              <w:t>15</w:t>
            </w:r>
          </w:p>
        </w:tc>
        <w:tc>
          <w:tcPr>
            <w:tcW w:w="9540" w:type="dxa"/>
          </w:tcPr>
          <w:p w14:paraId="0ADF69D5" w14:textId="0A5B9802" w:rsidR="00B727CB" w:rsidRDefault="008540BB" w:rsidP="00D43C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540BB">
              <w:t xml:space="preserve">Enter the private room of the </w:t>
            </w:r>
            <w:r w:rsidR="009012E4">
              <w:t>meeting</w:t>
            </w:r>
            <w:r w:rsidRPr="008540BB">
              <w:t xml:space="preserve"> room</w:t>
            </w:r>
            <w:r w:rsidR="009012E4">
              <w:t>.</w:t>
            </w:r>
            <w:r w:rsidRPr="008540BB">
              <w:t xml:space="preserve"> </w:t>
            </w:r>
            <w:r w:rsidR="009012E4">
              <w:t>Use the terminal to get extra information.</w:t>
            </w:r>
            <w:r w:rsidRPr="008540BB">
              <w:t xml:space="preserve"> </w:t>
            </w:r>
            <w:r w:rsidR="009012E4">
              <w:t>F</w:t>
            </w:r>
            <w:r w:rsidRPr="008540BB">
              <w:t xml:space="preserve">all down the broken floor to reach the </w:t>
            </w:r>
            <w:r w:rsidR="00117BD2">
              <w:t>rest</w:t>
            </w:r>
            <w:r w:rsidRPr="008540BB">
              <w:t xml:space="preserve">room </w:t>
            </w:r>
            <w:r w:rsidR="00076FAD">
              <w:t>at</w:t>
            </w:r>
            <w:r w:rsidRPr="008540BB">
              <w:t xml:space="preserve"> the first floor.</w:t>
            </w:r>
          </w:p>
        </w:tc>
      </w:tr>
      <w:tr w:rsidR="00B727CB" w14:paraId="40EFBF97" w14:textId="77777777" w:rsidTr="00393BE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77DB80BD" w14:textId="6666E9BB" w:rsidR="00B727CB" w:rsidRDefault="00B727CB" w:rsidP="00D43C2F">
            <w:pPr>
              <w:jc w:val="center"/>
            </w:pPr>
            <w:r>
              <w:t>16</w:t>
            </w:r>
          </w:p>
        </w:tc>
        <w:tc>
          <w:tcPr>
            <w:tcW w:w="9540" w:type="dxa"/>
          </w:tcPr>
          <w:p w14:paraId="3AE6BD0F" w14:textId="597FF211" w:rsidR="00B727CB" w:rsidRDefault="00795C16" w:rsidP="00D43C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Leave the restroom and </w:t>
            </w:r>
            <w:r w:rsidR="007137F8">
              <w:t>reach</w:t>
            </w:r>
            <w:r>
              <w:t xml:space="preserve"> the hall. </w:t>
            </w:r>
            <w:r w:rsidR="00360C36">
              <w:t>Seeing that Mr. X is at the central control room 3F.</w:t>
            </w:r>
            <w:r w:rsidR="00360C36" w:rsidRPr="00ED2E85">
              <w:t xml:space="preserve"> Encounter</w:t>
            </w:r>
            <w:r w:rsidR="007137F8" w:rsidRPr="00ED2E85">
              <w:t xml:space="preserve"> a battle with </w:t>
            </w:r>
            <w:r w:rsidR="007137F8" w:rsidRPr="00CC17B5">
              <w:rPr>
                <w:b/>
                <w:bCs/>
                <w:color w:val="FF0000"/>
              </w:rPr>
              <w:t>Aliens</w:t>
            </w:r>
            <w:r w:rsidR="007137F8" w:rsidRPr="00ED2E85">
              <w:t xml:space="preserve"> and </w:t>
            </w:r>
            <w:r w:rsidR="007137F8" w:rsidRPr="00CC17B5">
              <w:rPr>
                <w:b/>
                <w:bCs/>
                <w:color w:val="FF0000"/>
              </w:rPr>
              <w:t>Raiders</w:t>
            </w:r>
            <w:r w:rsidR="007137F8" w:rsidRPr="00ED2E85">
              <w:t>, take them down</w:t>
            </w:r>
            <w:r w:rsidR="007137F8">
              <w:t>.</w:t>
            </w:r>
            <w:r w:rsidR="00E926A7">
              <w:t xml:space="preserve"> Open the shortcut door connected to the </w:t>
            </w:r>
            <w:r w:rsidR="00E926A7" w:rsidRPr="00D112A0">
              <w:t>central control room</w:t>
            </w:r>
            <w:r w:rsidR="00E926A7">
              <w:t>.</w:t>
            </w:r>
          </w:p>
        </w:tc>
      </w:tr>
      <w:tr w:rsidR="00B727CB" w14:paraId="38D1B2BD" w14:textId="77777777" w:rsidTr="00393B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4547F9F8" w14:textId="44F4AED0" w:rsidR="00B727CB" w:rsidRDefault="00B727CB" w:rsidP="00D43C2F">
            <w:pPr>
              <w:jc w:val="center"/>
            </w:pPr>
            <w:r>
              <w:t>17</w:t>
            </w:r>
          </w:p>
        </w:tc>
        <w:tc>
          <w:tcPr>
            <w:tcW w:w="9540" w:type="dxa"/>
          </w:tcPr>
          <w:p w14:paraId="754D7D6D" w14:textId="5FA54ED3" w:rsidR="00B727CB" w:rsidRDefault="0057085C" w:rsidP="00D43C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1659">
              <w:t xml:space="preserve">Use the platform on the second floor to reach the </w:t>
            </w:r>
            <w:r w:rsidR="00F22DD4">
              <w:t>power supply</w:t>
            </w:r>
            <w:r w:rsidRPr="005F1659">
              <w:t xml:space="preserve"> room</w:t>
            </w:r>
            <w:r>
              <w:t>.</w:t>
            </w:r>
            <w:r w:rsidR="007A669D" w:rsidRPr="00ED2E85">
              <w:t xml:space="preserve"> Encounter a battle with </w:t>
            </w:r>
            <w:r w:rsidR="007A669D" w:rsidRPr="00CC17B5">
              <w:rPr>
                <w:b/>
                <w:bCs/>
                <w:color w:val="FF0000"/>
              </w:rPr>
              <w:t>Aliens</w:t>
            </w:r>
            <w:r w:rsidR="007A669D" w:rsidRPr="00ED2E85">
              <w:t xml:space="preserve"> and </w:t>
            </w:r>
            <w:r w:rsidR="007A669D" w:rsidRPr="00CC17B5">
              <w:rPr>
                <w:b/>
                <w:bCs/>
                <w:color w:val="FF0000"/>
              </w:rPr>
              <w:t>Raiders</w:t>
            </w:r>
            <w:r w:rsidR="007A669D" w:rsidRPr="00ED2E85">
              <w:t>, take them down</w:t>
            </w:r>
            <w:r w:rsidR="007A669D">
              <w:t>.</w:t>
            </w:r>
            <w:r w:rsidR="00393D44">
              <w:t xml:space="preserve"> </w:t>
            </w:r>
            <w:r w:rsidR="00393D44" w:rsidRPr="00393D44">
              <w:t xml:space="preserve">Enter the corridor, go to the end of the </w:t>
            </w:r>
            <w:r w:rsidR="00682BF4" w:rsidRPr="00393D44">
              <w:t>corridor,</w:t>
            </w:r>
            <w:r w:rsidR="00393D44" w:rsidRPr="00393D44">
              <w:t xml:space="preserve"> and drop from the broken floor to the </w:t>
            </w:r>
            <w:r w:rsidR="00654504" w:rsidRPr="00393D44">
              <w:t>first-floor</w:t>
            </w:r>
            <w:r w:rsidR="00393D44" w:rsidRPr="00393D44">
              <w:t xml:space="preserve"> corridor</w:t>
            </w:r>
            <w:r w:rsidR="00654504">
              <w:t>.</w:t>
            </w:r>
          </w:p>
        </w:tc>
      </w:tr>
      <w:tr w:rsidR="00B727CB" w14:paraId="10CA23B8" w14:textId="77777777" w:rsidTr="00393BE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0D3FA164" w14:textId="22F07604" w:rsidR="00B727CB" w:rsidRDefault="00B727CB" w:rsidP="00D43C2F">
            <w:pPr>
              <w:jc w:val="center"/>
            </w:pPr>
            <w:r>
              <w:lastRenderedPageBreak/>
              <w:t>18</w:t>
            </w:r>
          </w:p>
        </w:tc>
        <w:tc>
          <w:tcPr>
            <w:tcW w:w="9540" w:type="dxa"/>
          </w:tcPr>
          <w:p w14:paraId="5D1F31E6" w14:textId="0A201D58" w:rsidR="00B727CB" w:rsidRDefault="00654504" w:rsidP="00D43C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Enter the archives.</w:t>
            </w:r>
            <w:r w:rsidRPr="00ED2E85">
              <w:t xml:space="preserve"> Encounter a battle with </w:t>
            </w:r>
            <w:r w:rsidRPr="00CC17B5">
              <w:rPr>
                <w:b/>
                <w:bCs/>
                <w:color w:val="FF0000"/>
              </w:rPr>
              <w:t>Aliens</w:t>
            </w:r>
            <w:r w:rsidRPr="00ED2E85">
              <w:t xml:space="preserve"> and </w:t>
            </w:r>
            <w:r w:rsidRPr="00CC17B5">
              <w:rPr>
                <w:b/>
                <w:bCs/>
                <w:color w:val="FF0000"/>
              </w:rPr>
              <w:t>Raiders</w:t>
            </w:r>
            <w:r w:rsidRPr="00ED2E85">
              <w:t>, take them down</w:t>
            </w:r>
            <w:r>
              <w:t>.</w:t>
            </w:r>
            <w:r w:rsidR="00113A20">
              <w:t xml:space="preserve"> </w:t>
            </w:r>
            <w:r w:rsidR="00113A20" w:rsidRPr="00113A20">
              <w:t xml:space="preserve">Hack the terminal to unlock the cage door and free </w:t>
            </w:r>
            <w:r w:rsidR="00113A20" w:rsidRPr="00B41406">
              <w:rPr>
                <w:b/>
                <w:bCs/>
              </w:rPr>
              <w:t>Paul's</w:t>
            </w:r>
            <w:r w:rsidR="00113A20" w:rsidRPr="00113A20">
              <w:t xml:space="preserve"> friends</w:t>
            </w:r>
            <w:r w:rsidR="00B41406">
              <w:t>. [Side quest completed]</w:t>
            </w:r>
          </w:p>
        </w:tc>
      </w:tr>
      <w:tr w:rsidR="00B727CB" w14:paraId="31D3485C" w14:textId="77777777" w:rsidTr="00393B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3D2AE29E" w14:textId="696E302A" w:rsidR="00B727CB" w:rsidRDefault="00B727CB" w:rsidP="00D43C2F">
            <w:pPr>
              <w:jc w:val="center"/>
            </w:pPr>
            <w:r>
              <w:t>19</w:t>
            </w:r>
          </w:p>
        </w:tc>
        <w:tc>
          <w:tcPr>
            <w:tcW w:w="9540" w:type="dxa"/>
          </w:tcPr>
          <w:p w14:paraId="3144A74F" w14:textId="10359DA3" w:rsidR="00B727CB" w:rsidRDefault="004F4A07" w:rsidP="00D43C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Leave the archives.</w:t>
            </w:r>
            <w:r w:rsidRPr="005F1659">
              <w:t xml:space="preserve"> Use the platform on the second floor to reach the </w:t>
            </w:r>
            <w:r>
              <w:t>e</w:t>
            </w:r>
            <w:r w:rsidRPr="004F4A07">
              <w:t>levator to the central control room</w:t>
            </w:r>
            <w:r w:rsidR="003B7D4F">
              <w:t>. Use the terminal to get extra information.</w:t>
            </w:r>
          </w:p>
        </w:tc>
      </w:tr>
      <w:tr w:rsidR="00B727CB" w14:paraId="583A5C19" w14:textId="77777777" w:rsidTr="00393BE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1E3764EC" w14:textId="3BB597E4" w:rsidR="00B727CB" w:rsidRDefault="00B727CB" w:rsidP="00D43C2F">
            <w:pPr>
              <w:jc w:val="center"/>
            </w:pPr>
            <w:r>
              <w:t>20</w:t>
            </w:r>
          </w:p>
        </w:tc>
        <w:tc>
          <w:tcPr>
            <w:tcW w:w="9540" w:type="dxa"/>
          </w:tcPr>
          <w:p w14:paraId="4E276429" w14:textId="569DF0D0" w:rsidR="00B727CB" w:rsidRDefault="00360C36" w:rsidP="00D43C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Use the elevator to reach central control room 3F</w:t>
            </w:r>
            <w:r w:rsidR="00C47397">
              <w:t xml:space="preserve"> and talk to Mr. X. </w:t>
            </w:r>
            <w:r w:rsidR="00C47397" w:rsidRPr="00C47397">
              <w:t>He tells you the final information and reveals his identity. Based on the information obtained, you need to make a choice to support Hansen or Mr. X.</w:t>
            </w:r>
          </w:p>
        </w:tc>
      </w:tr>
      <w:tr w:rsidR="00B727CB" w14:paraId="293073BF" w14:textId="77777777" w:rsidTr="00393B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77893D32" w14:textId="0E0755A5" w:rsidR="00B727CB" w:rsidRDefault="00B727CB" w:rsidP="00D43C2F">
            <w:pPr>
              <w:jc w:val="center"/>
            </w:pPr>
            <w:r>
              <w:t>21</w:t>
            </w:r>
          </w:p>
        </w:tc>
        <w:tc>
          <w:tcPr>
            <w:tcW w:w="9540" w:type="dxa"/>
          </w:tcPr>
          <w:p w14:paraId="66FD9455" w14:textId="4720AF54" w:rsidR="00B727CB" w:rsidRDefault="00ED67F3" w:rsidP="00D43C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[Choose </w:t>
            </w:r>
            <w:r w:rsidR="00412F4E">
              <w:t xml:space="preserve">to </w:t>
            </w:r>
            <w:r w:rsidR="00DE5B8B">
              <w:t>support Hansen</w:t>
            </w:r>
            <w:r>
              <w:t>]</w:t>
            </w:r>
            <w:r w:rsidR="00DE5B8B">
              <w:t xml:space="preserve"> </w:t>
            </w:r>
            <w:r w:rsidR="009E336B">
              <w:t xml:space="preserve">Fight with Mr. X and </w:t>
            </w:r>
            <w:r w:rsidR="009E336B" w:rsidRPr="009E336B">
              <w:t>his entourage</w:t>
            </w:r>
            <w:r w:rsidR="00AB0377">
              <w:t>. Use the terminal to open the gate of the factory.</w:t>
            </w:r>
          </w:p>
        </w:tc>
      </w:tr>
      <w:tr w:rsidR="00B727CB" w14:paraId="166CD045" w14:textId="77777777" w:rsidTr="00393BE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56BFA39D" w14:textId="5FF89E70" w:rsidR="00B727CB" w:rsidRDefault="00B727CB" w:rsidP="00D43C2F">
            <w:pPr>
              <w:jc w:val="center"/>
            </w:pPr>
            <w:r>
              <w:t>22</w:t>
            </w:r>
          </w:p>
        </w:tc>
        <w:tc>
          <w:tcPr>
            <w:tcW w:w="9540" w:type="dxa"/>
          </w:tcPr>
          <w:p w14:paraId="10F4B267" w14:textId="3653792D" w:rsidR="00B727CB" w:rsidRDefault="0033177E" w:rsidP="00D43C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[Choose </w:t>
            </w:r>
            <w:r w:rsidR="00412F4E">
              <w:t xml:space="preserve">to </w:t>
            </w:r>
            <w:r>
              <w:t>support Mr. X]</w:t>
            </w:r>
            <w:r w:rsidR="000E4358">
              <w:t xml:space="preserve"> Mr. X will open the gate of the factory for you. You will fight with Hansen and his </w:t>
            </w:r>
            <w:r w:rsidR="000E4358" w:rsidRPr="009E336B">
              <w:t>entourage</w:t>
            </w:r>
            <w:r w:rsidR="002667BB">
              <w:t xml:space="preserve"> in the front yard of the factory.</w:t>
            </w:r>
          </w:p>
        </w:tc>
      </w:tr>
      <w:tr w:rsidR="00B727CB" w14:paraId="1126B652" w14:textId="77777777" w:rsidTr="00393B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08F428B7" w14:textId="01F4096B" w:rsidR="00B727CB" w:rsidRDefault="00B727CB" w:rsidP="00D43C2F">
            <w:pPr>
              <w:jc w:val="center"/>
            </w:pPr>
            <w:r>
              <w:t>23</w:t>
            </w:r>
          </w:p>
        </w:tc>
        <w:tc>
          <w:tcPr>
            <w:tcW w:w="9540" w:type="dxa"/>
          </w:tcPr>
          <w:p w14:paraId="19CAB8F8" w14:textId="35441D9F" w:rsidR="00B727CB" w:rsidRDefault="00B057A8" w:rsidP="00D43C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Back to the town</w:t>
            </w:r>
            <w:r w:rsidR="004A20DC">
              <w:t xml:space="preserve"> and report</w:t>
            </w:r>
            <w:r w:rsidRPr="00B057A8">
              <w:t xml:space="preserve"> to the leader who finally survived</w:t>
            </w:r>
            <w:r w:rsidR="004A20DC">
              <w:t>.</w:t>
            </w:r>
            <w:r w:rsidR="003E095E">
              <w:t xml:space="preserve"> [Main quest completed]</w:t>
            </w:r>
          </w:p>
        </w:tc>
      </w:tr>
    </w:tbl>
    <w:p w14:paraId="68E8CA45" w14:textId="77777777" w:rsidR="002D61DC" w:rsidRDefault="002D61DC" w:rsidP="00294FF5"/>
    <w:p w14:paraId="45A4B3F3" w14:textId="386515CF" w:rsidR="002D61DC" w:rsidRDefault="001948E6" w:rsidP="001948E6">
      <w:pPr>
        <w:pStyle w:val="3"/>
      </w:pPr>
      <w:bookmarkStart w:id="11" w:name="_Toc159235323"/>
      <w:r>
        <w:t>Narrative Flow Chart</w:t>
      </w:r>
      <w:bookmarkEnd w:id="11"/>
      <w:r w:rsidR="002D61DC">
        <w:br w:type="page"/>
      </w:r>
    </w:p>
    <w:p w14:paraId="5A9846EB" w14:textId="77777777" w:rsidR="002D61DC" w:rsidRDefault="002D61DC" w:rsidP="002D61DC">
      <w:pPr>
        <w:pStyle w:val="1"/>
      </w:pPr>
      <w:bookmarkStart w:id="12" w:name="_Toc159235324"/>
      <w:r>
        <w:lastRenderedPageBreak/>
        <w:t>Level Details</w:t>
      </w:r>
      <w:bookmarkEnd w:id="12"/>
    </w:p>
    <w:p w14:paraId="1EE596D1" w14:textId="77777777" w:rsidR="002D61DC" w:rsidRPr="002D61DC" w:rsidRDefault="002D61DC" w:rsidP="002D61DC">
      <w:pPr>
        <w:pStyle w:val="2"/>
      </w:pPr>
      <w:bookmarkStart w:id="13" w:name="_Toc159235325"/>
      <w:r>
        <w:t>Detail Maps</w:t>
      </w:r>
      <w:bookmarkEnd w:id="13"/>
    </w:p>
    <w:p w14:paraId="68D7838D" w14:textId="2233AF1F" w:rsidR="009043FE" w:rsidRPr="009043FE" w:rsidRDefault="00294FF5" w:rsidP="009043FE">
      <w:pPr>
        <w:pStyle w:val="3"/>
      </w:pPr>
      <w:bookmarkStart w:id="14" w:name="_Toc159235326"/>
      <w:r>
        <w:t>Section</w:t>
      </w:r>
      <w:r w:rsidR="00124949">
        <w:t xml:space="preserve"> 1 </w:t>
      </w:r>
      <w:r w:rsidR="00A85F22">
        <w:t>Red Rocket</w:t>
      </w:r>
      <w:bookmarkEnd w:id="14"/>
    </w:p>
    <w:p w14:paraId="2EDE97D5" w14:textId="1D4F945A" w:rsidR="00EF68B1" w:rsidRDefault="00C33AE4" w:rsidP="00EF68B1">
      <w:pPr>
        <w:keepNext/>
        <w:jc w:val="center"/>
      </w:pPr>
      <w:r w:rsidRPr="00C33AE4">
        <w:rPr>
          <w:noProof/>
        </w:rPr>
        <w:drawing>
          <wp:inline distT="0" distB="0" distL="0" distR="0" wp14:anchorId="58FDEB77" wp14:editId="5ADCC4E6">
            <wp:extent cx="3386878" cy="3521123"/>
            <wp:effectExtent l="0" t="0" r="4445" b="3175"/>
            <wp:docPr id="735738222" name="Picture 1" descr="A map of a ro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738222" name="Picture 1" descr="A map of a rocke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94442" cy="352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6B17" w:rsidRPr="002E6B17">
        <w:rPr>
          <w:noProof/>
        </w:rPr>
        <w:t xml:space="preserve"> </w:t>
      </w:r>
      <w:r w:rsidR="002E6B17" w:rsidRPr="002E6B17">
        <w:rPr>
          <w:noProof/>
        </w:rPr>
        <w:drawing>
          <wp:inline distT="0" distB="0" distL="0" distR="0" wp14:anchorId="64A7F36D" wp14:editId="24A82494">
            <wp:extent cx="5943600" cy="1398905"/>
            <wp:effectExtent l="0" t="0" r="0" b="0"/>
            <wp:docPr id="1281922334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922334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39787" w14:textId="7552FE17" w:rsidR="00EF68B1" w:rsidRDefault="00EF68B1" w:rsidP="00EF68B1">
      <w:pPr>
        <w:pStyle w:val="af"/>
        <w:jc w:val="center"/>
        <w:rPr>
          <w:noProof/>
        </w:rPr>
      </w:pPr>
      <w:bookmarkStart w:id="15" w:name="_Toc159235363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910662">
        <w:rPr>
          <w:noProof/>
        </w:rPr>
        <w:t>2</w:t>
      </w:r>
      <w:r>
        <w:rPr>
          <w:noProof/>
        </w:rPr>
        <w:fldChar w:fldCharType="end"/>
      </w:r>
      <w:r>
        <w:t xml:space="preserve">: </w:t>
      </w:r>
      <w:r w:rsidR="00824F44">
        <w:rPr>
          <w:noProof/>
        </w:rPr>
        <w:t>Red Rocket Overview Map [1]</w:t>
      </w:r>
      <w:bookmarkEnd w:id="15"/>
    </w:p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2919"/>
        <w:gridCol w:w="5991"/>
      </w:tblGrid>
      <w:tr w:rsidR="000C62DD" w14:paraId="524F0D9D" w14:textId="77777777" w:rsidTr="000C62D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6988E504" w14:textId="77777777" w:rsidR="000C62DD" w:rsidRPr="00172B1E" w:rsidRDefault="000C62DD" w:rsidP="00172B1E">
            <w:pPr>
              <w:jc w:val="center"/>
              <w:rPr>
                <w:b w:val="0"/>
                <w:bCs w:val="0"/>
              </w:rPr>
            </w:pPr>
            <w:r>
              <w:br w:type="page"/>
              <w:t>Map Label</w:t>
            </w:r>
            <w:r w:rsidRPr="00172B1E">
              <w:t xml:space="preserve"> / Stage</w:t>
            </w:r>
          </w:p>
        </w:tc>
        <w:tc>
          <w:tcPr>
            <w:tcW w:w="2919" w:type="dxa"/>
            <w:vAlign w:val="bottom"/>
          </w:tcPr>
          <w:p w14:paraId="43C6B587" w14:textId="77777777" w:rsidR="000C62DD" w:rsidRDefault="000C62DD" w:rsidP="00B26AC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991" w:type="dxa"/>
            <w:vAlign w:val="bottom"/>
          </w:tcPr>
          <w:p w14:paraId="392EC52C" w14:textId="77777777" w:rsidR="000C62DD" w:rsidRDefault="000C62DD" w:rsidP="00B26AC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0C62DD" w14:paraId="6351A718" w14:textId="77777777" w:rsidTr="000C62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3DCA17B4" w14:textId="77777777" w:rsidR="000C62DD" w:rsidRDefault="000C62DD" w:rsidP="00B26AC7">
            <w:pPr>
              <w:jc w:val="center"/>
            </w:pPr>
            <w:r>
              <w:t>1</w:t>
            </w:r>
          </w:p>
        </w:tc>
        <w:tc>
          <w:tcPr>
            <w:tcW w:w="2919" w:type="dxa"/>
          </w:tcPr>
          <w:p w14:paraId="0CFC1BCD" w14:textId="05DED760" w:rsidR="000C62DD" w:rsidRDefault="00023442" w:rsidP="00B26A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[</w:t>
            </w:r>
            <w:r w:rsidR="00A201E9">
              <w:t>Main q</w:t>
            </w:r>
            <w:r w:rsidR="00283B95">
              <w:t>uest start</w:t>
            </w:r>
            <w:r>
              <w:t>]</w:t>
            </w:r>
            <w:r w:rsidR="00283B95">
              <w:t xml:space="preserve"> </w:t>
            </w:r>
            <w:r w:rsidR="00C82D4D">
              <w:t>Find Mr. X at Red Rocket and accept the main quest.</w:t>
            </w:r>
          </w:p>
        </w:tc>
        <w:tc>
          <w:tcPr>
            <w:tcW w:w="5991" w:type="dxa"/>
          </w:tcPr>
          <w:p w14:paraId="258153F7" w14:textId="4F2C28F7" w:rsidR="00A23328" w:rsidRDefault="006B26B4" w:rsidP="00A2332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Key Information:</w:t>
            </w:r>
          </w:p>
          <w:p w14:paraId="3D499D85" w14:textId="266255C6" w:rsidR="006B26B4" w:rsidRDefault="006B26B4" w:rsidP="006B26B4">
            <w:pPr>
              <w:pStyle w:val="af2"/>
              <w:numPr>
                <w:ilvl w:val="0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 UFO crashed above the factory in District 8.</w:t>
            </w:r>
          </w:p>
          <w:p w14:paraId="383EDBFE" w14:textId="744334BA" w:rsidR="00A23328" w:rsidRDefault="00A23328" w:rsidP="006B26B4">
            <w:pPr>
              <w:pStyle w:val="af2"/>
              <w:numPr>
                <w:ilvl w:val="0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23328">
              <w:t>He said he likes aliens very much.</w:t>
            </w:r>
          </w:p>
          <w:p w14:paraId="0BBD72E8" w14:textId="110DABBC" w:rsidR="006B26B4" w:rsidRDefault="006B26B4" w:rsidP="006B26B4">
            <w:pPr>
              <w:pStyle w:val="af2"/>
              <w:numPr>
                <w:ilvl w:val="0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B26B4">
              <w:t xml:space="preserve">He plans to leave for </w:t>
            </w:r>
            <w:r w:rsidR="00AF6B67">
              <w:t>D</w:t>
            </w:r>
            <w:r w:rsidRPr="006B26B4">
              <w:t>istrict 8 and asks if you want to go with him.</w:t>
            </w:r>
          </w:p>
          <w:p w14:paraId="3BDDD955" w14:textId="02593BC9" w:rsidR="00A23328" w:rsidRDefault="00A23328" w:rsidP="006B26B4">
            <w:pPr>
              <w:pStyle w:val="af2"/>
              <w:numPr>
                <w:ilvl w:val="0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23328">
              <w:t xml:space="preserve">If you keep asking, you can get more information about </w:t>
            </w:r>
            <w:r w:rsidR="00D261BD">
              <w:t>A</w:t>
            </w:r>
            <w:r w:rsidRPr="00A23328">
              <w:t xml:space="preserve">liens and </w:t>
            </w:r>
            <w:r w:rsidR="003071EC">
              <w:t>D</w:t>
            </w:r>
            <w:r w:rsidRPr="00A23328">
              <w:t>istrict 8.</w:t>
            </w:r>
            <w:r w:rsidR="00D261BD">
              <w:t xml:space="preserve"> </w:t>
            </w:r>
          </w:p>
          <w:p w14:paraId="1341ADC3" w14:textId="6A095547" w:rsidR="00D261BD" w:rsidRDefault="00D261BD" w:rsidP="00D261BD">
            <w:pPr>
              <w:pStyle w:val="af2"/>
              <w:numPr>
                <w:ilvl w:val="1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61BD">
              <w:lastRenderedPageBreak/>
              <w:t>Aliens are not hostile to humans</w:t>
            </w:r>
            <w:r>
              <w:t>.</w:t>
            </w:r>
          </w:p>
          <w:p w14:paraId="01BA42B9" w14:textId="2D6F68E4" w:rsidR="00D261BD" w:rsidRDefault="00D261BD" w:rsidP="00D261BD">
            <w:pPr>
              <w:pStyle w:val="af2"/>
              <w:numPr>
                <w:ilvl w:val="1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61BD">
              <w:t>District 8 was not originally called this name</w:t>
            </w:r>
            <w:r w:rsidR="007A4945">
              <w:t>.</w:t>
            </w:r>
          </w:p>
          <w:p w14:paraId="7AB4868C" w14:textId="06055689" w:rsidR="007A4945" w:rsidRDefault="007A4945" w:rsidP="00D261BD">
            <w:pPr>
              <w:pStyle w:val="af2"/>
              <w:numPr>
                <w:ilvl w:val="1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A4945">
              <w:t>District 8 was originally a town composed of a group of Raider</w:t>
            </w:r>
            <w:r w:rsidR="004D3030">
              <w:t>s</w:t>
            </w:r>
            <w:r w:rsidRPr="007A4945">
              <w:t>.</w:t>
            </w:r>
          </w:p>
          <w:p w14:paraId="0D984A2D" w14:textId="77777777" w:rsidR="00A23328" w:rsidRDefault="00A23328" w:rsidP="00A23328">
            <w:pPr>
              <w:pStyle w:val="af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2A76353" w14:textId="77777777" w:rsidR="006B26B4" w:rsidRDefault="00A23328" w:rsidP="00B26A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Conveyance:</w:t>
            </w:r>
          </w:p>
          <w:p w14:paraId="2AE8E052" w14:textId="77777777" w:rsidR="00151AFE" w:rsidRDefault="00151AFE" w:rsidP="00B0006C">
            <w:pPr>
              <w:pStyle w:val="af2"/>
              <w:numPr>
                <w:ilvl w:val="0"/>
                <w:numId w:val="4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51AFE">
              <w:t>He was wearing a spacesuit that covered his face</w:t>
            </w:r>
            <w:r w:rsidR="00EA456A">
              <w:t>.</w:t>
            </w:r>
          </w:p>
          <w:p w14:paraId="3EC33EEC" w14:textId="649C2539" w:rsidR="00EA456A" w:rsidRDefault="00EA456A" w:rsidP="00B0006C">
            <w:pPr>
              <w:pStyle w:val="af2"/>
              <w:numPr>
                <w:ilvl w:val="0"/>
                <w:numId w:val="4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A456A">
              <w:t xml:space="preserve">He's selling </w:t>
            </w:r>
            <w:r w:rsidR="00B0006C" w:rsidRPr="00EA456A">
              <w:t>mini-UFO</w:t>
            </w:r>
            <w:r w:rsidRPr="00EA456A">
              <w:t xml:space="preserve"> toys from a cart</w:t>
            </w:r>
            <w:r w:rsidR="00B0006C">
              <w:t>.</w:t>
            </w:r>
          </w:p>
        </w:tc>
      </w:tr>
    </w:tbl>
    <w:p w14:paraId="4F4775F8" w14:textId="77777777" w:rsidR="00A03568" w:rsidRDefault="00A03568" w:rsidP="00A03568"/>
    <w:p w14:paraId="36E4787E" w14:textId="77777777" w:rsidR="00A03568" w:rsidRDefault="00A03568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14:paraId="2B6FE274" w14:textId="03859652" w:rsidR="009043FE" w:rsidRPr="009043FE" w:rsidRDefault="00294FF5" w:rsidP="00D80A7A">
      <w:pPr>
        <w:pStyle w:val="3"/>
      </w:pPr>
      <w:bookmarkStart w:id="16" w:name="_Toc159235327"/>
      <w:r>
        <w:lastRenderedPageBreak/>
        <w:t>Section</w:t>
      </w:r>
      <w:r w:rsidR="009043FE">
        <w:t xml:space="preserve"> 2 </w:t>
      </w:r>
      <w:r w:rsidR="00C55034">
        <w:t>District 8</w:t>
      </w:r>
      <w:bookmarkEnd w:id="16"/>
    </w:p>
    <w:p w14:paraId="7E4F37B5" w14:textId="55139768" w:rsidR="009043FE" w:rsidRDefault="00B843F2" w:rsidP="009043FE">
      <w:pPr>
        <w:keepNext/>
        <w:jc w:val="center"/>
      </w:pPr>
      <w:r w:rsidRPr="00B843F2">
        <w:rPr>
          <w:noProof/>
        </w:rPr>
        <w:drawing>
          <wp:inline distT="0" distB="0" distL="0" distR="0" wp14:anchorId="2C475900" wp14:editId="48636C5F">
            <wp:extent cx="5943600" cy="3287395"/>
            <wp:effectExtent l="0" t="0" r="0" b="8255"/>
            <wp:docPr id="1705993286" name="Picture 1" descr="A blueprint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993286" name="Picture 1" descr="A blueprint of a hous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6B17" w:rsidRPr="002E6B17">
        <w:rPr>
          <w:noProof/>
        </w:rPr>
        <w:t xml:space="preserve"> </w:t>
      </w:r>
      <w:r w:rsidR="002E6B17" w:rsidRPr="002E6B17">
        <w:rPr>
          <w:noProof/>
        </w:rPr>
        <w:drawing>
          <wp:inline distT="0" distB="0" distL="0" distR="0" wp14:anchorId="3A091919" wp14:editId="7FCEA990">
            <wp:extent cx="5943600" cy="1398905"/>
            <wp:effectExtent l="0" t="0" r="0" b="0"/>
            <wp:docPr id="116004091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04091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F4246" w14:textId="5B80C002" w:rsidR="0097353C" w:rsidRPr="00CA745C" w:rsidRDefault="009043FE" w:rsidP="00CA745C">
      <w:pPr>
        <w:pStyle w:val="af"/>
        <w:jc w:val="center"/>
      </w:pPr>
      <w:bookmarkStart w:id="17" w:name="_Toc159235364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910662">
        <w:rPr>
          <w:noProof/>
        </w:rPr>
        <w:t>3</w:t>
      </w:r>
      <w:r>
        <w:rPr>
          <w:noProof/>
        </w:rPr>
        <w:fldChar w:fldCharType="end"/>
      </w:r>
      <w:r>
        <w:t xml:space="preserve">: </w:t>
      </w:r>
      <w:r w:rsidR="00A90352">
        <w:rPr>
          <w:noProof/>
        </w:rPr>
        <w:t>District 8 Overview Map [1]</w:t>
      </w:r>
      <w:bookmarkEnd w:id="17"/>
    </w:p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3369"/>
        <w:gridCol w:w="5541"/>
      </w:tblGrid>
      <w:tr w:rsidR="000C62DD" w14:paraId="7757CE17" w14:textId="77777777" w:rsidTr="00A035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365E2F54" w14:textId="77777777" w:rsidR="000C62DD" w:rsidRDefault="000C62DD" w:rsidP="00B26AC7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369" w:type="dxa"/>
            <w:vAlign w:val="bottom"/>
          </w:tcPr>
          <w:p w14:paraId="564A7052" w14:textId="77777777" w:rsidR="000C62DD" w:rsidRDefault="000C62DD" w:rsidP="00B26AC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00C3EC95" w14:textId="77777777" w:rsidR="000C62DD" w:rsidRDefault="000C62DD" w:rsidP="00B26AC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0C62DD" w14:paraId="1DE2B7EF" w14:textId="77777777" w:rsidTr="00A03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7E8A50DF" w14:textId="2336DD93" w:rsidR="000C62DD" w:rsidRDefault="00CA745C" w:rsidP="00B26AC7">
            <w:pPr>
              <w:jc w:val="center"/>
            </w:pPr>
            <w:r>
              <w:t>2</w:t>
            </w:r>
          </w:p>
        </w:tc>
        <w:tc>
          <w:tcPr>
            <w:tcW w:w="3369" w:type="dxa"/>
          </w:tcPr>
          <w:p w14:paraId="1B4D84CF" w14:textId="5D937F97" w:rsidR="000C62DD" w:rsidRDefault="004878C6" w:rsidP="00B26A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Narrative Beats</w:t>
            </w:r>
            <w:r w:rsidR="006D2F65">
              <w:t>. Enter the District 8 and talk to Mr. X.</w:t>
            </w:r>
          </w:p>
        </w:tc>
        <w:tc>
          <w:tcPr>
            <w:tcW w:w="5541" w:type="dxa"/>
          </w:tcPr>
          <w:p w14:paraId="6F0AF93B" w14:textId="77777777" w:rsidR="00AE7B0E" w:rsidRDefault="00AE7B0E" w:rsidP="00AE7B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Key Information:</w:t>
            </w:r>
          </w:p>
          <w:p w14:paraId="478472E5" w14:textId="57CE586C" w:rsidR="001D5622" w:rsidRDefault="001D5622" w:rsidP="00A35C4A">
            <w:pPr>
              <w:pStyle w:val="af2"/>
              <w:numPr>
                <w:ilvl w:val="0"/>
                <w:numId w:val="4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D5622">
              <w:t xml:space="preserve">The residents have just finished </w:t>
            </w:r>
            <w:r w:rsidR="00A35C4A">
              <w:t>killing</w:t>
            </w:r>
            <w:r w:rsidRPr="001D5622">
              <w:t xml:space="preserve"> </w:t>
            </w:r>
            <w:r w:rsidR="00A35C4A">
              <w:t>an</w:t>
            </w:r>
            <w:r w:rsidRPr="001D5622">
              <w:t xml:space="preserve"> alien that have been breaking into the town.</w:t>
            </w:r>
          </w:p>
          <w:p w14:paraId="0CCBC890" w14:textId="0246A9B8" w:rsidR="00A35C4A" w:rsidRDefault="00A35C4A" w:rsidP="00A35C4A">
            <w:pPr>
              <w:pStyle w:val="af2"/>
              <w:numPr>
                <w:ilvl w:val="0"/>
                <w:numId w:val="4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35C4A">
              <w:t>He's angry about the alien's death</w:t>
            </w:r>
            <w:r>
              <w:t>.</w:t>
            </w:r>
          </w:p>
          <w:p w14:paraId="204DCDE7" w14:textId="65ACBE0C" w:rsidR="006955DB" w:rsidRDefault="006955DB" w:rsidP="00A35C4A">
            <w:pPr>
              <w:pStyle w:val="af2"/>
              <w:numPr>
                <w:ilvl w:val="0"/>
                <w:numId w:val="4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955DB">
              <w:t>He tells the player the name and location of the mayor</w:t>
            </w:r>
            <w:r w:rsidR="00EB4C1B">
              <w:t>.</w:t>
            </w:r>
          </w:p>
          <w:p w14:paraId="3E58EB04" w14:textId="77777777" w:rsidR="00EB4C1B" w:rsidRDefault="00EB4C1B" w:rsidP="001947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73D49CC" w14:textId="56849949" w:rsidR="001947AD" w:rsidRDefault="001947AD" w:rsidP="001947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Conveyance:</w:t>
            </w:r>
          </w:p>
          <w:p w14:paraId="7502BBA2" w14:textId="07D7B37D" w:rsidR="001947AD" w:rsidRDefault="001947AD" w:rsidP="001947AD">
            <w:pPr>
              <w:pStyle w:val="af2"/>
              <w:numPr>
                <w:ilvl w:val="0"/>
                <w:numId w:val="4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947AD">
              <w:t>Alien corpses remain on the ground.</w:t>
            </w:r>
          </w:p>
          <w:p w14:paraId="140E9B89" w14:textId="7719E956" w:rsidR="001947AD" w:rsidRDefault="001947AD" w:rsidP="001947AD">
            <w:pPr>
              <w:pStyle w:val="af2"/>
              <w:numPr>
                <w:ilvl w:val="0"/>
                <w:numId w:val="4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947AD">
              <w:t>Some alien bodies were hung on street signs</w:t>
            </w:r>
            <w:r>
              <w:t>.</w:t>
            </w:r>
          </w:p>
          <w:p w14:paraId="07ECAE2D" w14:textId="51091A38" w:rsidR="000C62DD" w:rsidRDefault="00581077" w:rsidP="001947AD">
            <w:pPr>
              <w:pStyle w:val="af2"/>
              <w:numPr>
                <w:ilvl w:val="0"/>
                <w:numId w:val="4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Landmark: </w:t>
            </w:r>
            <w:r w:rsidR="001947AD" w:rsidRPr="001947AD">
              <w:t>A huge UFO crashed on the factory roof in the distance</w:t>
            </w:r>
            <w:r w:rsidR="001947AD">
              <w:t>.</w:t>
            </w:r>
          </w:p>
        </w:tc>
      </w:tr>
      <w:tr w:rsidR="000C62DD" w14:paraId="74DA174A" w14:textId="77777777" w:rsidTr="00A0356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1DB71F86" w14:textId="2876D981" w:rsidR="000C62DD" w:rsidRDefault="00CA745C" w:rsidP="00B26AC7">
            <w:pPr>
              <w:jc w:val="center"/>
            </w:pPr>
            <w:r>
              <w:t>3a</w:t>
            </w:r>
          </w:p>
        </w:tc>
        <w:tc>
          <w:tcPr>
            <w:tcW w:w="3369" w:type="dxa"/>
          </w:tcPr>
          <w:p w14:paraId="1541070A" w14:textId="1681D7C7" w:rsidR="000C62DD" w:rsidRDefault="00EB4C1B" w:rsidP="00B26A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Narrative Beats. Find and talk to mayor Hansen.</w:t>
            </w:r>
          </w:p>
        </w:tc>
        <w:tc>
          <w:tcPr>
            <w:tcW w:w="5541" w:type="dxa"/>
          </w:tcPr>
          <w:p w14:paraId="1973CC25" w14:textId="77777777" w:rsidR="000C62DD" w:rsidRDefault="00CC08CC" w:rsidP="00B26A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Key Information:</w:t>
            </w:r>
          </w:p>
          <w:p w14:paraId="3F6190E5" w14:textId="77777777" w:rsidR="00CC08CC" w:rsidRDefault="00CC08CC" w:rsidP="00CC08CC">
            <w:pPr>
              <w:pStyle w:val="af2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C08CC">
              <w:t>People are missing one after another in towns</w:t>
            </w:r>
            <w:r>
              <w:t>.</w:t>
            </w:r>
          </w:p>
          <w:p w14:paraId="60082D6E" w14:textId="77777777" w:rsidR="00CC08CC" w:rsidRDefault="0027309A" w:rsidP="00CC08CC">
            <w:pPr>
              <w:pStyle w:val="af2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7309A">
              <w:lastRenderedPageBreak/>
              <w:t>Aliens and residents compete for survival resources, which results in the two camps being in a constant state of hostility.</w:t>
            </w:r>
          </w:p>
          <w:p w14:paraId="7E54CDF1" w14:textId="139B9812" w:rsidR="00387AA9" w:rsidRDefault="00387AA9" w:rsidP="00CC08CC">
            <w:pPr>
              <w:pStyle w:val="af2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87AA9">
              <w:t xml:space="preserve">He believes that aliens must be eradicated for the future of the </w:t>
            </w:r>
            <w:r w:rsidR="0007436E" w:rsidRPr="00387AA9">
              <w:t>residents.</w:t>
            </w:r>
          </w:p>
          <w:p w14:paraId="152516D2" w14:textId="7CB461A2" w:rsidR="00C969F5" w:rsidRDefault="00C969F5" w:rsidP="00CC08CC">
            <w:pPr>
              <w:pStyle w:val="af2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969F5">
              <w:t xml:space="preserve">The factory </w:t>
            </w:r>
            <w:r>
              <w:t>gate</w:t>
            </w:r>
            <w:r w:rsidRPr="00C969F5">
              <w:t xml:space="preserve"> is locked, so </w:t>
            </w:r>
            <w:r>
              <w:t>you</w:t>
            </w:r>
            <w:r w:rsidRPr="00C969F5">
              <w:t xml:space="preserve"> </w:t>
            </w:r>
            <w:proofErr w:type="gramStart"/>
            <w:r w:rsidRPr="00C969F5">
              <w:t>have to</w:t>
            </w:r>
            <w:proofErr w:type="gramEnd"/>
            <w:r w:rsidRPr="00C969F5">
              <w:t xml:space="preserve"> find another way</w:t>
            </w:r>
            <w:r>
              <w:t>.</w:t>
            </w:r>
          </w:p>
          <w:p w14:paraId="2CF83D41" w14:textId="5C228A86" w:rsidR="004A1DBE" w:rsidRDefault="004A1DBE" w:rsidP="00CC08CC">
            <w:pPr>
              <w:pStyle w:val="af2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A1DBE">
              <w:t>Hansen will walk outside the room after you finish the key conversation with him</w:t>
            </w:r>
            <w:r>
              <w:t>.</w:t>
            </w:r>
          </w:p>
          <w:p w14:paraId="7331152C" w14:textId="77777777" w:rsidR="0007436E" w:rsidRDefault="0007436E" w:rsidP="0007436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D34C86C" w14:textId="77777777" w:rsidR="0007436E" w:rsidRDefault="0007436E" w:rsidP="0007436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Conveyance:</w:t>
            </w:r>
          </w:p>
          <w:p w14:paraId="7AB7B650" w14:textId="384F42A4" w:rsidR="0007436E" w:rsidRDefault="005353D4" w:rsidP="000249E8">
            <w:pPr>
              <w:pStyle w:val="af2"/>
              <w:numPr>
                <w:ilvl w:val="0"/>
                <w:numId w:val="4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353D4">
              <w:t xml:space="preserve">The building he is in is illuminated by </w:t>
            </w:r>
            <w:r w:rsidR="000249E8" w:rsidRPr="005353D4">
              <w:t>streetlights</w:t>
            </w:r>
            <w:r w:rsidR="000249E8">
              <w:t>.</w:t>
            </w:r>
          </w:p>
        </w:tc>
      </w:tr>
      <w:tr w:rsidR="000C62DD" w14:paraId="477240E6" w14:textId="77777777" w:rsidTr="00A03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6DBC7860" w14:textId="08C5CFEC" w:rsidR="000C62DD" w:rsidRDefault="00CA745C" w:rsidP="00B26AC7">
            <w:pPr>
              <w:jc w:val="center"/>
            </w:pPr>
            <w:r>
              <w:lastRenderedPageBreak/>
              <w:t>3b</w:t>
            </w:r>
          </w:p>
        </w:tc>
        <w:tc>
          <w:tcPr>
            <w:tcW w:w="3369" w:type="dxa"/>
          </w:tcPr>
          <w:p w14:paraId="7262FCDF" w14:textId="33B179F7" w:rsidR="000C62DD" w:rsidRDefault="004F2B84" w:rsidP="00B26A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[Optional] </w:t>
            </w:r>
            <w:r w:rsidR="000249E8">
              <w:t xml:space="preserve">Narrative Beats. Check </w:t>
            </w:r>
            <w:r w:rsidR="00A705F1">
              <w:t>Hansen’s</w:t>
            </w:r>
            <w:r w:rsidR="000249E8">
              <w:t xml:space="preserve"> terminal to get extra information.</w:t>
            </w:r>
          </w:p>
        </w:tc>
        <w:tc>
          <w:tcPr>
            <w:tcW w:w="5541" w:type="dxa"/>
          </w:tcPr>
          <w:p w14:paraId="50350CA4" w14:textId="77777777" w:rsidR="00C03951" w:rsidRDefault="00C03951" w:rsidP="00C0395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Key Information:</w:t>
            </w:r>
          </w:p>
          <w:p w14:paraId="0692EFE7" w14:textId="77777777" w:rsidR="000C62DD" w:rsidRDefault="00A705F1" w:rsidP="00C969F5">
            <w:pPr>
              <w:pStyle w:val="af2"/>
              <w:numPr>
                <w:ilvl w:val="0"/>
                <w:numId w:val="47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705F1">
              <w:t>A notification telling Hansen that reverse engineering of an alien weapon was completed.</w:t>
            </w:r>
          </w:p>
          <w:p w14:paraId="5A8BFCE8" w14:textId="37ABB4E7" w:rsidR="00A705F1" w:rsidRDefault="00415193" w:rsidP="00C969F5">
            <w:pPr>
              <w:pStyle w:val="af2"/>
              <w:numPr>
                <w:ilvl w:val="0"/>
                <w:numId w:val="47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</w:t>
            </w:r>
            <w:r w:rsidR="00A705F1" w:rsidRPr="00A705F1">
              <w:t xml:space="preserve"> list of people</w:t>
            </w:r>
            <w:r w:rsidR="0006418E">
              <w:t>.</w:t>
            </w:r>
          </w:p>
        </w:tc>
      </w:tr>
      <w:tr w:rsidR="0006418E" w14:paraId="7DDAEB2D" w14:textId="77777777" w:rsidTr="00A0356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0530919F" w14:textId="1890F5D1" w:rsidR="0006418E" w:rsidRDefault="0006418E" w:rsidP="0006418E">
            <w:pPr>
              <w:jc w:val="center"/>
            </w:pPr>
            <w:r>
              <w:t>3c</w:t>
            </w:r>
          </w:p>
        </w:tc>
        <w:tc>
          <w:tcPr>
            <w:tcW w:w="3369" w:type="dxa"/>
          </w:tcPr>
          <w:p w14:paraId="334F40FA" w14:textId="317ACD6C" w:rsidR="0006418E" w:rsidRDefault="0006418E" w:rsidP="000641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Narrative Beats. </w:t>
            </w:r>
            <w:r w:rsidR="00FF3EEC" w:rsidRPr="00FF3EEC">
              <w:t xml:space="preserve">Talk to </w:t>
            </w:r>
            <w:r w:rsidR="00373A00">
              <w:t xml:space="preserve">the </w:t>
            </w:r>
            <w:r w:rsidR="00FF3EEC" w:rsidRPr="00FF3EEC">
              <w:t>captured alien</w:t>
            </w:r>
            <w:r w:rsidR="00373A00">
              <w:t xml:space="preserve"> E0037</w:t>
            </w:r>
            <w:r w:rsidR="00FF3EEC">
              <w:t>.</w:t>
            </w:r>
          </w:p>
        </w:tc>
        <w:tc>
          <w:tcPr>
            <w:tcW w:w="5541" w:type="dxa"/>
          </w:tcPr>
          <w:p w14:paraId="135F7DAD" w14:textId="77777777" w:rsidR="0006418E" w:rsidRDefault="004A1DBE" w:rsidP="000641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Key Information:</w:t>
            </w:r>
          </w:p>
          <w:p w14:paraId="63DF8111" w14:textId="7EC9A5E6" w:rsidR="00C736C2" w:rsidRDefault="00C736C2" w:rsidP="00C736C2">
            <w:pPr>
              <w:pStyle w:val="af2"/>
              <w:numPr>
                <w:ilvl w:val="0"/>
                <w:numId w:val="4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736C2">
              <w:t>This dialogue can be triggered actively by the player, or it can be forced to be triggered when the player is about to leave the room.</w:t>
            </w:r>
          </w:p>
          <w:p w14:paraId="370B4F39" w14:textId="2FFD0B0D" w:rsidR="00F64F23" w:rsidRDefault="00F64F23" w:rsidP="00C736C2">
            <w:pPr>
              <w:pStyle w:val="af2"/>
              <w:numPr>
                <w:ilvl w:val="0"/>
                <w:numId w:val="4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4F23">
              <w:t xml:space="preserve">He would only repeat the </w:t>
            </w:r>
            <w:r w:rsidR="0022135B" w:rsidRPr="00F64F23">
              <w:t>words</w:t>
            </w:r>
            <w:r w:rsidRPr="00F64F23">
              <w:t xml:space="preserve"> "</w:t>
            </w:r>
            <w:r>
              <w:t>weapon coach</w:t>
            </w:r>
            <w:r w:rsidRPr="00F64F23">
              <w:t>" and "weapon"</w:t>
            </w:r>
            <w:r>
              <w:t>.</w:t>
            </w:r>
          </w:p>
          <w:p w14:paraId="428A8655" w14:textId="77777777" w:rsidR="0022135B" w:rsidRDefault="0022135B" w:rsidP="002213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A1E09CE" w14:textId="524FDD11" w:rsidR="0022135B" w:rsidRDefault="0022135B" w:rsidP="002213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Conveyance:</w:t>
            </w:r>
          </w:p>
          <w:p w14:paraId="36307563" w14:textId="56A508C5" w:rsidR="0022135B" w:rsidRDefault="0022135B" w:rsidP="0022135B">
            <w:pPr>
              <w:pStyle w:val="af2"/>
              <w:numPr>
                <w:ilvl w:val="0"/>
                <w:numId w:val="5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2135B">
              <w:t>His cage is set up in an obvious place and is illuminated by lights.</w:t>
            </w:r>
          </w:p>
          <w:p w14:paraId="027C83DA" w14:textId="066D6B31" w:rsidR="004A1DBE" w:rsidRDefault="004A1DBE" w:rsidP="000641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06418E" w14:paraId="25EE862A" w14:textId="77777777" w:rsidTr="00A03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490FC651" w14:textId="0C3315B1" w:rsidR="0006418E" w:rsidRDefault="0006418E" w:rsidP="0006418E">
            <w:pPr>
              <w:jc w:val="center"/>
            </w:pPr>
            <w:r>
              <w:t>4</w:t>
            </w:r>
          </w:p>
        </w:tc>
        <w:tc>
          <w:tcPr>
            <w:tcW w:w="3369" w:type="dxa"/>
          </w:tcPr>
          <w:p w14:paraId="7D37E3D8" w14:textId="3B1432C2" w:rsidR="0006418E" w:rsidRDefault="00C47C11" w:rsidP="000641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/ Skill Challenge</w:t>
            </w:r>
            <w:r w:rsidR="006E5059">
              <w:t>. Go to the weapon coach to get the unique weapon.</w:t>
            </w:r>
          </w:p>
        </w:tc>
        <w:tc>
          <w:tcPr>
            <w:tcW w:w="5541" w:type="dxa"/>
          </w:tcPr>
          <w:p w14:paraId="4534452F" w14:textId="77777777" w:rsidR="00A44630" w:rsidRDefault="00A44630" w:rsidP="00A446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Challenge Goal:</w:t>
            </w:r>
          </w:p>
          <w:p w14:paraId="014EFCF6" w14:textId="77777777" w:rsidR="00A44630" w:rsidRDefault="00A44630" w:rsidP="00A44630">
            <w:pPr>
              <w:pStyle w:val="af2"/>
              <w:numPr>
                <w:ilvl w:val="0"/>
                <w:numId w:val="5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Find a way to get into the weapon coach and gain the unique weapon.</w:t>
            </w:r>
          </w:p>
          <w:p w14:paraId="0A1ABF56" w14:textId="77777777" w:rsidR="00A44630" w:rsidRDefault="00A44630" w:rsidP="00A446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B4744C1" w14:textId="1C87B5DC" w:rsidR="0006418E" w:rsidRDefault="0006418E" w:rsidP="000641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Key Information:</w:t>
            </w:r>
          </w:p>
          <w:p w14:paraId="62F56D41" w14:textId="28F8C917" w:rsidR="0006418E" w:rsidRDefault="0006418E" w:rsidP="0006418E">
            <w:pPr>
              <w:pStyle w:val="af2"/>
              <w:numPr>
                <w:ilvl w:val="0"/>
                <w:numId w:val="42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F5973">
              <w:t xml:space="preserve">Go to the weapons </w:t>
            </w:r>
            <w:r>
              <w:t>cache</w:t>
            </w:r>
            <w:r w:rsidRPr="008F5973">
              <w:t xml:space="preserve"> and talk to the guard Thor, she is preventing you from entering, you can choose</w:t>
            </w:r>
            <w:r>
              <w:t>:</w:t>
            </w:r>
          </w:p>
          <w:p w14:paraId="7C6D34A5" w14:textId="77777777" w:rsidR="0006418E" w:rsidRDefault="0006418E" w:rsidP="0006418E">
            <w:pPr>
              <w:pStyle w:val="af2"/>
              <w:numPr>
                <w:ilvl w:val="1"/>
                <w:numId w:val="42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Fight with her to get the key.</w:t>
            </w:r>
          </w:p>
          <w:p w14:paraId="04899C93" w14:textId="77777777" w:rsidR="0006418E" w:rsidRDefault="0006418E" w:rsidP="0006418E">
            <w:pPr>
              <w:pStyle w:val="af2"/>
              <w:numPr>
                <w:ilvl w:val="1"/>
                <w:numId w:val="42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Use charisma check to let her open the door.</w:t>
            </w:r>
          </w:p>
          <w:p w14:paraId="2E4865FB" w14:textId="77777777" w:rsidR="0006418E" w:rsidRDefault="0006418E" w:rsidP="0006418E">
            <w:pPr>
              <w:pStyle w:val="af2"/>
              <w:numPr>
                <w:ilvl w:val="1"/>
                <w:numId w:val="42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Use pickpocketing to get the key.</w:t>
            </w:r>
          </w:p>
          <w:p w14:paraId="2A7D18F7" w14:textId="77777777" w:rsidR="0006418E" w:rsidRDefault="0006418E" w:rsidP="0006418E">
            <w:pPr>
              <w:pStyle w:val="af2"/>
              <w:numPr>
                <w:ilvl w:val="0"/>
                <w:numId w:val="42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Enter the weapon cache and get the unique weapon Alien Transmogrifier.</w:t>
            </w:r>
          </w:p>
          <w:p w14:paraId="3AA39994" w14:textId="77777777" w:rsidR="0006418E" w:rsidRDefault="0006418E" w:rsidP="0006418E">
            <w:pPr>
              <w:pStyle w:val="af2"/>
              <w:numPr>
                <w:ilvl w:val="0"/>
                <w:numId w:val="4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Leave the weapon cache and continue to go to the factory.</w:t>
            </w:r>
          </w:p>
          <w:p w14:paraId="38E8AEDC" w14:textId="77777777" w:rsidR="006E5059" w:rsidRDefault="006E5059" w:rsidP="00A446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9EC7D15" w14:textId="77777777" w:rsidR="006E5059" w:rsidRDefault="006E5059" w:rsidP="006E505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lastRenderedPageBreak/>
              <w:t>Conveyance:</w:t>
            </w:r>
          </w:p>
          <w:p w14:paraId="6409A1EC" w14:textId="1FF91BF6" w:rsidR="006E5059" w:rsidRDefault="009700B2" w:rsidP="009700B2">
            <w:pPr>
              <w:pStyle w:val="af2"/>
              <w:numPr>
                <w:ilvl w:val="0"/>
                <w:numId w:val="5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700B2">
              <w:t xml:space="preserve">The color of the building is obviously different from other buildings and there is </w:t>
            </w:r>
            <w:r w:rsidR="00625238">
              <w:t>a road</w:t>
            </w:r>
            <w:r w:rsidR="003C7038">
              <w:t xml:space="preserve"> </w:t>
            </w:r>
            <w:r w:rsidRPr="009700B2">
              <w:t>sign</w:t>
            </w:r>
            <w:r>
              <w:t xml:space="preserve"> beside it.</w:t>
            </w:r>
          </w:p>
          <w:p w14:paraId="15AFC696" w14:textId="4D61B236" w:rsidR="0041753F" w:rsidRDefault="0041753F" w:rsidP="009700B2">
            <w:pPr>
              <w:pStyle w:val="af2"/>
              <w:numPr>
                <w:ilvl w:val="0"/>
                <w:numId w:val="5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The unique weapon </w:t>
            </w:r>
            <w:r w:rsidRPr="00DD22EA">
              <w:rPr>
                <w:b/>
                <w:bCs/>
                <w:color w:val="8064A2" w:themeColor="accent4"/>
              </w:rPr>
              <w:t>Alien Transmogrifier</w:t>
            </w:r>
            <w:r>
              <w:t xml:space="preserve"> is i</w:t>
            </w:r>
            <w:r w:rsidRPr="0041753F">
              <w:t>n the most prominent place in the room</w:t>
            </w:r>
            <w:r>
              <w:t>.</w:t>
            </w:r>
          </w:p>
          <w:p w14:paraId="642CCE2D" w14:textId="1C3379D9" w:rsidR="006E5059" w:rsidRDefault="006E5059" w:rsidP="006E5059">
            <w:pPr>
              <w:pStyle w:val="af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06418E" w14:paraId="719680F1" w14:textId="77777777" w:rsidTr="00A0356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760CAE7B" w14:textId="1ED3D4B6" w:rsidR="0006418E" w:rsidRDefault="0006418E" w:rsidP="0006418E">
            <w:pPr>
              <w:jc w:val="center"/>
            </w:pPr>
            <w:r>
              <w:lastRenderedPageBreak/>
              <w:t>5</w:t>
            </w:r>
          </w:p>
        </w:tc>
        <w:tc>
          <w:tcPr>
            <w:tcW w:w="3369" w:type="dxa"/>
          </w:tcPr>
          <w:p w14:paraId="5F8EA855" w14:textId="20D79688" w:rsidR="0006418E" w:rsidRDefault="00023442" w:rsidP="000641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[</w:t>
            </w:r>
            <w:r w:rsidR="004621C1">
              <w:t>Side quest start</w:t>
            </w:r>
            <w:r>
              <w:t>]</w:t>
            </w:r>
            <w:r w:rsidR="00F8015D">
              <w:t xml:space="preserve"> Find and talk to Paul at the gate of the factory.</w:t>
            </w:r>
          </w:p>
        </w:tc>
        <w:tc>
          <w:tcPr>
            <w:tcW w:w="5541" w:type="dxa"/>
          </w:tcPr>
          <w:p w14:paraId="36D73083" w14:textId="77777777" w:rsidR="0006418E" w:rsidRDefault="008A2D24" w:rsidP="000641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Key Information:</w:t>
            </w:r>
          </w:p>
          <w:p w14:paraId="75543E3F" w14:textId="77777777" w:rsidR="008A2D24" w:rsidRDefault="003539BB" w:rsidP="002318A9">
            <w:pPr>
              <w:pStyle w:val="af2"/>
              <w:numPr>
                <w:ilvl w:val="0"/>
                <w:numId w:val="5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His friends didn’t return for several days after going to the factory.</w:t>
            </w:r>
          </w:p>
          <w:p w14:paraId="091F9AFF" w14:textId="2BF72D00" w:rsidR="002318A9" w:rsidRDefault="002318A9" w:rsidP="002318A9">
            <w:pPr>
              <w:pStyle w:val="af2"/>
              <w:numPr>
                <w:ilvl w:val="0"/>
                <w:numId w:val="5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He want</w:t>
            </w:r>
            <w:r w:rsidR="00A43DCF">
              <w:t>s</w:t>
            </w:r>
            <w:r>
              <w:t xml:space="preserve"> you to help to find them in </w:t>
            </w:r>
            <w:r w:rsidR="00A43DCF">
              <w:t>the factory</w:t>
            </w:r>
            <w:r w:rsidR="00371F22">
              <w:t>.</w:t>
            </w:r>
          </w:p>
          <w:p w14:paraId="2CFFCB77" w14:textId="41B4CFEF" w:rsidR="00A43DCF" w:rsidRDefault="00A43DCF" w:rsidP="002318A9">
            <w:pPr>
              <w:pStyle w:val="af2"/>
              <w:numPr>
                <w:ilvl w:val="0"/>
                <w:numId w:val="5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The gate of the factory is locked inside but there is </w:t>
            </w:r>
            <w:r w:rsidR="00552879">
              <w:t>a way</w:t>
            </w:r>
            <w:r>
              <w:t xml:space="preserve"> to the </w:t>
            </w:r>
            <w:r w:rsidR="00CD5843">
              <w:t>courtyard at</w:t>
            </w:r>
            <w:r>
              <w:t xml:space="preserve"> the edge of the town.</w:t>
            </w:r>
          </w:p>
          <w:p w14:paraId="5CC97590" w14:textId="77777777" w:rsidR="00552879" w:rsidRDefault="00552879" w:rsidP="000B3F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1F60C26" w14:textId="0E8AEBBD" w:rsidR="000B3F1F" w:rsidRDefault="000B3F1F" w:rsidP="000B3F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Conveyance</w:t>
            </w:r>
            <w:r w:rsidR="000A6432">
              <w:t>:</w:t>
            </w:r>
          </w:p>
          <w:p w14:paraId="3C217EA4" w14:textId="77777777" w:rsidR="000B3F1F" w:rsidRDefault="000B3F1F" w:rsidP="00D50DF4">
            <w:pPr>
              <w:pStyle w:val="af2"/>
              <w:numPr>
                <w:ilvl w:val="0"/>
                <w:numId w:val="5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B3F1F">
              <w:t>Paul is a small child, and the color of his clothes is obviously different from others, allowing players to see him well.</w:t>
            </w:r>
          </w:p>
          <w:p w14:paraId="7EDCA442" w14:textId="7DFD3593" w:rsidR="00D50DF4" w:rsidRDefault="00A1309B" w:rsidP="00D50DF4">
            <w:pPr>
              <w:pStyle w:val="af2"/>
              <w:numPr>
                <w:ilvl w:val="0"/>
                <w:numId w:val="5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309B">
              <w:t>Paul’s behavior was exaggerated and attention-grabbing</w:t>
            </w:r>
            <w:r w:rsidR="00313C50">
              <w:t>.</w:t>
            </w:r>
          </w:p>
        </w:tc>
      </w:tr>
      <w:tr w:rsidR="0006418E" w14:paraId="22686BF2" w14:textId="77777777" w:rsidTr="00A03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12D201A5" w14:textId="3F940071" w:rsidR="0006418E" w:rsidRDefault="0006418E" w:rsidP="0006418E">
            <w:pPr>
              <w:jc w:val="center"/>
            </w:pPr>
            <w:r>
              <w:t>6</w:t>
            </w:r>
          </w:p>
        </w:tc>
        <w:tc>
          <w:tcPr>
            <w:tcW w:w="3369" w:type="dxa"/>
          </w:tcPr>
          <w:p w14:paraId="1D95C387" w14:textId="5267D1B3" w:rsidR="0006418E" w:rsidRDefault="00E677AA" w:rsidP="000641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Exploration. </w:t>
            </w:r>
            <w:r w:rsidR="00F7289B">
              <w:t>Find a way to the factory courtyard.</w:t>
            </w:r>
          </w:p>
        </w:tc>
        <w:tc>
          <w:tcPr>
            <w:tcW w:w="5541" w:type="dxa"/>
          </w:tcPr>
          <w:p w14:paraId="6136E6A1" w14:textId="77777777" w:rsidR="00F73B4F" w:rsidRDefault="00F73B4F" w:rsidP="000641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Challenge Goal:</w:t>
            </w:r>
          </w:p>
          <w:p w14:paraId="1F114B26" w14:textId="44805064" w:rsidR="00F73B4F" w:rsidRDefault="00F73B4F" w:rsidP="00E05E4F">
            <w:pPr>
              <w:pStyle w:val="af2"/>
              <w:numPr>
                <w:ilvl w:val="0"/>
                <w:numId w:val="5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Get to the side entrance of the factory.</w:t>
            </w:r>
          </w:p>
          <w:p w14:paraId="6C1F3E14" w14:textId="77777777" w:rsidR="00F73B4F" w:rsidRDefault="00F73B4F" w:rsidP="000641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D0D88C5" w14:textId="123A92D2" w:rsidR="0006418E" w:rsidRDefault="00FB19A5" w:rsidP="000641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Conveyance:</w:t>
            </w:r>
          </w:p>
          <w:p w14:paraId="448C61F6" w14:textId="621F7C0A" w:rsidR="00FB19A5" w:rsidRDefault="00FB19A5" w:rsidP="00661633">
            <w:pPr>
              <w:pStyle w:val="af2"/>
              <w:numPr>
                <w:ilvl w:val="0"/>
                <w:numId w:val="5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There is a road sign at the entrance of the hillside entrance</w:t>
            </w:r>
            <w:r w:rsidR="00661633">
              <w:t>.</w:t>
            </w:r>
          </w:p>
          <w:p w14:paraId="52EB9B01" w14:textId="77777777" w:rsidR="00FB19A5" w:rsidRDefault="00FB19A5" w:rsidP="00661633">
            <w:pPr>
              <w:pStyle w:val="af2"/>
              <w:numPr>
                <w:ilvl w:val="0"/>
                <w:numId w:val="5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Have a preview of the exterior combat space.</w:t>
            </w:r>
          </w:p>
          <w:p w14:paraId="157AC872" w14:textId="7DAD507D" w:rsidR="003A4CDB" w:rsidRDefault="00FB19A5" w:rsidP="003A4CDB">
            <w:pPr>
              <w:pStyle w:val="af2"/>
              <w:numPr>
                <w:ilvl w:val="0"/>
                <w:numId w:val="5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Have a preview of the </w:t>
            </w:r>
            <w:r w:rsidR="00772FEB">
              <w:t>side entrance of the factory</w:t>
            </w:r>
            <w:r w:rsidR="003A4CDB">
              <w:t xml:space="preserve"> which is illuminated by lights</w:t>
            </w:r>
            <w:r w:rsidR="00772FEB">
              <w:t>.</w:t>
            </w:r>
          </w:p>
        </w:tc>
      </w:tr>
      <w:tr w:rsidR="0006418E" w14:paraId="39C0F8D5" w14:textId="77777777" w:rsidTr="00A0356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4A33712D" w14:textId="0E1B9911" w:rsidR="0006418E" w:rsidRDefault="0006418E" w:rsidP="0006418E">
            <w:pPr>
              <w:jc w:val="center"/>
            </w:pPr>
            <w:r>
              <w:t>7a</w:t>
            </w:r>
          </w:p>
        </w:tc>
        <w:tc>
          <w:tcPr>
            <w:tcW w:w="3369" w:type="dxa"/>
          </w:tcPr>
          <w:p w14:paraId="3289B0A7" w14:textId="600207F3" w:rsidR="0006418E" w:rsidRDefault="00325498" w:rsidP="000641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Encounter</w:t>
            </w:r>
          </w:p>
        </w:tc>
        <w:tc>
          <w:tcPr>
            <w:tcW w:w="5541" w:type="dxa"/>
          </w:tcPr>
          <w:p w14:paraId="31F27B80" w14:textId="77777777" w:rsidR="0006418E" w:rsidRDefault="003A4CDB" w:rsidP="000641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Enemy</w:t>
            </w:r>
            <w:r w:rsidR="000D64D8">
              <w:t xml:space="preserve"> Information:</w:t>
            </w:r>
          </w:p>
          <w:p w14:paraId="1F6283F7" w14:textId="3BB3E947" w:rsidR="000D64D8" w:rsidRDefault="000D64D8" w:rsidP="000D64D8">
            <w:pPr>
              <w:pStyle w:val="af2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Low Level </w:t>
            </w:r>
            <w:r w:rsidRPr="00CA4F0E">
              <w:rPr>
                <w:b/>
                <w:bCs/>
                <w:color w:val="FF0000"/>
              </w:rPr>
              <w:t>Raider</w:t>
            </w:r>
            <w:r>
              <w:t xml:space="preserve"> * 3</w:t>
            </w:r>
          </w:p>
          <w:p w14:paraId="7E487BB2" w14:textId="4ADD8595" w:rsidR="000D64D8" w:rsidRDefault="000D64D8" w:rsidP="000D64D8">
            <w:pPr>
              <w:pStyle w:val="af2"/>
              <w:numPr>
                <w:ilvl w:val="1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Machete</w:t>
            </w:r>
            <w:r w:rsidR="001D42EC">
              <w:t xml:space="preserve"> * 1</w:t>
            </w:r>
          </w:p>
          <w:p w14:paraId="4FFBC6D5" w14:textId="465E489B" w:rsidR="000D64D8" w:rsidRDefault="001D42EC" w:rsidP="000D64D8">
            <w:pPr>
              <w:pStyle w:val="af2"/>
              <w:numPr>
                <w:ilvl w:val="1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Combat Shotgun * 2</w:t>
            </w:r>
          </w:p>
          <w:p w14:paraId="5EFEA70E" w14:textId="77777777" w:rsidR="000D64D8" w:rsidRDefault="000D64D8" w:rsidP="000D64D8">
            <w:pPr>
              <w:pStyle w:val="af2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Low Level </w:t>
            </w:r>
            <w:r w:rsidRPr="00CA4F0E">
              <w:rPr>
                <w:b/>
                <w:bCs/>
                <w:color w:val="FF0000"/>
              </w:rPr>
              <w:t>Alien</w:t>
            </w:r>
            <w:r>
              <w:t xml:space="preserve"> * 3</w:t>
            </w:r>
          </w:p>
          <w:p w14:paraId="2037D386" w14:textId="77777777" w:rsidR="00EA42A5" w:rsidRDefault="00EA42A5" w:rsidP="00EA42A5">
            <w:pPr>
              <w:pStyle w:val="af2"/>
              <w:numPr>
                <w:ilvl w:val="1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Alien Blaster * 1</w:t>
            </w:r>
          </w:p>
          <w:p w14:paraId="07311DE5" w14:textId="77777777" w:rsidR="00EA42A5" w:rsidRDefault="00EA42A5" w:rsidP="00EA42A5">
            <w:pPr>
              <w:pStyle w:val="af2"/>
              <w:numPr>
                <w:ilvl w:val="1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Combat Rifle * 2</w:t>
            </w:r>
          </w:p>
          <w:p w14:paraId="21F309DC" w14:textId="77777777" w:rsidR="00276D89" w:rsidRDefault="00276D89" w:rsidP="00276D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19C16D1" w14:textId="77777777" w:rsidR="00276D89" w:rsidRDefault="00276D89" w:rsidP="00276D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Conveyance:</w:t>
            </w:r>
          </w:p>
          <w:p w14:paraId="674AC052" w14:textId="7D5C68D4" w:rsidR="00276D89" w:rsidRDefault="00276D89" w:rsidP="00276D89">
            <w:pPr>
              <w:pStyle w:val="af2"/>
              <w:numPr>
                <w:ilvl w:val="0"/>
                <w:numId w:val="5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76D89">
              <w:t>Effective cover</w:t>
            </w:r>
            <w:r w:rsidR="00385DC3">
              <w:t>s</w:t>
            </w:r>
            <w:r w:rsidRPr="00276D89">
              <w:t xml:space="preserve"> will have a color that is clearly different from other objects to remind the player.</w:t>
            </w:r>
          </w:p>
        </w:tc>
      </w:tr>
      <w:tr w:rsidR="0006418E" w14:paraId="4DA86B57" w14:textId="77777777" w:rsidTr="00A03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2E8A4688" w14:textId="724CABBF" w:rsidR="0006418E" w:rsidRDefault="0006418E" w:rsidP="0006418E">
            <w:pPr>
              <w:jc w:val="center"/>
            </w:pPr>
            <w:r>
              <w:t>7b</w:t>
            </w:r>
          </w:p>
        </w:tc>
        <w:tc>
          <w:tcPr>
            <w:tcW w:w="3369" w:type="dxa"/>
          </w:tcPr>
          <w:p w14:paraId="09C0AE0B" w14:textId="26CFC4C2" w:rsidR="0006418E" w:rsidRDefault="002E1657" w:rsidP="000641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[Optional] </w:t>
            </w:r>
            <w:r w:rsidR="00CF3669">
              <w:t xml:space="preserve">Skill Challenge. </w:t>
            </w:r>
            <w:r w:rsidR="00BD729B">
              <w:t>Use s</w:t>
            </w:r>
            <w:r>
              <w:t xml:space="preserve">tealth </w:t>
            </w:r>
            <w:r w:rsidR="00BD729B">
              <w:t>to reach the goal.</w:t>
            </w:r>
          </w:p>
        </w:tc>
        <w:tc>
          <w:tcPr>
            <w:tcW w:w="5541" w:type="dxa"/>
          </w:tcPr>
          <w:p w14:paraId="0049FD7B" w14:textId="77777777" w:rsidR="0006418E" w:rsidRDefault="00CF3669" w:rsidP="000641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</w:t>
            </w:r>
            <w:r w:rsidR="001101DC">
              <w:t>hallenge Goal:</w:t>
            </w:r>
          </w:p>
          <w:p w14:paraId="64990B86" w14:textId="77777777" w:rsidR="001101DC" w:rsidRDefault="00B616BA" w:rsidP="00291117">
            <w:pPr>
              <w:pStyle w:val="af2"/>
              <w:numPr>
                <w:ilvl w:val="0"/>
                <w:numId w:val="57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Use stealth to k</w:t>
            </w:r>
            <w:r w:rsidR="00291117" w:rsidRPr="00291117">
              <w:t>ill enemies and reach your destination without being detected</w:t>
            </w:r>
            <w:r w:rsidR="00291117">
              <w:t>.</w:t>
            </w:r>
          </w:p>
          <w:p w14:paraId="2C5926D3" w14:textId="77777777" w:rsidR="00E7427A" w:rsidRDefault="00E7427A" w:rsidP="00E742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864AFA3" w14:textId="77777777" w:rsidR="00E7427A" w:rsidRDefault="00E7427A" w:rsidP="00E742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Conveyance:</w:t>
            </w:r>
          </w:p>
          <w:p w14:paraId="3FE19F48" w14:textId="24713B38" w:rsidR="00E7427A" w:rsidRDefault="00E7427A" w:rsidP="00581B21">
            <w:pPr>
              <w:pStyle w:val="af2"/>
              <w:numPr>
                <w:ilvl w:val="0"/>
                <w:numId w:val="57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7427A">
              <w:t xml:space="preserve">The geometric shapes formed by </w:t>
            </w:r>
            <w:r w:rsidR="00581B21">
              <w:t>cover</w:t>
            </w:r>
            <w:r w:rsidRPr="00E7427A">
              <w:t>s and walls remind players of the existence of alternative paths.</w:t>
            </w:r>
          </w:p>
        </w:tc>
      </w:tr>
      <w:tr w:rsidR="0006418E" w14:paraId="24BB7019" w14:textId="77777777" w:rsidTr="00A0356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364AF34A" w14:textId="1011C970" w:rsidR="0006418E" w:rsidRDefault="0006418E" w:rsidP="0006418E">
            <w:pPr>
              <w:jc w:val="center"/>
            </w:pPr>
            <w:r>
              <w:lastRenderedPageBreak/>
              <w:t>7c</w:t>
            </w:r>
          </w:p>
        </w:tc>
        <w:tc>
          <w:tcPr>
            <w:tcW w:w="3369" w:type="dxa"/>
          </w:tcPr>
          <w:p w14:paraId="7464365F" w14:textId="2DD365B8" w:rsidR="0006418E" w:rsidRDefault="00627EB5" w:rsidP="000641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Exploration</w:t>
            </w:r>
            <w:r w:rsidR="00246690">
              <w:t>. Enter the factory</w:t>
            </w:r>
            <w:r w:rsidR="007405DD">
              <w:t>.</w:t>
            </w:r>
          </w:p>
        </w:tc>
        <w:tc>
          <w:tcPr>
            <w:tcW w:w="5541" w:type="dxa"/>
          </w:tcPr>
          <w:p w14:paraId="1B3550B0" w14:textId="77777777" w:rsidR="0006418E" w:rsidRDefault="00575708" w:rsidP="000641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Challenge Goal:</w:t>
            </w:r>
          </w:p>
          <w:p w14:paraId="02ED6E80" w14:textId="35E0153F" w:rsidR="00575708" w:rsidRDefault="005B51AA" w:rsidP="007A783B">
            <w:pPr>
              <w:pStyle w:val="af2"/>
              <w:numPr>
                <w:ilvl w:val="0"/>
                <w:numId w:val="5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Use the platform </w:t>
            </w:r>
            <w:r w:rsidR="00425286">
              <w:t>on</w:t>
            </w:r>
            <w:r>
              <w:t xml:space="preserve"> the higher floor to climb over the </w:t>
            </w:r>
            <w:r w:rsidR="00425286">
              <w:t>railing</w:t>
            </w:r>
            <w:r w:rsidR="00AA2807">
              <w:t xml:space="preserve"> and enter the factory</w:t>
            </w:r>
            <w:r>
              <w:t>.</w:t>
            </w:r>
          </w:p>
          <w:p w14:paraId="2CB11B58" w14:textId="60AACB39" w:rsidR="0055459B" w:rsidRDefault="0055459B" w:rsidP="007A783B">
            <w:pPr>
              <w:pStyle w:val="af2"/>
              <w:numPr>
                <w:ilvl w:val="0"/>
                <w:numId w:val="5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[Optional] Open the chained door inside the railing</w:t>
            </w:r>
            <w:r w:rsidR="002146F6">
              <w:t xml:space="preserve"> to create a shortcut</w:t>
            </w:r>
            <w:r>
              <w:t>.</w:t>
            </w:r>
          </w:p>
          <w:p w14:paraId="56DD4560" w14:textId="77777777" w:rsidR="002E124A" w:rsidRDefault="002E124A" w:rsidP="000641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542AC0F" w14:textId="77777777" w:rsidR="002E124A" w:rsidRDefault="002E124A" w:rsidP="000641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Conveyance:</w:t>
            </w:r>
          </w:p>
          <w:p w14:paraId="4386C835" w14:textId="37E4D76E" w:rsidR="002E124A" w:rsidRDefault="002E124A" w:rsidP="007A783B">
            <w:pPr>
              <w:pStyle w:val="af2"/>
              <w:numPr>
                <w:ilvl w:val="0"/>
                <w:numId w:val="5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The color of the platform is yellow, which is obvious for player to notice it.</w:t>
            </w:r>
          </w:p>
        </w:tc>
      </w:tr>
    </w:tbl>
    <w:p w14:paraId="5C406E3D" w14:textId="77777777" w:rsidR="00CA745C" w:rsidRDefault="00CA745C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14:paraId="1F50EB99" w14:textId="779308A9" w:rsidR="0029754F" w:rsidRPr="009043FE" w:rsidRDefault="0029754F" w:rsidP="0029754F">
      <w:pPr>
        <w:pStyle w:val="3"/>
      </w:pPr>
      <w:bookmarkStart w:id="18" w:name="_Toc159235328"/>
      <w:r>
        <w:lastRenderedPageBreak/>
        <w:t xml:space="preserve">Section </w:t>
      </w:r>
      <w:r w:rsidR="00CA19B9">
        <w:t>3</w:t>
      </w:r>
      <w:r>
        <w:t xml:space="preserve"> </w:t>
      </w:r>
      <w:r w:rsidR="00896EC9">
        <w:t>Assembly</w:t>
      </w:r>
      <w:r w:rsidR="00CA19B9">
        <w:t xml:space="preserve"> Room</w:t>
      </w:r>
      <w:bookmarkEnd w:id="18"/>
    </w:p>
    <w:p w14:paraId="7E6B0719" w14:textId="1B77AB3E" w:rsidR="0029754F" w:rsidRDefault="00D15CA1" w:rsidP="0029754F">
      <w:pPr>
        <w:keepNext/>
        <w:jc w:val="center"/>
      </w:pPr>
      <w:r w:rsidRPr="00D15CA1">
        <w:rPr>
          <w:noProof/>
        </w:rPr>
        <w:drawing>
          <wp:inline distT="0" distB="0" distL="0" distR="0" wp14:anchorId="33517953" wp14:editId="7D52A1D3">
            <wp:extent cx="5943600" cy="3257550"/>
            <wp:effectExtent l="0" t="0" r="0" b="0"/>
            <wp:docPr id="458852843" name="Picture 1" descr="A diagram of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852843" name="Picture 1" descr="A diagram of a room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6B17" w:rsidRPr="002E6B17">
        <w:rPr>
          <w:noProof/>
        </w:rPr>
        <w:t xml:space="preserve"> </w:t>
      </w:r>
      <w:r w:rsidR="002E6B17" w:rsidRPr="002E6B17">
        <w:rPr>
          <w:noProof/>
        </w:rPr>
        <w:drawing>
          <wp:inline distT="0" distB="0" distL="0" distR="0" wp14:anchorId="2DDD2BF0" wp14:editId="7770EEE6">
            <wp:extent cx="5943600" cy="1398905"/>
            <wp:effectExtent l="0" t="0" r="0" b="0"/>
            <wp:docPr id="1110196745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196745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E8D5F" w14:textId="773A7FFD" w:rsidR="0029754F" w:rsidRPr="00223CAE" w:rsidRDefault="0029754F" w:rsidP="00223CAE">
      <w:pPr>
        <w:pStyle w:val="af"/>
        <w:jc w:val="center"/>
      </w:pPr>
      <w:bookmarkStart w:id="19" w:name="_Toc159235365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D72495">
        <w:rPr>
          <w:noProof/>
        </w:rPr>
        <w:t>4</w:t>
      </w:r>
      <w:r>
        <w:rPr>
          <w:noProof/>
        </w:rPr>
        <w:fldChar w:fldCharType="end"/>
      </w:r>
      <w:r>
        <w:t xml:space="preserve">: </w:t>
      </w:r>
      <w:r w:rsidR="00896EC9">
        <w:rPr>
          <w:noProof/>
        </w:rPr>
        <w:t>Assembly</w:t>
      </w:r>
      <w:r w:rsidR="00545286">
        <w:rPr>
          <w:noProof/>
        </w:rPr>
        <w:t xml:space="preserve"> Room Overview Map [1]</w:t>
      </w:r>
      <w:bookmarkEnd w:id="19"/>
    </w:p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165"/>
        <w:gridCol w:w="90"/>
        <w:gridCol w:w="3369"/>
        <w:gridCol w:w="5541"/>
      </w:tblGrid>
      <w:tr w:rsidR="0029754F" w14:paraId="134E8253" w14:textId="77777777" w:rsidTr="00483A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gridSpan w:val="2"/>
            <w:vAlign w:val="bottom"/>
          </w:tcPr>
          <w:p w14:paraId="5CB26707" w14:textId="77777777" w:rsidR="0029754F" w:rsidRDefault="0029754F" w:rsidP="00C725EA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369" w:type="dxa"/>
            <w:vAlign w:val="bottom"/>
          </w:tcPr>
          <w:p w14:paraId="43275893" w14:textId="77777777" w:rsidR="0029754F" w:rsidRDefault="0029754F" w:rsidP="00C725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577DE1DB" w14:textId="77777777" w:rsidR="0029754F" w:rsidRDefault="0029754F" w:rsidP="00C725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29754F" w14:paraId="347BA9A5" w14:textId="77777777" w:rsidTr="00C725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5" w:type="dxa"/>
          </w:tcPr>
          <w:p w14:paraId="45EA75FB" w14:textId="2B199F7E" w:rsidR="0029754F" w:rsidRDefault="00301E80" w:rsidP="00C725EA">
            <w:pPr>
              <w:jc w:val="center"/>
            </w:pPr>
            <w:r>
              <w:t>8a</w:t>
            </w:r>
          </w:p>
        </w:tc>
        <w:tc>
          <w:tcPr>
            <w:tcW w:w="3459" w:type="dxa"/>
            <w:gridSpan w:val="2"/>
          </w:tcPr>
          <w:p w14:paraId="4EBCF121" w14:textId="16227B38" w:rsidR="0029754F" w:rsidRDefault="00931CDF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Narrative Beat</w:t>
            </w:r>
            <w:r w:rsidR="00635F07">
              <w:t>s</w:t>
            </w:r>
            <w:r>
              <w:t xml:space="preserve">. </w:t>
            </w:r>
            <w:r w:rsidR="00FB44CD">
              <w:t>Check the terminal to get extra information</w:t>
            </w:r>
            <w:r w:rsidR="000B48FE">
              <w:t>.</w:t>
            </w:r>
          </w:p>
        </w:tc>
        <w:tc>
          <w:tcPr>
            <w:tcW w:w="5541" w:type="dxa"/>
          </w:tcPr>
          <w:p w14:paraId="27D2FCC0" w14:textId="77777777" w:rsidR="0029754F" w:rsidRDefault="000B48FE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Key Information:</w:t>
            </w:r>
          </w:p>
          <w:p w14:paraId="784887EA" w14:textId="77777777" w:rsidR="00E635C1" w:rsidRDefault="00E635C1" w:rsidP="00E54EB2">
            <w:pPr>
              <w:pStyle w:val="af2"/>
              <w:numPr>
                <w:ilvl w:val="0"/>
                <w:numId w:val="57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635C1">
              <w:t xml:space="preserve">This </w:t>
            </w:r>
            <w:r>
              <w:t xml:space="preserve">place </w:t>
            </w:r>
            <w:r w:rsidRPr="00E635C1">
              <w:t>was originally a cannery</w:t>
            </w:r>
            <w:r w:rsidR="00DC6D36">
              <w:t xml:space="preserve">, </w:t>
            </w:r>
            <w:r w:rsidR="00DC6D36" w:rsidRPr="00DC6D36">
              <w:t>and people often came here to get supplies for survival.</w:t>
            </w:r>
          </w:p>
          <w:p w14:paraId="06D959B1" w14:textId="2B9B4683" w:rsidR="00B647DB" w:rsidRDefault="00E54EB2" w:rsidP="00E54EB2">
            <w:pPr>
              <w:pStyle w:val="af2"/>
              <w:numPr>
                <w:ilvl w:val="0"/>
                <w:numId w:val="57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647DB">
              <w:t>The diary</w:t>
            </w:r>
            <w:r w:rsidR="00B647DB" w:rsidRPr="00B647DB">
              <w:t xml:space="preserve"> shows UFO impact occurred a year ago</w:t>
            </w:r>
            <w:r w:rsidR="00B647DB">
              <w:t>.</w:t>
            </w:r>
          </w:p>
          <w:p w14:paraId="04DC781D" w14:textId="77777777" w:rsidR="00E54EB2" w:rsidRDefault="00E54EB2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EBDB093" w14:textId="77777777" w:rsidR="00E54EB2" w:rsidRDefault="00E54EB2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Conveyance:</w:t>
            </w:r>
          </w:p>
          <w:p w14:paraId="417B5BC0" w14:textId="19200CDA" w:rsidR="00E54EB2" w:rsidRDefault="00E54EB2" w:rsidP="00E54EB2">
            <w:pPr>
              <w:pStyle w:val="af2"/>
              <w:numPr>
                <w:ilvl w:val="0"/>
                <w:numId w:val="57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54EB2">
              <w:t>The player can see the imprisoned residents of the Archives through the glass on the left, as well as the factory gate beyond</w:t>
            </w:r>
            <w:r>
              <w:t>.</w:t>
            </w:r>
          </w:p>
        </w:tc>
      </w:tr>
      <w:tr w:rsidR="0029754F" w14:paraId="4D75129F" w14:textId="77777777" w:rsidTr="00C725E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5" w:type="dxa"/>
          </w:tcPr>
          <w:p w14:paraId="0727F111" w14:textId="2D1E834E" w:rsidR="0029754F" w:rsidRDefault="00301E80" w:rsidP="00C725EA">
            <w:pPr>
              <w:jc w:val="center"/>
            </w:pPr>
            <w:r>
              <w:t>8b</w:t>
            </w:r>
          </w:p>
        </w:tc>
        <w:tc>
          <w:tcPr>
            <w:tcW w:w="3459" w:type="dxa"/>
            <w:gridSpan w:val="2"/>
          </w:tcPr>
          <w:p w14:paraId="2257CFA7" w14:textId="296FC13C" w:rsidR="0029754F" w:rsidRDefault="00350A47" w:rsidP="00C7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Exploration</w:t>
            </w:r>
            <w:r w:rsidR="00640B64">
              <w:t>/Skill Challenge</w:t>
            </w:r>
            <w:r>
              <w:t>. Get supplies and weapon in the locker room.</w:t>
            </w:r>
          </w:p>
        </w:tc>
        <w:tc>
          <w:tcPr>
            <w:tcW w:w="5541" w:type="dxa"/>
          </w:tcPr>
          <w:p w14:paraId="49240DB3" w14:textId="77777777" w:rsidR="0029754F" w:rsidRDefault="00DD5CDF" w:rsidP="00C7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Challenge Goal:</w:t>
            </w:r>
          </w:p>
          <w:p w14:paraId="2BC5769D" w14:textId="77777777" w:rsidR="00DD5CDF" w:rsidRDefault="00640B64" w:rsidP="00A8740C">
            <w:pPr>
              <w:pStyle w:val="af2"/>
              <w:numPr>
                <w:ilvl w:val="0"/>
                <w:numId w:val="5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Use lockpicking to g</w:t>
            </w:r>
            <w:r w:rsidR="000644FE">
              <w:t xml:space="preserve">et </w:t>
            </w:r>
            <w:r w:rsidR="000644FE" w:rsidRPr="00A8740C">
              <w:rPr>
                <w:b/>
                <w:bCs/>
              </w:rPr>
              <w:t>Combat Shotgun</w:t>
            </w:r>
            <w:r w:rsidR="000644FE">
              <w:t xml:space="preserve"> in the locker room</w:t>
            </w:r>
            <w:r w:rsidR="007F470E">
              <w:t>.</w:t>
            </w:r>
          </w:p>
          <w:p w14:paraId="3C4BA528" w14:textId="77777777" w:rsidR="00AC5B4C" w:rsidRDefault="00AC5B4C" w:rsidP="00AC5B4C">
            <w:pPr>
              <w:pStyle w:val="af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A8275CC" w14:textId="77777777" w:rsidR="00B8673A" w:rsidRDefault="00B8673A" w:rsidP="00B867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Conveyance:</w:t>
            </w:r>
          </w:p>
          <w:p w14:paraId="1DC5EF2B" w14:textId="1A63E878" w:rsidR="00B8673A" w:rsidRDefault="003E2C55" w:rsidP="00A8740C">
            <w:pPr>
              <w:pStyle w:val="af2"/>
              <w:numPr>
                <w:ilvl w:val="0"/>
                <w:numId w:val="5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lastRenderedPageBreak/>
              <w:t xml:space="preserve">You can get some </w:t>
            </w:r>
            <w:r w:rsidR="00AC5B4C">
              <w:t xml:space="preserve">bobby </w:t>
            </w:r>
            <w:r>
              <w:t>pins beside the locked container</w:t>
            </w:r>
            <w:r w:rsidR="000E58E7">
              <w:t>, which reminds you to use lockpicking skills.</w:t>
            </w:r>
          </w:p>
        </w:tc>
      </w:tr>
      <w:tr w:rsidR="0029754F" w14:paraId="7EAEBABB" w14:textId="77777777" w:rsidTr="00C725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5" w:type="dxa"/>
          </w:tcPr>
          <w:p w14:paraId="1F583AFA" w14:textId="17814202" w:rsidR="0029754F" w:rsidRDefault="00301E80" w:rsidP="00C725EA">
            <w:pPr>
              <w:jc w:val="center"/>
            </w:pPr>
            <w:r>
              <w:lastRenderedPageBreak/>
              <w:t>8c</w:t>
            </w:r>
          </w:p>
        </w:tc>
        <w:tc>
          <w:tcPr>
            <w:tcW w:w="3459" w:type="dxa"/>
            <w:gridSpan w:val="2"/>
          </w:tcPr>
          <w:p w14:paraId="16DB3ACD" w14:textId="64BF41EB" w:rsidR="0029754F" w:rsidRDefault="008D6809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Exploration</w:t>
            </w:r>
            <w:r w:rsidR="001F2FD5">
              <w:t xml:space="preserve"> </w:t>
            </w:r>
            <w:r>
              <w:t>/</w:t>
            </w:r>
            <w:r w:rsidR="001F2FD5">
              <w:t xml:space="preserve"> </w:t>
            </w:r>
            <w:r>
              <w:t xml:space="preserve">Skill Challenge. Get supplies in the </w:t>
            </w:r>
            <w:r w:rsidR="009F1313">
              <w:t>storage</w:t>
            </w:r>
            <w:r>
              <w:t xml:space="preserve"> room.</w:t>
            </w:r>
          </w:p>
        </w:tc>
        <w:tc>
          <w:tcPr>
            <w:tcW w:w="5541" w:type="dxa"/>
          </w:tcPr>
          <w:p w14:paraId="3DEE7002" w14:textId="77777777" w:rsidR="00844877" w:rsidRDefault="00844877" w:rsidP="008448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Challenge Goal:</w:t>
            </w:r>
          </w:p>
          <w:p w14:paraId="736B83DD" w14:textId="38D98106" w:rsidR="0029754F" w:rsidRDefault="009E571B" w:rsidP="009E571B">
            <w:pPr>
              <w:pStyle w:val="af2"/>
              <w:numPr>
                <w:ilvl w:val="0"/>
                <w:numId w:val="57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</w:t>
            </w:r>
            <w:r w:rsidR="00844877">
              <w:t>e</w:t>
            </w:r>
            <w:r>
              <w:t>t some ammos and health kits</w:t>
            </w:r>
            <w:r w:rsidR="00BF2CBD">
              <w:t xml:space="preserve"> in the storage room.</w:t>
            </w:r>
          </w:p>
        </w:tc>
      </w:tr>
      <w:tr w:rsidR="0081724C" w14:paraId="3FA962AC" w14:textId="77777777" w:rsidTr="00C725E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5" w:type="dxa"/>
          </w:tcPr>
          <w:p w14:paraId="103E851B" w14:textId="02D75D55" w:rsidR="0081724C" w:rsidRDefault="0081724C" w:rsidP="0081724C">
            <w:pPr>
              <w:jc w:val="center"/>
            </w:pPr>
            <w:r>
              <w:t>9a</w:t>
            </w:r>
          </w:p>
        </w:tc>
        <w:tc>
          <w:tcPr>
            <w:tcW w:w="3459" w:type="dxa"/>
            <w:gridSpan w:val="2"/>
          </w:tcPr>
          <w:p w14:paraId="4985294F" w14:textId="7EDEDA1A" w:rsidR="0081724C" w:rsidRDefault="0081724C" w:rsidP="0081724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Encounter</w:t>
            </w:r>
          </w:p>
        </w:tc>
        <w:tc>
          <w:tcPr>
            <w:tcW w:w="5541" w:type="dxa"/>
          </w:tcPr>
          <w:p w14:paraId="46620105" w14:textId="77777777" w:rsidR="0081724C" w:rsidRDefault="0081724C" w:rsidP="0081724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Enemy Information:</w:t>
            </w:r>
          </w:p>
          <w:p w14:paraId="38CDF41C" w14:textId="5CFDC79B" w:rsidR="0081724C" w:rsidRDefault="001679B5" w:rsidP="0081724C">
            <w:pPr>
              <w:pStyle w:val="af2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Low</w:t>
            </w:r>
            <w:r w:rsidR="0081724C">
              <w:t xml:space="preserve"> Level </w:t>
            </w:r>
            <w:r w:rsidR="0081724C" w:rsidRPr="00CA4F0E">
              <w:rPr>
                <w:b/>
                <w:bCs/>
                <w:color w:val="FF0000"/>
              </w:rPr>
              <w:t>Raider</w:t>
            </w:r>
            <w:r w:rsidR="0081724C">
              <w:t xml:space="preserve"> * </w:t>
            </w:r>
            <w:r>
              <w:t>2</w:t>
            </w:r>
          </w:p>
          <w:p w14:paraId="28A32E80" w14:textId="7346EE29" w:rsidR="0081724C" w:rsidRDefault="0081724C" w:rsidP="0081724C">
            <w:pPr>
              <w:pStyle w:val="af2"/>
              <w:numPr>
                <w:ilvl w:val="1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Combat Shotgun * </w:t>
            </w:r>
            <w:r w:rsidR="001679B5">
              <w:t>1</w:t>
            </w:r>
          </w:p>
          <w:p w14:paraId="2BCD7568" w14:textId="37520937" w:rsidR="001679B5" w:rsidRDefault="001679B5" w:rsidP="0081724C">
            <w:pPr>
              <w:pStyle w:val="af2"/>
              <w:numPr>
                <w:ilvl w:val="1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Combat Rifle * 1</w:t>
            </w:r>
          </w:p>
          <w:p w14:paraId="173BA5FD" w14:textId="47B00B19" w:rsidR="0081724C" w:rsidRDefault="0081724C" w:rsidP="0081724C">
            <w:pPr>
              <w:pStyle w:val="af2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Low Level </w:t>
            </w:r>
            <w:r w:rsidRPr="00CA4F0E">
              <w:rPr>
                <w:b/>
                <w:bCs/>
                <w:color w:val="FF0000"/>
              </w:rPr>
              <w:t>Alien</w:t>
            </w:r>
            <w:r>
              <w:t xml:space="preserve"> * </w:t>
            </w:r>
            <w:r w:rsidR="001679B5">
              <w:t>4</w:t>
            </w:r>
          </w:p>
          <w:p w14:paraId="665BAB4E" w14:textId="77777777" w:rsidR="0081724C" w:rsidRDefault="0081724C" w:rsidP="0081724C">
            <w:pPr>
              <w:pStyle w:val="af2"/>
              <w:numPr>
                <w:ilvl w:val="1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Alien Blaster * 1</w:t>
            </w:r>
          </w:p>
          <w:p w14:paraId="62F0BEBE" w14:textId="69E19E33" w:rsidR="00E8483A" w:rsidRDefault="00E8483A" w:rsidP="0081724C">
            <w:pPr>
              <w:pStyle w:val="af2"/>
              <w:numPr>
                <w:ilvl w:val="1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Combat Shotgun * 1</w:t>
            </w:r>
          </w:p>
          <w:p w14:paraId="148EA700" w14:textId="50D93A5E" w:rsidR="0081724C" w:rsidRDefault="0081724C" w:rsidP="0081724C">
            <w:pPr>
              <w:pStyle w:val="af2"/>
              <w:numPr>
                <w:ilvl w:val="1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Combat Rifle * 2</w:t>
            </w:r>
          </w:p>
        </w:tc>
      </w:tr>
      <w:tr w:rsidR="00301E80" w14:paraId="6720C444" w14:textId="77777777" w:rsidTr="00C725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5" w:type="dxa"/>
          </w:tcPr>
          <w:p w14:paraId="4B647E37" w14:textId="59E110E7" w:rsidR="00301E80" w:rsidRDefault="00301E80" w:rsidP="00C725EA">
            <w:pPr>
              <w:jc w:val="center"/>
            </w:pPr>
            <w:r>
              <w:t>9b</w:t>
            </w:r>
          </w:p>
        </w:tc>
        <w:tc>
          <w:tcPr>
            <w:tcW w:w="3459" w:type="dxa"/>
            <w:gridSpan w:val="2"/>
          </w:tcPr>
          <w:p w14:paraId="694AD74C" w14:textId="599A6DDE" w:rsidR="00301E80" w:rsidRDefault="00AC2E62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Narrative Beats. Check the terminal to get extra information.</w:t>
            </w:r>
          </w:p>
        </w:tc>
        <w:tc>
          <w:tcPr>
            <w:tcW w:w="5541" w:type="dxa"/>
          </w:tcPr>
          <w:p w14:paraId="360A8F4B" w14:textId="77777777" w:rsidR="00CA2A15" w:rsidRDefault="00CA2A15" w:rsidP="00CA2A1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Key Information:</w:t>
            </w:r>
          </w:p>
          <w:p w14:paraId="240F8290" w14:textId="4F94C571" w:rsidR="00301E80" w:rsidRDefault="008C5FD1" w:rsidP="00C725EA">
            <w:pPr>
              <w:pStyle w:val="af2"/>
              <w:numPr>
                <w:ilvl w:val="0"/>
                <w:numId w:val="57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C5FD1">
              <w:t xml:space="preserve">Although aliens cannot communicate with humans </w:t>
            </w:r>
            <w:r w:rsidR="00B104EE">
              <w:t>in language</w:t>
            </w:r>
            <w:r w:rsidRPr="008C5FD1">
              <w:t xml:space="preserve">, they can perceive human thoughts and even </w:t>
            </w:r>
            <w:r w:rsidR="00B75958" w:rsidRPr="008C5FD1">
              <w:t>form</w:t>
            </w:r>
            <w:r w:rsidRPr="008C5FD1">
              <w:t xml:space="preserve"> an alliance with humans at one time</w:t>
            </w:r>
            <w:r w:rsidR="00CA2A15">
              <w:t>.</w:t>
            </w:r>
          </w:p>
          <w:p w14:paraId="77327E36" w14:textId="0842FC01" w:rsidR="00B75958" w:rsidRDefault="00652625" w:rsidP="00C725EA">
            <w:pPr>
              <w:pStyle w:val="af2"/>
              <w:numPr>
                <w:ilvl w:val="0"/>
                <w:numId w:val="57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52625">
              <w:t xml:space="preserve">The aliens had a special constitution and could not replenish their energy with normal human food. After the energy supply on the spacecraft was exhausted, the aliens </w:t>
            </w:r>
            <w:r w:rsidR="004D55EE">
              <w:t xml:space="preserve">started to </w:t>
            </w:r>
            <w:r w:rsidR="004D55EE" w:rsidRPr="00652625">
              <w:t>die</w:t>
            </w:r>
            <w:r w:rsidRPr="00652625">
              <w:t xml:space="preserve"> within a month.</w:t>
            </w:r>
          </w:p>
        </w:tc>
      </w:tr>
      <w:tr w:rsidR="00301E80" w14:paraId="78DF7ECD" w14:textId="77777777" w:rsidTr="00C725E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5" w:type="dxa"/>
          </w:tcPr>
          <w:p w14:paraId="36F5249D" w14:textId="3161119B" w:rsidR="00301E80" w:rsidRDefault="00301E80" w:rsidP="00C725EA">
            <w:pPr>
              <w:jc w:val="center"/>
            </w:pPr>
            <w:r>
              <w:t>9c</w:t>
            </w:r>
          </w:p>
        </w:tc>
        <w:tc>
          <w:tcPr>
            <w:tcW w:w="3459" w:type="dxa"/>
            <w:gridSpan w:val="2"/>
          </w:tcPr>
          <w:p w14:paraId="758A6F67" w14:textId="64A10485" w:rsidR="00301E80" w:rsidRDefault="00575B55" w:rsidP="00C7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Exploration. Find a way to reach the next room.</w:t>
            </w:r>
          </w:p>
        </w:tc>
        <w:tc>
          <w:tcPr>
            <w:tcW w:w="5541" w:type="dxa"/>
          </w:tcPr>
          <w:p w14:paraId="793E1B70" w14:textId="77777777" w:rsidR="00575B55" w:rsidRDefault="00575B55" w:rsidP="00575B5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Challenge Goal:</w:t>
            </w:r>
          </w:p>
          <w:p w14:paraId="4FF7F31C" w14:textId="47F6FD2A" w:rsidR="00301E80" w:rsidRDefault="00575B55" w:rsidP="00996AAF">
            <w:pPr>
              <w:pStyle w:val="af2"/>
              <w:numPr>
                <w:ilvl w:val="0"/>
                <w:numId w:val="5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Use the platform </w:t>
            </w:r>
            <w:r w:rsidR="001C0E20">
              <w:t>on</w:t>
            </w:r>
            <w:r>
              <w:t xml:space="preserve"> the second floor to reach the central control room.</w:t>
            </w:r>
          </w:p>
          <w:p w14:paraId="1BEAB979" w14:textId="77777777" w:rsidR="001C0E20" w:rsidRDefault="001C0E20" w:rsidP="00575B5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40075CA" w14:textId="77777777" w:rsidR="001C0E20" w:rsidRDefault="001C0E20" w:rsidP="00575B5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Conveyance:</w:t>
            </w:r>
          </w:p>
          <w:p w14:paraId="5AE0B07C" w14:textId="5231742B" w:rsidR="001C0E20" w:rsidRDefault="001C0E20" w:rsidP="00996AAF">
            <w:pPr>
              <w:pStyle w:val="af2"/>
              <w:numPr>
                <w:ilvl w:val="0"/>
                <w:numId w:val="5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Player can have a preview of the central control room and notice that the platform is connected to it.</w:t>
            </w:r>
          </w:p>
        </w:tc>
      </w:tr>
    </w:tbl>
    <w:p w14:paraId="7F9F2830" w14:textId="77777777" w:rsidR="00CA745C" w:rsidRDefault="00CA745C" w:rsidP="002444BE"/>
    <w:p w14:paraId="7BEC6995" w14:textId="77777777" w:rsidR="00CA745C" w:rsidRDefault="00CA745C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14:paraId="57B33596" w14:textId="58BBB5CE" w:rsidR="0029754F" w:rsidRPr="009043FE" w:rsidRDefault="0029754F" w:rsidP="0029754F">
      <w:pPr>
        <w:pStyle w:val="3"/>
      </w:pPr>
      <w:bookmarkStart w:id="20" w:name="_Toc159235329"/>
      <w:r>
        <w:lastRenderedPageBreak/>
        <w:t xml:space="preserve">Section </w:t>
      </w:r>
      <w:r w:rsidR="00B26ADA">
        <w:t>4</w:t>
      </w:r>
      <w:r>
        <w:t xml:space="preserve"> </w:t>
      </w:r>
      <w:r w:rsidR="00B26ADA">
        <w:t>Central Control Room 1F</w:t>
      </w:r>
      <w:bookmarkEnd w:id="20"/>
    </w:p>
    <w:p w14:paraId="111B9F9A" w14:textId="20B7EC3C" w:rsidR="0029754F" w:rsidRDefault="00544004" w:rsidP="0029754F">
      <w:pPr>
        <w:keepNext/>
        <w:jc w:val="center"/>
      </w:pPr>
      <w:r w:rsidRPr="00544004">
        <w:rPr>
          <w:noProof/>
        </w:rPr>
        <w:drawing>
          <wp:inline distT="0" distB="0" distL="0" distR="0" wp14:anchorId="245E3A60" wp14:editId="3B768FC1">
            <wp:extent cx="5943600" cy="2759075"/>
            <wp:effectExtent l="0" t="0" r="0" b="3175"/>
            <wp:docPr id="2111727399" name="Picture 1" descr="A diagram of a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727399" name="Picture 1" descr="A diagram of a gam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E2" w:rsidRPr="00C519E2">
        <w:rPr>
          <w:noProof/>
        </w:rPr>
        <w:t xml:space="preserve"> </w:t>
      </w:r>
      <w:r w:rsidR="00C519E2" w:rsidRPr="00C519E2">
        <w:rPr>
          <w:noProof/>
        </w:rPr>
        <w:drawing>
          <wp:inline distT="0" distB="0" distL="0" distR="0" wp14:anchorId="092AFEC2" wp14:editId="20525E0D">
            <wp:extent cx="5943600" cy="1398905"/>
            <wp:effectExtent l="0" t="0" r="0" b="0"/>
            <wp:docPr id="640651478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651478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8B0EE" w14:textId="22FA1F39" w:rsidR="0029754F" w:rsidRPr="00BE631E" w:rsidRDefault="0029754F" w:rsidP="00BE631E">
      <w:pPr>
        <w:pStyle w:val="af"/>
        <w:jc w:val="center"/>
      </w:pPr>
      <w:bookmarkStart w:id="21" w:name="_Toc159235366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D72495">
        <w:rPr>
          <w:noProof/>
        </w:rPr>
        <w:t>5</w:t>
      </w:r>
      <w:r>
        <w:rPr>
          <w:noProof/>
        </w:rPr>
        <w:fldChar w:fldCharType="end"/>
      </w:r>
      <w:r>
        <w:t xml:space="preserve">: </w:t>
      </w:r>
      <w:r w:rsidR="00545286">
        <w:rPr>
          <w:noProof/>
        </w:rPr>
        <w:t>Central Contral Room 1F Overview Map [1]</w:t>
      </w:r>
      <w:bookmarkEnd w:id="21"/>
    </w:p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3369"/>
        <w:gridCol w:w="5541"/>
      </w:tblGrid>
      <w:tr w:rsidR="0029754F" w14:paraId="460C0F43" w14:textId="77777777" w:rsidTr="004D3C7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4BB8768C" w14:textId="77777777" w:rsidR="0029754F" w:rsidRDefault="0029754F" w:rsidP="00C725EA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369" w:type="dxa"/>
            <w:vAlign w:val="bottom"/>
          </w:tcPr>
          <w:p w14:paraId="7EA8BBC3" w14:textId="77777777" w:rsidR="0029754F" w:rsidRDefault="0029754F" w:rsidP="00C725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2A381F0D" w14:textId="77777777" w:rsidR="0029754F" w:rsidRDefault="0029754F" w:rsidP="00C725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29754F" w14:paraId="49EC95C9" w14:textId="77777777" w:rsidTr="004D3C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57B25980" w14:textId="4C57AC8D" w:rsidR="0029754F" w:rsidRDefault="00BE631E" w:rsidP="00C725EA">
            <w:pPr>
              <w:jc w:val="center"/>
            </w:pPr>
            <w:r>
              <w:t>10</w:t>
            </w:r>
          </w:p>
        </w:tc>
        <w:tc>
          <w:tcPr>
            <w:tcW w:w="3369" w:type="dxa"/>
          </w:tcPr>
          <w:p w14:paraId="70206D5F" w14:textId="15FC04B4" w:rsidR="0029754F" w:rsidRDefault="00681A30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Exploration. Get to the central control room 1F using platform.</w:t>
            </w:r>
          </w:p>
        </w:tc>
        <w:tc>
          <w:tcPr>
            <w:tcW w:w="5541" w:type="dxa"/>
          </w:tcPr>
          <w:p w14:paraId="37E4B7E2" w14:textId="77777777" w:rsidR="0029754F" w:rsidRDefault="00681A30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Challenge Goal:</w:t>
            </w:r>
          </w:p>
          <w:p w14:paraId="1E325FB6" w14:textId="77777777" w:rsidR="00681A30" w:rsidRDefault="00681A30" w:rsidP="0063545B">
            <w:pPr>
              <w:pStyle w:val="af2"/>
              <w:numPr>
                <w:ilvl w:val="0"/>
                <w:numId w:val="58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Use the platform and stair get to the first floor of central control room.</w:t>
            </w:r>
          </w:p>
          <w:p w14:paraId="6DBE3486" w14:textId="77777777" w:rsidR="003D5E8D" w:rsidRDefault="003D5E8D" w:rsidP="003D5E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EFB590C" w14:textId="77777777" w:rsidR="003D5E8D" w:rsidRDefault="003D5E8D" w:rsidP="003D5E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Conveyance:</w:t>
            </w:r>
          </w:p>
          <w:p w14:paraId="2710C89A" w14:textId="3A2E633E" w:rsidR="003D5E8D" w:rsidRDefault="003D5E8D" w:rsidP="00790A6D">
            <w:pPr>
              <w:pStyle w:val="af2"/>
              <w:numPr>
                <w:ilvl w:val="0"/>
                <w:numId w:val="58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You can see the exit of this room at the opposite of the railing.</w:t>
            </w:r>
          </w:p>
        </w:tc>
      </w:tr>
      <w:tr w:rsidR="0029754F" w14:paraId="205E76CC" w14:textId="77777777" w:rsidTr="004D3C7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143B11B2" w14:textId="37EB776A" w:rsidR="0029754F" w:rsidRDefault="00BE631E" w:rsidP="00C725EA">
            <w:pPr>
              <w:jc w:val="center"/>
            </w:pPr>
            <w:r>
              <w:t>11a</w:t>
            </w:r>
          </w:p>
        </w:tc>
        <w:tc>
          <w:tcPr>
            <w:tcW w:w="3369" w:type="dxa"/>
          </w:tcPr>
          <w:p w14:paraId="39228CB1" w14:textId="2F6E867A" w:rsidR="0029754F" w:rsidRDefault="0063545B" w:rsidP="00C7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Encounter</w:t>
            </w:r>
            <w:r w:rsidR="008121C3">
              <w:t>. Get the melee weapon Machete and kills all enemies.</w:t>
            </w:r>
          </w:p>
        </w:tc>
        <w:tc>
          <w:tcPr>
            <w:tcW w:w="5541" w:type="dxa"/>
          </w:tcPr>
          <w:p w14:paraId="508AFFF9" w14:textId="77777777" w:rsidR="0063545B" w:rsidRDefault="0063545B" w:rsidP="006354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Enemy Information:</w:t>
            </w:r>
          </w:p>
          <w:p w14:paraId="026C822B" w14:textId="19CD7C40" w:rsidR="004B5E57" w:rsidRDefault="004B5E57" w:rsidP="0063545B">
            <w:pPr>
              <w:pStyle w:val="af2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Med Level </w:t>
            </w:r>
            <w:r w:rsidRPr="00FB55B4">
              <w:rPr>
                <w:b/>
                <w:bCs/>
                <w:color w:val="FF0000"/>
              </w:rPr>
              <w:t xml:space="preserve">Raider </w:t>
            </w:r>
            <w:r>
              <w:t>* 1</w:t>
            </w:r>
          </w:p>
          <w:p w14:paraId="64228C82" w14:textId="6A0A7684" w:rsidR="004B5E57" w:rsidRDefault="004B5E57" w:rsidP="004B5E57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Machete * 1</w:t>
            </w:r>
          </w:p>
          <w:p w14:paraId="7F8AD5AF" w14:textId="40B1DCB2" w:rsidR="0063545B" w:rsidRDefault="0063545B" w:rsidP="0063545B">
            <w:pPr>
              <w:pStyle w:val="af2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Low Level </w:t>
            </w:r>
            <w:r w:rsidRPr="00CA4F0E">
              <w:rPr>
                <w:b/>
                <w:bCs/>
                <w:color w:val="FF0000"/>
              </w:rPr>
              <w:t>Raider</w:t>
            </w:r>
            <w:r>
              <w:t xml:space="preserve"> * 2</w:t>
            </w:r>
          </w:p>
          <w:p w14:paraId="0C349FCD" w14:textId="77777777" w:rsidR="0063545B" w:rsidRDefault="0063545B" w:rsidP="0063545B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Combat Shotgun * 1</w:t>
            </w:r>
          </w:p>
          <w:p w14:paraId="59E32D73" w14:textId="77777777" w:rsidR="0063545B" w:rsidRDefault="0063545B" w:rsidP="0063545B">
            <w:pPr>
              <w:pStyle w:val="af2"/>
              <w:numPr>
                <w:ilvl w:val="1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Combat Rifle * 1</w:t>
            </w:r>
          </w:p>
          <w:p w14:paraId="7B537488" w14:textId="77777777" w:rsidR="0063545B" w:rsidRDefault="0063545B" w:rsidP="0063545B">
            <w:pPr>
              <w:pStyle w:val="af2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Low Level </w:t>
            </w:r>
            <w:r w:rsidRPr="00CA4F0E">
              <w:rPr>
                <w:b/>
                <w:bCs/>
                <w:color w:val="FF0000"/>
              </w:rPr>
              <w:t>Alien</w:t>
            </w:r>
            <w:r>
              <w:t xml:space="preserve"> * 4</w:t>
            </w:r>
          </w:p>
          <w:p w14:paraId="4BAA8ADA" w14:textId="3DB70190" w:rsidR="0063545B" w:rsidRDefault="0063545B" w:rsidP="0063545B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Alien Blaster * </w:t>
            </w:r>
            <w:r w:rsidR="00FB55B4">
              <w:t>2</w:t>
            </w:r>
          </w:p>
          <w:p w14:paraId="5F27ED70" w14:textId="77777777" w:rsidR="0029754F" w:rsidRDefault="0063545B" w:rsidP="0063545B">
            <w:pPr>
              <w:pStyle w:val="af2"/>
              <w:numPr>
                <w:ilvl w:val="1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Combat Shotgun * 1</w:t>
            </w:r>
          </w:p>
          <w:p w14:paraId="097B676F" w14:textId="77777777" w:rsidR="00FB55B4" w:rsidRDefault="00FB55B4" w:rsidP="0063545B">
            <w:pPr>
              <w:pStyle w:val="af2"/>
              <w:numPr>
                <w:ilvl w:val="1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Combat Rifle * 1</w:t>
            </w:r>
          </w:p>
          <w:p w14:paraId="1B66DB89" w14:textId="77777777" w:rsidR="00FA5C5F" w:rsidRDefault="00FA5C5F" w:rsidP="00FA5C5F">
            <w:pPr>
              <w:ind w:left="10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D7C3086" w14:textId="5DCE7808" w:rsidR="00FA5C5F" w:rsidRDefault="00FA5C5F" w:rsidP="00FA5C5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47B6F">
              <w:rPr>
                <w:b/>
                <w:bCs/>
                <w:color w:val="8064A2" w:themeColor="accent4"/>
              </w:rPr>
              <w:t>Alien Transmogrifier</w:t>
            </w:r>
            <w:r w:rsidRPr="00647B6F">
              <w:rPr>
                <w:color w:val="8064A2" w:themeColor="accent4"/>
              </w:rPr>
              <w:t xml:space="preserve"> </w:t>
            </w:r>
            <w:r>
              <w:t xml:space="preserve">is recommended in this combat due to the </w:t>
            </w:r>
            <w:r w:rsidR="00B52D56">
              <w:t>combination</w:t>
            </w:r>
            <w:r>
              <w:t xml:space="preserve"> of the enemie</w:t>
            </w:r>
            <w:r w:rsidR="00B52D56">
              <w:t>s</w:t>
            </w:r>
            <w:r w:rsidR="00A33632">
              <w:t xml:space="preserve"> and the large flat floor.</w:t>
            </w:r>
          </w:p>
        </w:tc>
      </w:tr>
      <w:tr w:rsidR="0029754F" w14:paraId="7763E009" w14:textId="77777777" w:rsidTr="004D3C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63003C29" w14:textId="6F73E877" w:rsidR="0029754F" w:rsidRDefault="00BE631E" w:rsidP="00C725EA">
            <w:pPr>
              <w:jc w:val="center"/>
            </w:pPr>
            <w:r>
              <w:lastRenderedPageBreak/>
              <w:t>11b</w:t>
            </w:r>
          </w:p>
        </w:tc>
        <w:tc>
          <w:tcPr>
            <w:tcW w:w="3369" w:type="dxa"/>
          </w:tcPr>
          <w:p w14:paraId="1B10D8BF" w14:textId="697BA6D4" w:rsidR="0029754F" w:rsidRDefault="00C9111A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Exploration. Get the supplies and leave this room.</w:t>
            </w:r>
          </w:p>
        </w:tc>
        <w:tc>
          <w:tcPr>
            <w:tcW w:w="5541" w:type="dxa"/>
          </w:tcPr>
          <w:p w14:paraId="4E020BB2" w14:textId="77777777" w:rsidR="0029754F" w:rsidRDefault="00467C2E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Challenge Goal</w:t>
            </w:r>
          </w:p>
          <w:p w14:paraId="7057E7C8" w14:textId="5971C213" w:rsidR="00467C2E" w:rsidRDefault="00467C2E" w:rsidP="00050284">
            <w:pPr>
              <w:pStyle w:val="af2"/>
              <w:numPr>
                <w:ilvl w:val="0"/>
                <w:numId w:val="6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Gather</w:t>
            </w:r>
            <w:r w:rsidRPr="00467C2E">
              <w:t xml:space="preserve"> supplies in the room</w:t>
            </w:r>
            <w:r>
              <w:t>.</w:t>
            </w:r>
          </w:p>
        </w:tc>
      </w:tr>
      <w:tr w:rsidR="007E3ECB" w14:paraId="6F4A5B60" w14:textId="77777777" w:rsidTr="004D3C7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4D96A730" w14:textId="391F27EE" w:rsidR="007E3ECB" w:rsidRDefault="007E3ECB" w:rsidP="007E3ECB">
            <w:pPr>
              <w:jc w:val="center"/>
            </w:pPr>
            <w:r>
              <w:t>11c</w:t>
            </w:r>
          </w:p>
        </w:tc>
        <w:tc>
          <w:tcPr>
            <w:tcW w:w="3369" w:type="dxa"/>
          </w:tcPr>
          <w:p w14:paraId="2798C843" w14:textId="14F65307" w:rsidR="007E3ECB" w:rsidRDefault="007E3ECB" w:rsidP="007E3EC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[Optional] Skill Challenge. Use stealth to reach the goal.</w:t>
            </w:r>
          </w:p>
        </w:tc>
        <w:tc>
          <w:tcPr>
            <w:tcW w:w="5541" w:type="dxa"/>
          </w:tcPr>
          <w:p w14:paraId="48DBE8F7" w14:textId="77777777" w:rsidR="007E3ECB" w:rsidRDefault="007E3ECB" w:rsidP="007E3EC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Challenge Goal:</w:t>
            </w:r>
          </w:p>
          <w:p w14:paraId="37853920" w14:textId="77777777" w:rsidR="007E3ECB" w:rsidRDefault="007E3ECB" w:rsidP="007E3ECB">
            <w:pPr>
              <w:pStyle w:val="af2"/>
              <w:numPr>
                <w:ilvl w:val="0"/>
                <w:numId w:val="5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Use stealth to k</w:t>
            </w:r>
            <w:r w:rsidRPr="00291117">
              <w:t>ill enemies and reach your destination without being detected</w:t>
            </w:r>
            <w:r>
              <w:t>.</w:t>
            </w:r>
          </w:p>
          <w:p w14:paraId="0CED61F6" w14:textId="77777777" w:rsidR="007E3ECB" w:rsidRDefault="007E3ECB" w:rsidP="007E3EC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9D3CBF9" w14:textId="77777777" w:rsidR="007E3ECB" w:rsidRDefault="007E3ECB" w:rsidP="007E3EC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Conveyance:</w:t>
            </w:r>
          </w:p>
          <w:p w14:paraId="2B47746E" w14:textId="5C36E244" w:rsidR="007E3ECB" w:rsidRDefault="008F2613" w:rsidP="00C82E31">
            <w:pPr>
              <w:pStyle w:val="af2"/>
              <w:numPr>
                <w:ilvl w:val="0"/>
                <w:numId w:val="5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F2613">
              <w:t>Melee weapons picked up at the edge of walls remind players that they can use stealth to kill enemies.</w:t>
            </w:r>
          </w:p>
        </w:tc>
      </w:tr>
    </w:tbl>
    <w:p w14:paraId="61A76DC4" w14:textId="77777777" w:rsidR="00CA745C" w:rsidRDefault="00CA745C" w:rsidP="00BE631E"/>
    <w:p w14:paraId="5B83423E" w14:textId="77777777" w:rsidR="00CA745C" w:rsidRDefault="00CA745C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14:paraId="577D7CB5" w14:textId="5344DDE5" w:rsidR="0029754F" w:rsidRPr="009043FE" w:rsidRDefault="0029754F" w:rsidP="0029754F">
      <w:pPr>
        <w:pStyle w:val="3"/>
      </w:pPr>
      <w:bookmarkStart w:id="22" w:name="_Toc159235330"/>
      <w:r>
        <w:lastRenderedPageBreak/>
        <w:t xml:space="preserve">Section </w:t>
      </w:r>
      <w:r w:rsidR="00E024DC">
        <w:t>5</w:t>
      </w:r>
      <w:r>
        <w:t xml:space="preserve"> </w:t>
      </w:r>
      <w:r w:rsidR="00E024DC" w:rsidRPr="00E024DC">
        <w:t xml:space="preserve">Quality </w:t>
      </w:r>
      <w:r w:rsidR="00E024DC">
        <w:t>I</w:t>
      </w:r>
      <w:r w:rsidR="00E024DC" w:rsidRPr="00E024DC">
        <w:t xml:space="preserve">nspection </w:t>
      </w:r>
      <w:r w:rsidR="00E024DC">
        <w:t>R</w:t>
      </w:r>
      <w:r w:rsidR="00E024DC" w:rsidRPr="00E024DC">
        <w:t>oom</w:t>
      </w:r>
      <w:bookmarkEnd w:id="22"/>
    </w:p>
    <w:p w14:paraId="042618A1" w14:textId="1E05F21E" w:rsidR="0029754F" w:rsidRDefault="00555D70" w:rsidP="0029754F">
      <w:pPr>
        <w:keepNext/>
        <w:jc w:val="center"/>
      </w:pPr>
      <w:r w:rsidRPr="00555D70">
        <w:rPr>
          <w:noProof/>
        </w:rPr>
        <w:drawing>
          <wp:inline distT="0" distB="0" distL="0" distR="0" wp14:anchorId="5741A70D" wp14:editId="7AB75B33">
            <wp:extent cx="5943600" cy="3345180"/>
            <wp:effectExtent l="0" t="0" r="0" b="7620"/>
            <wp:docPr id="1717996212" name="Picture 1" descr="A screenshot of a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996212" name="Picture 1" descr="A screenshot of a gam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E2" w:rsidRPr="00C519E2">
        <w:rPr>
          <w:noProof/>
        </w:rPr>
        <w:t xml:space="preserve"> </w:t>
      </w:r>
      <w:r w:rsidR="00C519E2" w:rsidRPr="00C519E2">
        <w:rPr>
          <w:noProof/>
        </w:rPr>
        <w:drawing>
          <wp:inline distT="0" distB="0" distL="0" distR="0" wp14:anchorId="69FACF99" wp14:editId="6941B0BC">
            <wp:extent cx="5943600" cy="1398905"/>
            <wp:effectExtent l="0" t="0" r="0" b="0"/>
            <wp:docPr id="1095196367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196367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53972" w14:textId="26AF025B" w:rsidR="0029754F" w:rsidRPr="00B43CB6" w:rsidRDefault="0029754F" w:rsidP="00B43CB6">
      <w:pPr>
        <w:pStyle w:val="af"/>
        <w:jc w:val="center"/>
      </w:pPr>
      <w:bookmarkStart w:id="23" w:name="_Toc159235367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B43CB6">
        <w:rPr>
          <w:noProof/>
        </w:rPr>
        <w:t>6</w:t>
      </w:r>
      <w:r>
        <w:rPr>
          <w:noProof/>
        </w:rPr>
        <w:fldChar w:fldCharType="end"/>
      </w:r>
      <w:r>
        <w:t xml:space="preserve">: </w:t>
      </w:r>
      <w:r w:rsidR="00681BDD">
        <w:rPr>
          <w:noProof/>
        </w:rPr>
        <w:t>Quality Inspection Room Overview Map [1]</w:t>
      </w:r>
      <w:bookmarkEnd w:id="23"/>
    </w:p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3369"/>
        <w:gridCol w:w="5541"/>
      </w:tblGrid>
      <w:tr w:rsidR="0029754F" w14:paraId="1EA3BB53" w14:textId="77777777" w:rsidTr="004D3C7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2149AB13" w14:textId="77777777" w:rsidR="0029754F" w:rsidRDefault="0029754F" w:rsidP="00C725EA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369" w:type="dxa"/>
            <w:vAlign w:val="bottom"/>
          </w:tcPr>
          <w:p w14:paraId="2234B785" w14:textId="77777777" w:rsidR="0029754F" w:rsidRDefault="0029754F" w:rsidP="00C725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5B7124F5" w14:textId="77777777" w:rsidR="0029754F" w:rsidRDefault="0029754F" w:rsidP="00C725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986C8B" w14:paraId="06BD2DBE" w14:textId="77777777" w:rsidTr="004D3C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0A561D59" w14:textId="2048E994" w:rsidR="00986C8B" w:rsidRDefault="00986C8B" w:rsidP="00986C8B">
            <w:pPr>
              <w:jc w:val="center"/>
            </w:pPr>
            <w:r>
              <w:t>12a</w:t>
            </w:r>
          </w:p>
        </w:tc>
        <w:tc>
          <w:tcPr>
            <w:tcW w:w="3369" w:type="dxa"/>
          </w:tcPr>
          <w:p w14:paraId="24B089AB" w14:textId="0ABD4A77" w:rsidR="00986C8B" w:rsidRDefault="00986C8B" w:rsidP="00986C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Encounter</w:t>
            </w:r>
          </w:p>
        </w:tc>
        <w:tc>
          <w:tcPr>
            <w:tcW w:w="5541" w:type="dxa"/>
          </w:tcPr>
          <w:p w14:paraId="5B0D4BDB" w14:textId="77777777" w:rsidR="00986C8B" w:rsidRDefault="00986C8B" w:rsidP="00986C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Enemy Information:</w:t>
            </w:r>
          </w:p>
          <w:p w14:paraId="2823F1B5" w14:textId="77777777" w:rsidR="00986C8B" w:rsidRDefault="00986C8B" w:rsidP="00986C8B">
            <w:pPr>
              <w:pStyle w:val="af2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Med Level </w:t>
            </w:r>
            <w:r w:rsidRPr="00FB55B4">
              <w:rPr>
                <w:b/>
                <w:bCs/>
                <w:color w:val="FF0000"/>
              </w:rPr>
              <w:t xml:space="preserve">Raider </w:t>
            </w:r>
            <w:r>
              <w:t>* 1</w:t>
            </w:r>
          </w:p>
          <w:p w14:paraId="05FC7716" w14:textId="481EA0FC" w:rsidR="00986C8B" w:rsidRDefault="000B5D58" w:rsidP="00986C8B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Refle</w:t>
            </w:r>
            <w:r w:rsidR="00986C8B">
              <w:t xml:space="preserve"> * 1</w:t>
            </w:r>
          </w:p>
          <w:p w14:paraId="417141A9" w14:textId="28C66322" w:rsidR="00986C8B" w:rsidRDefault="00986C8B" w:rsidP="00986C8B">
            <w:pPr>
              <w:pStyle w:val="af2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Low Level </w:t>
            </w:r>
            <w:r w:rsidRPr="00CA4F0E">
              <w:rPr>
                <w:b/>
                <w:bCs/>
                <w:color w:val="FF0000"/>
              </w:rPr>
              <w:t>Raider</w:t>
            </w:r>
            <w:r>
              <w:t xml:space="preserve"> * </w:t>
            </w:r>
            <w:r w:rsidR="000B5D58">
              <w:t>2</w:t>
            </w:r>
          </w:p>
          <w:p w14:paraId="30F0D2DA" w14:textId="77777777" w:rsidR="00986C8B" w:rsidRDefault="00986C8B" w:rsidP="00986C8B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Shotgun * 1</w:t>
            </w:r>
          </w:p>
          <w:p w14:paraId="21D5C299" w14:textId="77777777" w:rsidR="00986C8B" w:rsidRDefault="00986C8B" w:rsidP="00986C8B">
            <w:pPr>
              <w:pStyle w:val="af2"/>
              <w:numPr>
                <w:ilvl w:val="1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Rifle * 1</w:t>
            </w:r>
          </w:p>
          <w:p w14:paraId="20973369" w14:textId="77777777" w:rsidR="00986C8B" w:rsidRDefault="00986C8B" w:rsidP="00986C8B">
            <w:pPr>
              <w:pStyle w:val="af2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Low Level </w:t>
            </w:r>
            <w:r w:rsidRPr="00CA4F0E">
              <w:rPr>
                <w:b/>
                <w:bCs/>
                <w:color w:val="FF0000"/>
              </w:rPr>
              <w:t>Alien</w:t>
            </w:r>
            <w:r>
              <w:t xml:space="preserve"> * 4</w:t>
            </w:r>
          </w:p>
          <w:p w14:paraId="639C1617" w14:textId="77777777" w:rsidR="00986C8B" w:rsidRDefault="00986C8B" w:rsidP="00986C8B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Alien Blaster * 2</w:t>
            </w:r>
          </w:p>
          <w:p w14:paraId="76084D1D" w14:textId="77777777" w:rsidR="00986C8B" w:rsidRDefault="00986C8B" w:rsidP="00986C8B">
            <w:pPr>
              <w:pStyle w:val="af2"/>
              <w:numPr>
                <w:ilvl w:val="1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Shotgun * 1</w:t>
            </w:r>
          </w:p>
          <w:p w14:paraId="239E30A7" w14:textId="3B17E715" w:rsidR="00986C8B" w:rsidRDefault="00986C8B" w:rsidP="00986C8B">
            <w:pPr>
              <w:pStyle w:val="af2"/>
              <w:numPr>
                <w:ilvl w:val="1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Rifle * 1</w:t>
            </w:r>
          </w:p>
        </w:tc>
      </w:tr>
      <w:tr w:rsidR="00867EC0" w14:paraId="4A00FB9E" w14:textId="77777777" w:rsidTr="004D3C7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229098E8" w14:textId="3A64616F" w:rsidR="00867EC0" w:rsidRDefault="00867EC0" w:rsidP="00867EC0">
            <w:pPr>
              <w:jc w:val="center"/>
            </w:pPr>
            <w:r>
              <w:t>12b</w:t>
            </w:r>
          </w:p>
        </w:tc>
        <w:tc>
          <w:tcPr>
            <w:tcW w:w="3369" w:type="dxa"/>
          </w:tcPr>
          <w:p w14:paraId="2046CFAE" w14:textId="3269606B" w:rsidR="00867EC0" w:rsidRDefault="00867EC0" w:rsidP="00867E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Narrative Beats. Check the terminal to get extra information.</w:t>
            </w:r>
          </w:p>
        </w:tc>
        <w:tc>
          <w:tcPr>
            <w:tcW w:w="5541" w:type="dxa"/>
          </w:tcPr>
          <w:p w14:paraId="0FA4BF8F" w14:textId="77777777" w:rsidR="00867EC0" w:rsidRDefault="00867EC0" w:rsidP="00867E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Key Information:</w:t>
            </w:r>
          </w:p>
          <w:p w14:paraId="2634F835" w14:textId="293E2F1A" w:rsidR="00867EC0" w:rsidRDefault="00390535" w:rsidP="00585399">
            <w:pPr>
              <w:pStyle w:val="af2"/>
              <w:numPr>
                <w:ilvl w:val="0"/>
                <w:numId w:val="5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A1415">
              <w:t>To</w:t>
            </w:r>
            <w:r w:rsidR="008A1415" w:rsidRPr="008A1415">
              <w:t xml:space="preserve"> prevent inevitable death, the aliens tried to use their remaining resources to build a transformation </w:t>
            </w:r>
            <w:r w:rsidR="008A1415" w:rsidRPr="008A1415">
              <w:lastRenderedPageBreak/>
              <w:t>gun, trying to transform themselves into humans to adapt to human food and environment.</w:t>
            </w:r>
          </w:p>
          <w:p w14:paraId="579A000E" w14:textId="154D5F40" w:rsidR="00390535" w:rsidRDefault="003E5149" w:rsidP="00585399">
            <w:pPr>
              <w:pStyle w:val="af2"/>
              <w:numPr>
                <w:ilvl w:val="0"/>
                <w:numId w:val="5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E5149">
              <w:t>The modified gun was stolen by humans before it was fully produced.</w:t>
            </w:r>
          </w:p>
        </w:tc>
      </w:tr>
      <w:tr w:rsidR="0029754F" w14:paraId="79D993FD" w14:textId="77777777" w:rsidTr="004D3C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22C1B0C5" w14:textId="1288419F" w:rsidR="0029754F" w:rsidRDefault="0005472C" w:rsidP="00C725EA">
            <w:pPr>
              <w:jc w:val="center"/>
            </w:pPr>
            <w:r>
              <w:lastRenderedPageBreak/>
              <w:t>12c</w:t>
            </w:r>
          </w:p>
        </w:tc>
        <w:tc>
          <w:tcPr>
            <w:tcW w:w="3369" w:type="dxa"/>
          </w:tcPr>
          <w:p w14:paraId="7BA73D45" w14:textId="5FE1D8C0" w:rsidR="0029754F" w:rsidRDefault="00D45C72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[Optional] High platform path.</w:t>
            </w:r>
          </w:p>
        </w:tc>
        <w:tc>
          <w:tcPr>
            <w:tcW w:w="5541" w:type="dxa"/>
          </w:tcPr>
          <w:p w14:paraId="59E679C0" w14:textId="6D886FFA" w:rsidR="0029754F" w:rsidRDefault="00992B29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92B29">
              <w:t xml:space="preserve">If you like fighting at a distance from your enemies, choose this </w:t>
            </w:r>
            <w:r>
              <w:t>path.</w:t>
            </w:r>
          </w:p>
        </w:tc>
      </w:tr>
      <w:tr w:rsidR="0029754F" w14:paraId="53A577CE" w14:textId="77777777" w:rsidTr="004D3C7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2B0F3790" w14:textId="57C6075F" w:rsidR="0029754F" w:rsidRDefault="0005472C" w:rsidP="00C725EA">
            <w:pPr>
              <w:jc w:val="center"/>
            </w:pPr>
            <w:r>
              <w:t>13</w:t>
            </w:r>
          </w:p>
        </w:tc>
        <w:tc>
          <w:tcPr>
            <w:tcW w:w="3369" w:type="dxa"/>
          </w:tcPr>
          <w:p w14:paraId="01D36376" w14:textId="24512546" w:rsidR="0029754F" w:rsidRDefault="000E75C6" w:rsidP="00C7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Exploration. Get to the next room using platform.</w:t>
            </w:r>
          </w:p>
        </w:tc>
        <w:tc>
          <w:tcPr>
            <w:tcW w:w="5541" w:type="dxa"/>
          </w:tcPr>
          <w:p w14:paraId="38FB0982" w14:textId="77777777" w:rsidR="0029754F" w:rsidRDefault="00B94B38" w:rsidP="00C7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Challenge Goal:</w:t>
            </w:r>
          </w:p>
          <w:p w14:paraId="259B58AC" w14:textId="6EFB17DE" w:rsidR="00B94B38" w:rsidRDefault="00B94B38" w:rsidP="002D7164">
            <w:pPr>
              <w:pStyle w:val="af2"/>
              <w:numPr>
                <w:ilvl w:val="0"/>
                <w:numId w:val="6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Use the platform on the second floor to get to the entrance of the meeting room.</w:t>
            </w:r>
          </w:p>
        </w:tc>
      </w:tr>
    </w:tbl>
    <w:p w14:paraId="3A9FEEF5" w14:textId="77777777" w:rsidR="00CA745C" w:rsidRDefault="00CA745C" w:rsidP="00B43CB6"/>
    <w:p w14:paraId="05184FA9" w14:textId="77777777" w:rsidR="00CA745C" w:rsidRDefault="00CA745C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14:paraId="58EE7F56" w14:textId="545EBE43" w:rsidR="0029754F" w:rsidRPr="009043FE" w:rsidRDefault="0029754F" w:rsidP="0029754F">
      <w:pPr>
        <w:pStyle w:val="3"/>
      </w:pPr>
      <w:bookmarkStart w:id="24" w:name="_Toc159235331"/>
      <w:r>
        <w:lastRenderedPageBreak/>
        <w:t xml:space="preserve">Section </w:t>
      </w:r>
      <w:r w:rsidR="00A76B40">
        <w:t>6</w:t>
      </w:r>
      <w:r>
        <w:t xml:space="preserve"> </w:t>
      </w:r>
      <w:r w:rsidR="00A76B40">
        <w:t>Meeting Room</w:t>
      </w:r>
      <w:bookmarkEnd w:id="24"/>
    </w:p>
    <w:p w14:paraId="5097D943" w14:textId="69219767" w:rsidR="0029754F" w:rsidRDefault="0042487C" w:rsidP="0029754F">
      <w:pPr>
        <w:keepNext/>
        <w:jc w:val="center"/>
      </w:pPr>
      <w:r w:rsidRPr="0042487C">
        <w:rPr>
          <w:noProof/>
        </w:rPr>
        <w:drawing>
          <wp:inline distT="0" distB="0" distL="0" distR="0" wp14:anchorId="57675F09" wp14:editId="11951EDF">
            <wp:extent cx="5943600" cy="2827655"/>
            <wp:effectExtent l="0" t="0" r="0" b="0"/>
            <wp:docPr id="780582672" name="Picture 1" descr="A screenshot of a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582672" name="Picture 1" descr="A screenshot of a gam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E2" w:rsidRPr="00C519E2">
        <w:rPr>
          <w:noProof/>
        </w:rPr>
        <w:t xml:space="preserve"> </w:t>
      </w:r>
      <w:r w:rsidR="00C519E2" w:rsidRPr="00C519E2">
        <w:rPr>
          <w:noProof/>
        </w:rPr>
        <w:drawing>
          <wp:inline distT="0" distB="0" distL="0" distR="0" wp14:anchorId="5CEF3EE8" wp14:editId="7E164DB9">
            <wp:extent cx="5943600" cy="1398905"/>
            <wp:effectExtent l="0" t="0" r="0" b="0"/>
            <wp:docPr id="451797993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797993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65A50" w14:textId="1844E918" w:rsidR="0029754F" w:rsidRPr="004F0B85" w:rsidRDefault="0029754F" w:rsidP="004F0B85">
      <w:pPr>
        <w:pStyle w:val="af"/>
        <w:jc w:val="center"/>
      </w:pPr>
      <w:bookmarkStart w:id="25" w:name="_Toc159235368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4F0B85">
        <w:rPr>
          <w:noProof/>
        </w:rPr>
        <w:t>7</w:t>
      </w:r>
      <w:r>
        <w:rPr>
          <w:noProof/>
        </w:rPr>
        <w:fldChar w:fldCharType="end"/>
      </w:r>
      <w:r>
        <w:t xml:space="preserve">: </w:t>
      </w:r>
      <w:r w:rsidR="006E46EA">
        <w:rPr>
          <w:noProof/>
        </w:rPr>
        <w:t>Meeting Room Overview Map [1]</w:t>
      </w:r>
      <w:bookmarkEnd w:id="25"/>
    </w:p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345"/>
        <w:gridCol w:w="3279"/>
        <w:gridCol w:w="5541"/>
      </w:tblGrid>
      <w:tr w:rsidR="0029754F" w14:paraId="5DDA4CA5" w14:textId="77777777" w:rsidTr="00602A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  <w:vAlign w:val="bottom"/>
          </w:tcPr>
          <w:p w14:paraId="116381B6" w14:textId="77777777" w:rsidR="0029754F" w:rsidRDefault="0029754F" w:rsidP="00C725EA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279" w:type="dxa"/>
            <w:vAlign w:val="bottom"/>
          </w:tcPr>
          <w:p w14:paraId="3173E402" w14:textId="77777777" w:rsidR="0029754F" w:rsidRDefault="0029754F" w:rsidP="00C725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45FEDFBE" w14:textId="77777777" w:rsidR="0029754F" w:rsidRDefault="0029754F" w:rsidP="00C725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AE34D8" w14:paraId="4AF8D8BD" w14:textId="77777777" w:rsidTr="00602A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1ABB40DE" w14:textId="1D134964" w:rsidR="00AE34D8" w:rsidRDefault="00AE34D8" w:rsidP="00AE34D8">
            <w:pPr>
              <w:jc w:val="center"/>
            </w:pPr>
            <w:r>
              <w:t>14</w:t>
            </w:r>
          </w:p>
        </w:tc>
        <w:tc>
          <w:tcPr>
            <w:tcW w:w="3279" w:type="dxa"/>
          </w:tcPr>
          <w:p w14:paraId="1CB43FD8" w14:textId="03C37B6A" w:rsidR="00AE34D8" w:rsidRDefault="00AE34D8" w:rsidP="00AE34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Encounter</w:t>
            </w:r>
          </w:p>
        </w:tc>
        <w:tc>
          <w:tcPr>
            <w:tcW w:w="5541" w:type="dxa"/>
          </w:tcPr>
          <w:p w14:paraId="7D623120" w14:textId="77777777" w:rsidR="00AE34D8" w:rsidRDefault="00AE34D8" w:rsidP="00AE34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Enemy Information:</w:t>
            </w:r>
          </w:p>
          <w:p w14:paraId="3B038B7E" w14:textId="77777777" w:rsidR="00AE34D8" w:rsidRDefault="00AE34D8" w:rsidP="00AE34D8">
            <w:pPr>
              <w:pStyle w:val="af2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Med Level </w:t>
            </w:r>
            <w:r w:rsidRPr="00FB55B4">
              <w:rPr>
                <w:b/>
                <w:bCs/>
                <w:color w:val="FF0000"/>
              </w:rPr>
              <w:t xml:space="preserve">Raider </w:t>
            </w:r>
            <w:r>
              <w:t>* 1</w:t>
            </w:r>
          </w:p>
          <w:p w14:paraId="120B25C9" w14:textId="616FED73" w:rsidR="00AE34D8" w:rsidRDefault="00AE34D8" w:rsidP="00AE34D8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Combat </w:t>
            </w:r>
            <w:r w:rsidR="004350FB">
              <w:t xml:space="preserve">Shotgun </w:t>
            </w:r>
            <w:r>
              <w:t>* 1</w:t>
            </w:r>
          </w:p>
          <w:p w14:paraId="2E2195A5" w14:textId="1AD62052" w:rsidR="004350FB" w:rsidRDefault="004350FB" w:rsidP="00AE34D8">
            <w:pPr>
              <w:pStyle w:val="af2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Low Level </w:t>
            </w:r>
            <w:r w:rsidRPr="004350FB">
              <w:rPr>
                <w:b/>
                <w:bCs/>
                <w:color w:val="FF0000"/>
              </w:rPr>
              <w:t xml:space="preserve">Alien </w:t>
            </w:r>
            <w:r>
              <w:t>* 1</w:t>
            </w:r>
          </w:p>
          <w:p w14:paraId="30CB7321" w14:textId="2D2D2123" w:rsidR="004350FB" w:rsidRDefault="004350FB" w:rsidP="004350FB">
            <w:pPr>
              <w:pStyle w:val="af2"/>
              <w:numPr>
                <w:ilvl w:val="1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Machete * 1</w:t>
            </w:r>
          </w:p>
          <w:p w14:paraId="078A734C" w14:textId="7EF59351" w:rsidR="00AE34D8" w:rsidRDefault="004350FB" w:rsidP="00AE34D8">
            <w:pPr>
              <w:pStyle w:val="af2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Med</w:t>
            </w:r>
            <w:r w:rsidR="00AE34D8">
              <w:t xml:space="preserve"> Level </w:t>
            </w:r>
            <w:r w:rsidR="00AE34D8" w:rsidRPr="00CA4F0E">
              <w:rPr>
                <w:b/>
                <w:bCs/>
                <w:color w:val="FF0000"/>
              </w:rPr>
              <w:t>Alien</w:t>
            </w:r>
            <w:r w:rsidR="00AE34D8">
              <w:t xml:space="preserve"> * </w:t>
            </w:r>
            <w:r>
              <w:t>2</w:t>
            </w:r>
          </w:p>
          <w:p w14:paraId="6575DC5C" w14:textId="060B7D0D" w:rsidR="00AE34D8" w:rsidRDefault="00AE34D8" w:rsidP="00AE34D8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Alien Blaster * </w:t>
            </w:r>
            <w:r w:rsidR="004350FB">
              <w:t>1</w:t>
            </w:r>
          </w:p>
          <w:p w14:paraId="471B34D7" w14:textId="77777777" w:rsidR="00AE34D8" w:rsidRDefault="004350FB" w:rsidP="00AE34D8">
            <w:pPr>
              <w:pStyle w:val="af2"/>
              <w:numPr>
                <w:ilvl w:val="1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Machete</w:t>
            </w:r>
            <w:r w:rsidR="00AE34D8">
              <w:t xml:space="preserve"> * 1</w:t>
            </w:r>
          </w:p>
          <w:p w14:paraId="4A96EC5B" w14:textId="77777777" w:rsidR="00A85D43" w:rsidRDefault="00A85D43" w:rsidP="00A85D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BCCC158" w14:textId="77777777" w:rsidR="00A85D43" w:rsidRDefault="00A85D43" w:rsidP="00A85D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Conveyance:</w:t>
            </w:r>
          </w:p>
          <w:p w14:paraId="4A0207FA" w14:textId="6219EF30" w:rsidR="00A85D43" w:rsidRDefault="00A85D43" w:rsidP="00C34B65">
            <w:pPr>
              <w:pStyle w:val="af2"/>
              <w:numPr>
                <w:ilvl w:val="0"/>
                <w:numId w:val="6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You can have a preview of the factory hall through the glass.</w:t>
            </w:r>
          </w:p>
        </w:tc>
      </w:tr>
      <w:tr w:rsidR="00AE34D8" w14:paraId="14FFD348" w14:textId="77777777" w:rsidTr="00602AB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479F991C" w14:textId="3ACA107A" w:rsidR="00AE34D8" w:rsidRDefault="00AE34D8" w:rsidP="00AE34D8">
            <w:pPr>
              <w:jc w:val="center"/>
            </w:pPr>
            <w:r>
              <w:t>15</w:t>
            </w:r>
          </w:p>
        </w:tc>
        <w:tc>
          <w:tcPr>
            <w:tcW w:w="3279" w:type="dxa"/>
          </w:tcPr>
          <w:p w14:paraId="50C1A7D4" w14:textId="06AAB315" w:rsidR="00AE34D8" w:rsidRDefault="00FC5FBB" w:rsidP="00AE34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Narrative Beats / Combat</w:t>
            </w:r>
          </w:p>
        </w:tc>
        <w:tc>
          <w:tcPr>
            <w:tcW w:w="5541" w:type="dxa"/>
          </w:tcPr>
          <w:p w14:paraId="4BF3BB4D" w14:textId="77777777" w:rsidR="002E3F17" w:rsidRDefault="002E3F17" w:rsidP="002E3F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Enemy Information:</w:t>
            </w:r>
          </w:p>
          <w:p w14:paraId="60655967" w14:textId="6D8256FA" w:rsidR="002E3F17" w:rsidRDefault="00704071" w:rsidP="002E3F17">
            <w:pPr>
              <w:pStyle w:val="af2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High</w:t>
            </w:r>
            <w:r w:rsidR="002E3F17">
              <w:t xml:space="preserve"> Level </w:t>
            </w:r>
            <w:r w:rsidR="002E3F17" w:rsidRPr="00FB55B4">
              <w:rPr>
                <w:b/>
                <w:bCs/>
                <w:color w:val="FF0000"/>
              </w:rPr>
              <w:t xml:space="preserve">Raider </w:t>
            </w:r>
            <w:r w:rsidR="002E3F17">
              <w:t>* 1</w:t>
            </w:r>
          </w:p>
          <w:p w14:paraId="2B23BBDB" w14:textId="4CD90FD1" w:rsidR="002E3F17" w:rsidRDefault="00704071" w:rsidP="002E3F17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Machete</w:t>
            </w:r>
            <w:r w:rsidR="002E3F17">
              <w:t xml:space="preserve"> * 1</w:t>
            </w:r>
          </w:p>
          <w:p w14:paraId="3F1F7D13" w14:textId="77777777" w:rsidR="00AE34D8" w:rsidRDefault="00367244" w:rsidP="007040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Key Information:</w:t>
            </w:r>
          </w:p>
          <w:p w14:paraId="46499864" w14:textId="77777777" w:rsidR="00367244" w:rsidRDefault="00A42528" w:rsidP="001602E9">
            <w:pPr>
              <w:pStyle w:val="af2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42528">
              <w:lastRenderedPageBreak/>
              <w:t>After the aliens lost their modified guns, they launched an attack on humans</w:t>
            </w:r>
            <w:r w:rsidR="00423A68">
              <w:t>.</w:t>
            </w:r>
          </w:p>
          <w:p w14:paraId="305055FF" w14:textId="4ED5BAF9" w:rsidR="00423A68" w:rsidRDefault="00423A68" w:rsidP="001602E9">
            <w:pPr>
              <w:pStyle w:val="af2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23A68">
              <w:t>The remaining aliens were eventually annihilated by humans</w:t>
            </w:r>
            <w:r w:rsidR="001602E9">
              <w:t>.</w:t>
            </w:r>
          </w:p>
        </w:tc>
      </w:tr>
    </w:tbl>
    <w:p w14:paraId="000C3488" w14:textId="77777777" w:rsidR="00CA745C" w:rsidRDefault="00CA745C" w:rsidP="004F0B85"/>
    <w:p w14:paraId="3929307F" w14:textId="77777777" w:rsidR="00CA745C" w:rsidRDefault="00CA745C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14:paraId="6C7EA7D4" w14:textId="5CD9FF4F" w:rsidR="0029754F" w:rsidRPr="009043FE" w:rsidRDefault="0029754F" w:rsidP="0029754F">
      <w:pPr>
        <w:pStyle w:val="3"/>
      </w:pPr>
      <w:bookmarkStart w:id="26" w:name="_Toc159235332"/>
      <w:r>
        <w:lastRenderedPageBreak/>
        <w:t xml:space="preserve">Section </w:t>
      </w:r>
      <w:r w:rsidR="00A72826">
        <w:t>7</w:t>
      </w:r>
      <w:r>
        <w:t xml:space="preserve"> </w:t>
      </w:r>
      <w:r w:rsidR="00A72826">
        <w:t>Factory Hall</w:t>
      </w:r>
      <w:bookmarkEnd w:id="26"/>
    </w:p>
    <w:p w14:paraId="51F9716B" w14:textId="4263C3F2" w:rsidR="0029754F" w:rsidRDefault="00BE5380" w:rsidP="0029754F">
      <w:pPr>
        <w:keepNext/>
        <w:jc w:val="center"/>
      </w:pPr>
      <w:r w:rsidRPr="00BE5380">
        <w:rPr>
          <w:noProof/>
        </w:rPr>
        <w:drawing>
          <wp:inline distT="0" distB="0" distL="0" distR="0" wp14:anchorId="77A1C537" wp14:editId="7CD589A8">
            <wp:extent cx="5943600" cy="5838825"/>
            <wp:effectExtent l="0" t="0" r="0" b="9525"/>
            <wp:docPr id="1227438923" name="Picture 1" descr="A diagram of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438923" name="Picture 1" descr="A diagram of a room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E2" w:rsidRPr="00C519E2">
        <w:rPr>
          <w:noProof/>
        </w:rPr>
        <w:t xml:space="preserve"> </w:t>
      </w:r>
      <w:r w:rsidR="00C519E2" w:rsidRPr="00C519E2">
        <w:rPr>
          <w:noProof/>
        </w:rPr>
        <w:drawing>
          <wp:inline distT="0" distB="0" distL="0" distR="0" wp14:anchorId="2B01D981" wp14:editId="2C122230">
            <wp:extent cx="5943600" cy="1398905"/>
            <wp:effectExtent l="0" t="0" r="0" b="0"/>
            <wp:docPr id="1296966282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966282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87EF8" w14:textId="5070F3C7" w:rsidR="0029754F" w:rsidRDefault="0029754F" w:rsidP="008879E5">
      <w:pPr>
        <w:pStyle w:val="af"/>
        <w:jc w:val="center"/>
        <w:rPr>
          <w:noProof/>
        </w:rPr>
      </w:pPr>
      <w:bookmarkStart w:id="27" w:name="_Toc159235369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A72826">
        <w:rPr>
          <w:noProof/>
        </w:rPr>
        <w:t>8</w:t>
      </w:r>
      <w:r>
        <w:rPr>
          <w:noProof/>
        </w:rPr>
        <w:fldChar w:fldCharType="end"/>
      </w:r>
      <w:r>
        <w:t xml:space="preserve">: </w:t>
      </w:r>
      <w:r w:rsidR="006E46EA">
        <w:rPr>
          <w:noProof/>
        </w:rPr>
        <w:t>Factory Hall Overview Map [1]</w:t>
      </w:r>
      <w:bookmarkEnd w:id="27"/>
    </w:p>
    <w:p w14:paraId="0788411B" w14:textId="77777777" w:rsidR="00AE0715" w:rsidRPr="00AE0715" w:rsidRDefault="00AE0715" w:rsidP="00AE0715"/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3369"/>
        <w:gridCol w:w="5541"/>
      </w:tblGrid>
      <w:tr w:rsidR="0029754F" w14:paraId="3F26C318" w14:textId="77777777" w:rsidTr="008879E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10EB99D5" w14:textId="77777777" w:rsidR="0029754F" w:rsidRDefault="0029754F" w:rsidP="00C725EA">
            <w:pPr>
              <w:jc w:val="center"/>
            </w:pPr>
            <w:r>
              <w:lastRenderedPageBreak/>
              <w:br w:type="page"/>
              <w:t>Map Label / Stage</w:t>
            </w:r>
          </w:p>
        </w:tc>
        <w:tc>
          <w:tcPr>
            <w:tcW w:w="3369" w:type="dxa"/>
            <w:vAlign w:val="bottom"/>
          </w:tcPr>
          <w:p w14:paraId="39793A86" w14:textId="77777777" w:rsidR="0029754F" w:rsidRDefault="0029754F" w:rsidP="00C725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7AC6FEB8" w14:textId="77777777" w:rsidR="0029754F" w:rsidRDefault="0029754F" w:rsidP="00C725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65310E" w14:paraId="086176CA" w14:textId="77777777" w:rsidTr="008879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4D173913" w14:textId="361FBE15" w:rsidR="0065310E" w:rsidRDefault="0065310E" w:rsidP="0065310E">
            <w:pPr>
              <w:jc w:val="center"/>
            </w:pPr>
            <w:r>
              <w:t>16a</w:t>
            </w:r>
          </w:p>
        </w:tc>
        <w:tc>
          <w:tcPr>
            <w:tcW w:w="3369" w:type="dxa"/>
          </w:tcPr>
          <w:p w14:paraId="0EF56113" w14:textId="659E92E9" w:rsidR="0065310E" w:rsidRDefault="001050A7" w:rsidP="006531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Narrative Beats / </w:t>
            </w:r>
            <w:r w:rsidR="0065310E">
              <w:t>Encounter</w:t>
            </w:r>
          </w:p>
        </w:tc>
        <w:tc>
          <w:tcPr>
            <w:tcW w:w="5541" w:type="dxa"/>
          </w:tcPr>
          <w:p w14:paraId="58DDF553" w14:textId="2C846669" w:rsidR="008C683D" w:rsidRDefault="008C683D" w:rsidP="006531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Key Information:</w:t>
            </w:r>
          </w:p>
          <w:p w14:paraId="7D376BC5" w14:textId="25780D3C" w:rsidR="008C683D" w:rsidRDefault="00B82BF8" w:rsidP="00BF072A">
            <w:pPr>
              <w:pStyle w:val="af2"/>
              <w:numPr>
                <w:ilvl w:val="0"/>
                <w:numId w:val="6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82BF8">
              <w:t xml:space="preserve">When you reach the </w:t>
            </w:r>
            <w:r>
              <w:t>hall</w:t>
            </w:r>
            <w:r w:rsidRPr="00B82BF8">
              <w:t xml:space="preserve">, the game will switch to a cinematic view, showing </w:t>
            </w:r>
            <w:r w:rsidRPr="00CF48FB">
              <w:rPr>
                <w:b/>
                <w:bCs/>
              </w:rPr>
              <w:t>Mr</w:t>
            </w:r>
            <w:r w:rsidRPr="00CF48FB">
              <w:rPr>
                <w:rFonts w:hint="eastAsia"/>
                <w:b/>
                <w:bCs/>
                <w:lang w:eastAsia="zh-CN"/>
              </w:rPr>
              <w:t>.</w:t>
            </w:r>
            <w:r w:rsidRPr="00CF48FB">
              <w:rPr>
                <w:b/>
                <w:bCs/>
                <w:lang w:eastAsia="zh-CN"/>
              </w:rPr>
              <w:t xml:space="preserve"> X</w:t>
            </w:r>
            <w:r w:rsidRPr="00B82BF8">
              <w:t xml:space="preserve"> looking at you from the third floor of the control room</w:t>
            </w:r>
            <w:r w:rsidR="00660F75">
              <w:t>.</w:t>
            </w:r>
          </w:p>
          <w:p w14:paraId="5D75C7DE" w14:textId="77777777" w:rsidR="008C683D" w:rsidRDefault="008C683D" w:rsidP="006531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91ABFCF" w14:textId="482C102F" w:rsidR="0065310E" w:rsidRDefault="0065310E" w:rsidP="006531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Enemy Information:</w:t>
            </w:r>
          </w:p>
          <w:p w14:paraId="423D4BA1" w14:textId="4B2CBACD" w:rsidR="0065310E" w:rsidRDefault="0065310E" w:rsidP="0065310E">
            <w:pPr>
              <w:pStyle w:val="af2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Med Level </w:t>
            </w:r>
            <w:r w:rsidRPr="00FB55B4">
              <w:rPr>
                <w:b/>
                <w:bCs/>
                <w:color w:val="FF0000"/>
              </w:rPr>
              <w:t xml:space="preserve">Raider </w:t>
            </w:r>
            <w:r>
              <w:t xml:space="preserve">* </w:t>
            </w:r>
            <w:r w:rsidR="00864BEA">
              <w:t>2</w:t>
            </w:r>
          </w:p>
          <w:p w14:paraId="448B3AC0" w14:textId="77777777" w:rsidR="0065310E" w:rsidRDefault="0065310E" w:rsidP="0065310E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Shotgun * 1</w:t>
            </w:r>
          </w:p>
          <w:p w14:paraId="07449576" w14:textId="7BA276D6" w:rsidR="00864BEA" w:rsidRDefault="00864BEA" w:rsidP="0065310E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Machete * 1</w:t>
            </w:r>
          </w:p>
          <w:p w14:paraId="6094EE17" w14:textId="43146238" w:rsidR="0065310E" w:rsidRDefault="0065310E" w:rsidP="0065310E">
            <w:pPr>
              <w:pStyle w:val="af2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Med Level </w:t>
            </w:r>
            <w:r w:rsidRPr="00CA4F0E">
              <w:rPr>
                <w:b/>
                <w:bCs/>
                <w:color w:val="FF0000"/>
              </w:rPr>
              <w:t>Alien</w:t>
            </w:r>
            <w:r>
              <w:t xml:space="preserve"> * </w:t>
            </w:r>
            <w:r w:rsidR="00864BEA">
              <w:t>4</w:t>
            </w:r>
          </w:p>
          <w:p w14:paraId="4C7EE449" w14:textId="3880CB90" w:rsidR="0065310E" w:rsidRDefault="0065310E" w:rsidP="0065310E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Alien Blaster * </w:t>
            </w:r>
            <w:r w:rsidR="00864BEA">
              <w:t>2</w:t>
            </w:r>
          </w:p>
          <w:p w14:paraId="3B08AEFE" w14:textId="08D4BE71" w:rsidR="0065310E" w:rsidRDefault="00864BEA" w:rsidP="0065310E">
            <w:pPr>
              <w:pStyle w:val="af2"/>
              <w:numPr>
                <w:ilvl w:val="1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Rifle</w:t>
            </w:r>
            <w:r w:rsidR="0065310E">
              <w:t xml:space="preserve"> * 1</w:t>
            </w:r>
          </w:p>
          <w:p w14:paraId="572E2462" w14:textId="77777777" w:rsidR="0065310E" w:rsidRDefault="0065310E" w:rsidP="006531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048817D" w14:textId="389C6C68" w:rsidR="00864BEA" w:rsidRDefault="00864BEA" w:rsidP="006531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47B6F">
              <w:rPr>
                <w:b/>
                <w:bCs/>
                <w:color w:val="8064A2" w:themeColor="accent4"/>
              </w:rPr>
              <w:t>Alien Transmogrifier</w:t>
            </w:r>
            <w:r w:rsidRPr="00647B6F">
              <w:rPr>
                <w:color w:val="8064A2" w:themeColor="accent4"/>
              </w:rPr>
              <w:t xml:space="preserve"> </w:t>
            </w:r>
            <w:r>
              <w:t>is recommended in this combat due to the combination of the enemies and the large flat floor.</w:t>
            </w:r>
          </w:p>
          <w:p w14:paraId="099B8AD9" w14:textId="77777777" w:rsidR="00864BEA" w:rsidRDefault="00864BEA" w:rsidP="006531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036A2D6" w14:textId="77777777" w:rsidR="0065310E" w:rsidRDefault="0065310E" w:rsidP="006531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Conveyance:</w:t>
            </w:r>
          </w:p>
          <w:p w14:paraId="7699E134" w14:textId="4ADAB0B7" w:rsidR="0065310E" w:rsidRDefault="0065310E" w:rsidP="00115034">
            <w:pPr>
              <w:pStyle w:val="af2"/>
              <w:numPr>
                <w:ilvl w:val="0"/>
                <w:numId w:val="6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You can have a preview of the </w:t>
            </w:r>
            <w:r w:rsidR="00B81C93">
              <w:t>central control room 3F</w:t>
            </w:r>
            <w:r>
              <w:t xml:space="preserve"> through the glass.</w:t>
            </w:r>
          </w:p>
        </w:tc>
      </w:tr>
      <w:tr w:rsidR="0029754F" w14:paraId="0993BC22" w14:textId="77777777" w:rsidTr="008879E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1E16D044" w14:textId="7E84EF13" w:rsidR="0029754F" w:rsidRDefault="00051D9E" w:rsidP="00C725EA">
            <w:pPr>
              <w:jc w:val="center"/>
            </w:pPr>
            <w:r>
              <w:t>1</w:t>
            </w:r>
            <w:r w:rsidR="0029754F">
              <w:t>6</w:t>
            </w:r>
            <w:r>
              <w:t>b</w:t>
            </w:r>
          </w:p>
        </w:tc>
        <w:tc>
          <w:tcPr>
            <w:tcW w:w="3369" w:type="dxa"/>
          </w:tcPr>
          <w:p w14:paraId="6C4092F9" w14:textId="696DC2BB" w:rsidR="0029754F" w:rsidRDefault="00CF48FB" w:rsidP="00C7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[Optional] </w:t>
            </w:r>
            <w:r w:rsidR="00D16C10">
              <w:t xml:space="preserve">Skill Challenge. </w:t>
            </w:r>
            <w:r>
              <w:t>Get extra supplies</w:t>
            </w:r>
          </w:p>
        </w:tc>
        <w:tc>
          <w:tcPr>
            <w:tcW w:w="5541" w:type="dxa"/>
          </w:tcPr>
          <w:p w14:paraId="13421C26" w14:textId="119BCE8D" w:rsidR="0029754F" w:rsidRDefault="00E23B83" w:rsidP="00C7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Challenge Goal:</w:t>
            </w:r>
          </w:p>
          <w:p w14:paraId="0453453C" w14:textId="46FE59CF" w:rsidR="00E23B83" w:rsidRDefault="00E23B83" w:rsidP="00F64EF0">
            <w:pPr>
              <w:pStyle w:val="af2"/>
              <w:numPr>
                <w:ilvl w:val="0"/>
                <w:numId w:val="6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Use lockpicking skills to get more supplies in the other restroom.</w:t>
            </w:r>
          </w:p>
        </w:tc>
      </w:tr>
      <w:tr w:rsidR="0029754F" w14:paraId="415B17BD" w14:textId="77777777" w:rsidTr="008879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03A513B6" w14:textId="3A299527" w:rsidR="0029754F" w:rsidRDefault="00051D9E" w:rsidP="00C725EA">
            <w:pPr>
              <w:jc w:val="center"/>
            </w:pPr>
            <w:r>
              <w:t>16c</w:t>
            </w:r>
          </w:p>
        </w:tc>
        <w:tc>
          <w:tcPr>
            <w:tcW w:w="3369" w:type="dxa"/>
          </w:tcPr>
          <w:p w14:paraId="6EF1D8CC" w14:textId="13BB44F6" w:rsidR="0029754F" w:rsidRDefault="00F64EF0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[Optional] Exploration. Get extra supplies</w:t>
            </w:r>
          </w:p>
        </w:tc>
        <w:tc>
          <w:tcPr>
            <w:tcW w:w="5541" w:type="dxa"/>
          </w:tcPr>
          <w:p w14:paraId="143525E0" w14:textId="77777777" w:rsidR="0029754F" w:rsidRDefault="00E72132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Challenge Goal:</w:t>
            </w:r>
          </w:p>
          <w:p w14:paraId="4F170657" w14:textId="43E601F2" w:rsidR="00E72132" w:rsidRDefault="00E72132" w:rsidP="00183F39">
            <w:pPr>
              <w:pStyle w:val="af2"/>
              <w:numPr>
                <w:ilvl w:val="0"/>
                <w:numId w:val="6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Get extra supplies.</w:t>
            </w:r>
          </w:p>
        </w:tc>
      </w:tr>
      <w:tr w:rsidR="0029754F" w14:paraId="63B915C3" w14:textId="77777777" w:rsidTr="008879E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5EAA8939" w14:textId="1A9B2AA0" w:rsidR="0029754F" w:rsidRDefault="00051D9E" w:rsidP="00C725EA">
            <w:pPr>
              <w:jc w:val="center"/>
            </w:pPr>
            <w:r>
              <w:t>16d</w:t>
            </w:r>
          </w:p>
        </w:tc>
        <w:tc>
          <w:tcPr>
            <w:tcW w:w="3369" w:type="dxa"/>
          </w:tcPr>
          <w:p w14:paraId="4F5F2832" w14:textId="54C82AE4" w:rsidR="0029754F" w:rsidRDefault="00F64EF0" w:rsidP="00C7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[Optional] Exploration. Get extra supplies</w:t>
            </w:r>
          </w:p>
        </w:tc>
        <w:tc>
          <w:tcPr>
            <w:tcW w:w="5541" w:type="dxa"/>
          </w:tcPr>
          <w:p w14:paraId="05DC3BF4" w14:textId="77777777" w:rsidR="00E72132" w:rsidRDefault="00E72132" w:rsidP="00E7213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Challenge Goal:</w:t>
            </w:r>
          </w:p>
          <w:p w14:paraId="06FFC391" w14:textId="77777777" w:rsidR="0029754F" w:rsidRDefault="00E72132" w:rsidP="00830D7E">
            <w:pPr>
              <w:pStyle w:val="af2"/>
              <w:numPr>
                <w:ilvl w:val="0"/>
                <w:numId w:val="6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Get extra supplies.</w:t>
            </w:r>
          </w:p>
          <w:p w14:paraId="61B85A73" w14:textId="77777777" w:rsidR="00183F39" w:rsidRDefault="00183F39" w:rsidP="00E7213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C524F25" w14:textId="77777777" w:rsidR="00183F39" w:rsidRDefault="00183F39" w:rsidP="00E7213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Conveyance:</w:t>
            </w:r>
          </w:p>
          <w:p w14:paraId="1095F3DD" w14:textId="21C39D92" w:rsidR="00183F39" w:rsidRDefault="00183F39" w:rsidP="00830D7E">
            <w:pPr>
              <w:pStyle w:val="af2"/>
              <w:numPr>
                <w:ilvl w:val="0"/>
                <w:numId w:val="6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You can have a preview of the power supply room.</w:t>
            </w:r>
          </w:p>
        </w:tc>
      </w:tr>
      <w:tr w:rsidR="00051D9E" w14:paraId="09F02EFB" w14:textId="77777777" w:rsidTr="008879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6DAEE1A9" w14:textId="334EF73D" w:rsidR="00051D9E" w:rsidRDefault="00051D9E" w:rsidP="00C725EA">
            <w:pPr>
              <w:jc w:val="center"/>
            </w:pPr>
            <w:r>
              <w:t>16e</w:t>
            </w:r>
          </w:p>
        </w:tc>
        <w:tc>
          <w:tcPr>
            <w:tcW w:w="3369" w:type="dxa"/>
          </w:tcPr>
          <w:p w14:paraId="6914111F" w14:textId="653EFD8A" w:rsidR="00051D9E" w:rsidRDefault="00366287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Exploration. </w:t>
            </w:r>
            <w:r w:rsidR="00617E42">
              <w:t>Activate the sho</w:t>
            </w:r>
            <w:r w:rsidR="00EE6661">
              <w:t>r</w:t>
            </w:r>
            <w:r w:rsidR="00617E42">
              <w:t>tcut.</w:t>
            </w:r>
          </w:p>
        </w:tc>
        <w:tc>
          <w:tcPr>
            <w:tcW w:w="5541" w:type="dxa"/>
          </w:tcPr>
          <w:p w14:paraId="3C702983" w14:textId="77777777" w:rsidR="00051D9E" w:rsidRDefault="0060195C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Challenge Goal:</w:t>
            </w:r>
          </w:p>
          <w:p w14:paraId="41E1AE80" w14:textId="240C7EAF" w:rsidR="0060195C" w:rsidRDefault="00617E42" w:rsidP="00106C49">
            <w:pPr>
              <w:pStyle w:val="af2"/>
              <w:numPr>
                <w:ilvl w:val="0"/>
                <w:numId w:val="6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Open the chained door connected to the central control room.</w:t>
            </w:r>
          </w:p>
        </w:tc>
      </w:tr>
      <w:tr w:rsidR="00051D9E" w14:paraId="092E65D8" w14:textId="77777777" w:rsidTr="008879E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5B38E054" w14:textId="542F7318" w:rsidR="00051D9E" w:rsidRDefault="00051D9E" w:rsidP="00C725EA">
            <w:pPr>
              <w:jc w:val="center"/>
            </w:pPr>
            <w:r>
              <w:t>16f</w:t>
            </w:r>
          </w:p>
        </w:tc>
        <w:tc>
          <w:tcPr>
            <w:tcW w:w="3369" w:type="dxa"/>
          </w:tcPr>
          <w:p w14:paraId="3002EF87" w14:textId="1C86D1EA" w:rsidR="00051D9E" w:rsidRDefault="001B226C" w:rsidP="00C7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Exploration. Leave this room.</w:t>
            </w:r>
          </w:p>
        </w:tc>
        <w:tc>
          <w:tcPr>
            <w:tcW w:w="5541" w:type="dxa"/>
          </w:tcPr>
          <w:p w14:paraId="05BC6FAF" w14:textId="77777777" w:rsidR="00051D9E" w:rsidRDefault="00757BC4" w:rsidP="00C7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Challenge Goal:</w:t>
            </w:r>
          </w:p>
          <w:p w14:paraId="7BABCEED" w14:textId="44F61BD8" w:rsidR="00757BC4" w:rsidRDefault="00757BC4" w:rsidP="00822C57">
            <w:pPr>
              <w:pStyle w:val="af2"/>
              <w:numPr>
                <w:ilvl w:val="0"/>
                <w:numId w:val="6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Use the platform on the second floor to get to the central control room 2F.</w:t>
            </w:r>
          </w:p>
        </w:tc>
      </w:tr>
    </w:tbl>
    <w:p w14:paraId="4B04F4B7" w14:textId="77777777" w:rsidR="00CA745C" w:rsidRDefault="00CA745C" w:rsidP="00684139"/>
    <w:p w14:paraId="102006B4" w14:textId="77777777" w:rsidR="00CA745C" w:rsidRDefault="00CA745C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14:paraId="681363C3" w14:textId="22E798F0" w:rsidR="0029754F" w:rsidRPr="009043FE" w:rsidRDefault="0029754F" w:rsidP="0029754F">
      <w:pPr>
        <w:pStyle w:val="3"/>
      </w:pPr>
      <w:bookmarkStart w:id="28" w:name="_Toc159235333"/>
      <w:r>
        <w:lastRenderedPageBreak/>
        <w:t xml:space="preserve">Section </w:t>
      </w:r>
      <w:r w:rsidR="00B02D76">
        <w:t>8</w:t>
      </w:r>
      <w:r>
        <w:t xml:space="preserve"> </w:t>
      </w:r>
      <w:r w:rsidR="000B1124">
        <w:t>Central Control Room 2F</w:t>
      </w:r>
      <w:bookmarkEnd w:id="28"/>
    </w:p>
    <w:p w14:paraId="4AE72879" w14:textId="6460C3DA" w:rsidR="0029754F" w:rsidRDefault="00967FCB" w:rsidP="0029754F">
      <w:pPr>
        <w:keepNext/>
        <w:jc w:val="center"/>
      </w:pPr>
      <w:r w:rsidRPr="00967FCB">
        <w:rPr>
          <w:noProof/>
        </w:rPr>
        <w:drawing>
          <wp:inline distT="0" distB="0" distL="0" distR="0" wp14:anchorId="04BA2055" wp14:editId="7831C65F">
            <wp:extent cx="5943600" cy="2254885"/>
            <wp:effectExtent l="0" t="0" r="0" b="0"/>
            <wp:docPr id="985884753" name="Picture 1" descr="A diagram of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884753" name="Picture 1" descr="A diagram of a room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E2" w:rsidRPr="00C519E2">
        <w:rPr>
          <w:noProof/>
        </w:rPr>
        <w:t xml:space="preserve"> </w:t>
      </w:r>
      <w:r w:rsidR="00C519E2" w:rsidRPr="00C519E2">
        <w:rPr>
          <w:noProof/>
        </w:rPr>
        <w:drawing>
          <wp:inline distT="0" distB="0" distL="0" distR="0" wp14:anchorId="35025618" wp14:editId="71B78B18">
            <wp:extent cx="5943600" cy="1398905"/>
            <wp:effectExtent l="0" t="0" r="0" b="0"/>
            <wp:docPr id="487392294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392294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E9D8D" w14:textId="30087B5A" w:rsidR="0029754F" w:rsidRPr="00191C20" w:rsidRDefault="0029754F" w:rsidP="00191C20">
      <w:pPr>
        <w:pStyle w:val="af"/>
        <w:jc w:val="center"/>
      </w:pPr>
      <w:bookmarkStart w:id="29" w:name="_Toc159235370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191C20">
        <w:rPr>
          <w:noProof/>
        </w:rPr>
        <w:t>9</w:t>
      </w:r>
      <w:r>
        <w:rPr>
          <w:noProof/>
        </w:rPr>
        <w:fldChar w:fldCharType="end"/>
      </w:r>
      <w:r>
        <w:t xml:space="preserve">: </w:t>
      </w:r>
      <w:r w:rsidR="004F196A">
        <w:rPr>
          <w:noProof/>
        </w:rPr>
        <w:t>Central Contral Room 2F Overview Map [1]</w:t>
      </w:r>
      <w:bookmarkEnd w:id="29"/>
    </w:p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3369"/>
        <w:gridCol w:w="5541"/>
      </w:tblGrid>
      <w:tr w:rsidR="0029754F" w14:paraId="7DF6D9B7" w14:textId="77777777" w:rsidTr="00191C2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3A2F1F56" w14:textId="77777777" w:rsidR="0029754F" w:rsidRDefault="0029754F" w:rsidP="00C725EA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369" w:type="dxa"/>
            <w:vAlign w:val="bottom"/>
          </w:tcPr>
          <w:p w14:paraId="3CD1FC69" w14:textId="77777777" w:rsidR="0029754F" w:rsidRDefault="0029754F" w:rsidP="00C725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5ECD1DA3" w14:textId="77777777" w:rsidR="0029754F" w:rsidRDefault="0029754F" w:rsidP="00C725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29754F" w14:paraId="629CD39C" w14:textId="77777777" w:rsidTr="00191C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020B4A14" w14:textId="6774DD69" w:rsidR="0029754F" w:rsidRDefault="001C6E0E" w:rsidP="00C725EA">
            <w:pPr>
              <w:jc w:val="center"/>
            </w:pPr>
            <w:r>
              <w:t>17a</w:t>
            </w:r>
          </w:p>
        </w:tc>
        <w:tc>
          <w:tcPr>
            <w:tcW w:w="3369" w:type="dxa"/>
          </w:tcPr>
          <w:p w14:paraId="062599D7" w14:textId="2C1DCB70" w:rsidR="0029754F" w:rsidRDefault="008E3A1E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Exploration. Get to the power supply room.</w:t>
            </w:r>
          </w:p>
        </w:tc>
        <w:tc>
          <w:tcPr>
            <w:tcW w:w="5541" w:type="dxa"/>
          </w:tcPr>
          <w:p w14:paraId="4E752BCD" w14:textId="77777777" w:rsidR="0029754F" w:rsidRDefault="000B5F13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Challenge Goal:</w:t>
            </w:r>
          </w:p>
          <w:p w14:paraId="6B8B85E7" w14:textId="64D710E3" w:rsidR="000B5F13" w:rsidRDefault="000B5F13" w:rsidP="008843CF">
            <w:pPr>
              <w:pStyle w:val="af2"/>
              <w:numPr>
                <w:ilvl w:val="0"/>
                <w:numId w:val="6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Use the platform on the second floor to get to the power supply room.</w:t>
            </w:r>
          </w:p>
        </w:tc>
      </w:tr>
    </w:tbl>
    <w:p w14:paraId="242B02E4" w14:textId="77777777" w:rsidR="00CA745C" w:rsidRDefault="00CA745C" w:rsidP="001C6E0E"/>
    <w:p w14:paraId="170F1A75" w14:textId="77777777" w:rsidR="00CA745C" w:rsidRDefault="00CA745C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14:paraId="4D42F0C0" w14:textId="5A5128D2" w:rsidR="0029754F" w:rsidRPr="009043FE" w:rsidRDefault="0029754F" w:rsidP="0029754F">
      <w:pPr>
        <w:pStyle w:val="3"/>
      </w:pPr>
      <w:bookmarkStart w:id="30" w:name="_Toc159235334"/>
      <w:r>
        <w:lastRenderedPageBreak/>
        <w:t xml:space="preserve">Section </w:t>
      </w:r>
      <w:r w:rsidR="00A9783C">
        <w:t>9</w:t>
      </w:r>
      <w:r>
        <w:t xml:space="preserve"> </w:t>
      </w:r>
      <w:r w:rsidR="00A9783C">
        <w:t>Power Supply Room</w:t>
      </w:r>
      <w:bookmarkEnd w:id="30"/>
    </w:p>
    <w:p w14:paraId="1C1AE58C" w14:textId="7A650D3F" w:rsidR="0029754F" w:rsidRDefault="008658FD" w:rsidP="0029754F">
      <w:pPr>
        <w:keepNext/>
        <w:jc w:val="center"/>
      </w:pPr>
      <w:r w:rsidRPr="008658FD">
        <w:rPr>
          <w:noProof/>
        </w:rPr>
        <w:drawing>
          <wp:inline distT="0" distB="0" distL="0" distR="0" wp14:anchorId="52378C4C" wp14:editId="50BECAC1">
            <wp:extent cx="5943600" cy="2898140"/>
            <wp:effectExtent l="0" t="0" r="0" b="0"/>
            <wp:docPr id="232726412" name="Picture 1" descr="A diagram of a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726412" name="Picture 1" descr="A diagram of a building&#10;&#10;Description automatically generated with medium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E2" w:rsidRPr="00C519E2">
        <w:rPr>
          <w:noProof/>
        </w:rPr>
        <w:t xml:space="preserve"> </w:t>
      </w:r>
      <w:r w:rsidR="00C519E2" w:rsidRPr="00C519E2">
        <w:rPr>
          <w:noProof/>
        </w:rPr>
        <w:drawing>
          <wp:inline distT="0" distB="0" distL="0" distR="0" wp14:anchorId="2400FBAD" wp14:editId="64BF453E">
            <wp:extent cx="5943600" cy="1398905"/>
            <wp:effectExtent l="0" t="0" r="0" b="0"/>
            <wp:docPr id="1316141714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141714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43766" w14:textId="276A31E2" w:rsidR="0029754F" w:rsidRPr="006D2743" w:rsidRDefault="0029754F" w:rsidP="006D2743">
      <w:pPr>
        <w:pStyle w:val="af"/>
        <w:jc w:val="center"/>
      </w:pPr>
      <w:bookmarkStart w:id="31" w:name="_Toc159235371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6D2743">
        <w:rPr>
          <w:noProof/>
        </w:rPr>
        <w:t>10</w:t>
      </w:r>
      <w:r>
        <w:rPr>
          <w:noProof/>
        </w:rPr>
        <w:fldChar w:fldCharType="end"/>
      </w:r>
      <w:r>
        <w:t xml:space="preserve">: </w:t>
      </w:r>
      <w:r w:rsidR="001072B4">
        <w:rPr>
          <w:noProof/>
        </w:rPr>
        <w:t>Power Supply Room Overview Map [1]</w:t>
      </w:r>
      <w:bookmarkEnd w:id="31"/>
    </w:p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3369"/>
        <w:gridCol w:w="5541"/>
      </w:tblGrid>
      <w:tr w:rsidR="0029754F" w14:paraId="3F4EEB3F" w14:textId="77777777" w:rsidTr="006D274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48AE0CF6" w14:textId="77777777" w:rsidR="0029754F" w:rsidRDefault="0029754F" w:rsidP="00C725EA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369" w:type="dxa"/>
            <w:vAlign w:val="bottom"/>
          </w:tcPr>
          <w:p w14:paraId="58340917" w14:textId="77777777" w:rsidR="0029754F" w:rsidRDefault="0029754F" w:rsidP="00C725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5F4D9B62" w14:textId="77777777" w:rsidR="0029754F" w:rsidRDefault="0029754F" w:rsidP="00C725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29754F" w14:paraId="671BA391" w14:textId="77777777" w:rsidTr="006D27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51A3B843" w14:textId="48C436EA" w:rsidR="0029754F" w:rsidRDefault="00857BC2" w:rsidP="00C725EA">
            <w:pPr>
              <w:jc w:val="center"/>
            </w:pPr>
            <w:r>
              <w:t>17b</w:t>
            </w:r>
          </w:p>
        </w:tc>
        <w:tc>
          <w:tcPr>
            <w:tcW w:w="3369" w:type="dxa"/>
          </w:tcPr>
          <w:p w14:paraId="10E0BD28" w14:textId="40297C8F" w:rsidR="0029754F" w:rsidRDefault="00FD72F6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Skill Challenge / Narrative Beats</w:t>
            </w:r>
            <w:r w:rsidR="004801E0">
              <w:t>. Hack the terminal and get the extra information and supplies.</w:t>
            </w:r>
          </w:p>
        </w:tc>
        <w:tc>
          <w:tcPr>
            <w:tcW w:w="5541" w:type="dxa"/>
          </w:tcPr>
          <w:p w14:paraId="759579C7" w14:textId="77777777" w:rsidR="0029754F" w:rsidRDefault="004801E0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Challenge Goal:</w:t>
            </w:r>
          </w:p>
          <w:p w14:paraId="42A99DAA" w14:textId="5119CABF" w:rsidR="004801E0" w:rsidRDefault="001B34A8" w:rsidP="00625AA3">
            <w:pPr>
              <w:pStyle w:val="af2"/>
              <w:numPr>
                <w:ilvl w:val="0"/>
                <w:numId w:val="6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Use </w:t>
            </w:r>
            <w:r w:rsidR="00625AA3">
              <w:t>hacking</w:t>
            </w:r>
            <w:r>
              <w:t xml:space="preserve"> skills to open the locked door and use the terminal to get extra information.</w:t>
            </w:r>
          </w:p>
          <w:p w14:paraId="5B04306D" w14:textId="77777777" w:rsidR="00625AA3" w:rsidRDefault="00625AA3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9919AC0" w14:textId="77777777" w:rsidR="00625AA3" w:rsidRDefault="00625AA3" w:rsidP="00C725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Key Information:</w:t>
            </w:r>
          </w:p>
          <w:p w14:paraId="086E9896" w14:textId="77777777" w:rsidR="00625AA3" w:rsidRDefault="00625AA3" w:rsidP="00625AA3">
            <w:pPr>
              <w:pStyle w:val="af2"/>
              <w:numPr>
                <w:ilvl w:val="0"/>
                <w:numId w:val="6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5AA3">
              <w:t>The original mayor of the town was not Hansen. Hansen was just a power supply room manager.</w:t>
            </w:r>
          </w:p>
          <w:p w14:paraId="18C560B4" w14:textId="637F486A" w:rsidR="00625AA3" w:rsidRDefault="00625AA3" w:rsidP="00625AA3">
            <w:pPr>
              <w:pStyle w:val="af2"/>
              <w:numPr>
                <w:ilvl w:val="0"/>
                <w:numId w:val="6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5AA3">
              <w:t>The original mayor of the town was obsessed with aliens and tried to please them at all costs, which even led to a shortage of resources in the town.</w:t>
            </w:r>
          </w:p>
        </w:tc>
      </w:tr>
      <w:tr w:rsidR="006C1344" w14:paraId="169E8AC0" w14:textId="77777777" w:rsidTr="006D27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2A5EEB23" w14:textId="7036A480" w:rsidR="006C1344" w:rsidRDefault="006C1344" w:rsidP="006C1344">
            <w:pPr>
              <w:jc w:val="center"/>
            </w:pPr>
            <w:r>
              <w:t>17c</w:t>
            </w:r>
          </w:p>
        </w:tc>
        <w:tc>
          <w:tcPr>
            <w:tcW w:w="3369" w:type="dxa"/>
          </w:tcPr>
          <w:p w14:paraId="166F620D" w14:textId="2F1E9CF2" w:rsidR="006C1344" w:rsidRDefault="006C1344" w:rsidP="006C1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Encounter</w:t>
            </w:r>
            <w:r w:rsidR="00580DF8">
              <w:t xml:space="preserve"> / Exploration</w:t>
            </w:r>
            <w:r w:rsidR="0006671A">
              <w:t>. Get to the first-floor corridor.</w:t>
            </w:r>
          </w:p>
        </w:tc>
        <w:tc>
          <w:tcPr>
            <w:tcW w:w="5541" w:type="dxa"/>
          </w:tcPr>
          <w:p w14:paraId="2289B479" w14:textId="77777777" w:rsidR="006C1344" w:rsidRDefault="006C1344" w:rsidP="006C1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Enemy Information:</w:t>
            </w:r>
          </w:p>
          <w:p w14:paraId="17DD5D67" w14:textId="1F820773" w:rsidR="006C1344" w:rsidRDefault="00F12CBF" w:rsidP="006C1344">
            <w:pPr>
              <w:pStyle w:val="af2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High</w:t>
            </w:r>
            <w:r w:rsidR="006C1344">
              <w:t xml:space="preserve"> Level </w:t>
            </w:r>
            <w:r w:rsidR="006C1344" w:rsidRPr="00FB55B4">
              <w:rPr>
                <w:b/>
                <w:bCs/>
                <w:color w:val="FF0000"/>
              </w:rPr>
              <w:t xml:space="preserve">Raider </w:t>
            </w:r>
            <w:r w:rsidR="006C1344">
              <w:t>* 1</w:t>
            </w:r>
          </w:p>
          <w:p w14:paraId="2254EAEC" w14:textId="77777777" w:rsidR="006C1344" w:rsidRDefault="006C1344" w:rsidP="006C1344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Combat Shotgun * 1</w:t>
            </w:r>
          </w:p>
          <w:p w14:paraId="58FFAC70" w14:textId="5B87C339" w:rsidR="006C1344" w:rsidRDefault="006C1344" w:rsidP="006C1344">
            <w:pPr>
              <w:pStyle w:val="af2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Med Level </w:t>
            </w:r>
            <w:r w:rsidRPr="00CA4F0E">
              <w:rPr>
                <w:b/>
                <w:bCs/>
                <w:color w:val="FF0000"/>
              </w:rPr>
              <w:t>Alien</w:t>
            </w:r>
            <w:r>
              <w:t xml:space="preserve"> * </w:t>
            </w:r>
            <w:r w:rsidR="00F12CBF">
              <w:t>3</w:t>
            </w:r>
          </w:p>
          <w:p w14:paraId="638717DB" w14:textId="77777777" w:rsidR="006C1344" w:rsidRDefault="006C1344" w:rsidP="006C1344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Alien Blaster * 1</w:t>
            </w:r>
          </w:p>
          <w:p w14:paraId="3D8DC348" w14:textId="77777777" w:rsidR="006C1344" w:rsidRDefault="006C1344" w:rsidP="006C1344">
            <w:pPr>
              <w:pStyle w:val="af2"/>
              <w:numPr>
                <w:ilvl w:val="1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Machete * </w:t>
            </w:r>
            <w:r w:rsidR="00303634">
              <w:t>2</w:t>
            </w:r>
          </w:p>
          <w:p w14:paraId="23E5E397" w14:textId="77777777" w:rsidR="00580DF8" w:rsidRDefault="00580DF8" w:rsidP="00580DF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C703FCC" w14:textId="77777777" w:rsidR="00580DF8" w:rsidRDefault="00580DF8" w:rsidP="00580DF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Challenge Goal:</w:t>
            </w:r>
          </w:p>
          <w:p w14:paraId="4A115960" w14:textId="6DCB0807" w:rsidR="00580DF8" w:rsidRDefault="00580DF8" w:rsidP="00CE6B83">
            <w:pPr>
              <w:pStyle w:val="af2"/>
              <w:numPr>
                <w:ilvl w:val="0"/>
                <w:numId w:val="6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G</w:t>
            </w:r>
            <w:r w:rsidRPr="00393D44">
              <w:t>o to the end of the corridor and drop from the broken floor to the first-floor corridor</w:t>
            </w:r>
            <w:r>
              <w:t>.</w:t>
            </w:r>
          </w:p>
        </w:tc>
      </w:tr>
    </w:tbl>
    <w:p w14:paraId="55618F8F" w14:textId="77777777" w:rsidR="00D0729D" w:rsidRDefault="00D0729D" w:rsidP="006D2743"/>
    <w:p w14:paraId="4DB4304C" w14:textId="77777777" w:rsidR="00D0729D" w:rsidRDefault="00D0729D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14:paraId="2C763834" w14:textId="130D9A21" w:rsidR="008F75E5" w:rsidRPr="009043FE" w:rsidRDefault="008F75E5" w:rsidP="008F75E5">
      <w:pPr>
        <w:pStyle w:val="3"/>
      </w:pPr>
      <w:bookmarkStart w:id="32" w:name="_Toc159235335"/>
      <w:r>
        <w:lastRenderedPageBreak/>
        <w:t xml:space="preserve">Section </w:t>
      </w:r>
      <w:r w:rsidR="00D0729D">
        <w:t>1</w:t>
      </w:r>
      <w:r w:rsidR="00E83393">
        <w:t>0</w:t>
      </w:r>
      <w:r>
        <w:t xml:space="preserve"> </w:t>
      </w:r>
      <w:r w:rsidR="00E83393">
        <w:t>Archive</w:t>
      </w:r>
      <w:r w:rsidR="004D4FAF">
        <w:t>s</w:t>
      </w:r>
      <w:bookmarkEnd w:id="32"/>
    </w:p>
    <w:p w14:paraId="4E56EB1F" w14:textId="65F5D158" w:rsidR="008F75E5" w:rsidRDefault="00573FD8" w:rsidP="008F75E5">
      <w:pPr>
        <w:keepNext/>
        <w:jc w:val="center"/>
      </w:pPr>
      <w:r w:rsidRPr="00573FD8">
        <w:rPr>
          <w:noProof/>
        </w:rPr>
        <w:drawing>
          <wp:inline distT="0" distB="0" distL="0" distR="0" wp14:anchorId="6E279E5E" wp14:editId="7FDC4E1D">
            <wp:extent cx="5943600" cy="2815590"/>
            <wp:effectExtent l="0" t="0" r="0" b="3810"/>
            <wp:docPr id="1790238549" name="Picture 1" descr="A diagram of a bluepr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238549" name="Picture 1" descr="A diagram of a blueprin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E2" w:rsidRPr="00C519E2">
        <w:rPr>
          <w:noProof/>
        </w:rPr>
        <w:t xml:space="preserve"> </w:t>
      </w:r>
      <w:r w:rsidR="00C519E2" w:rsidRPr="00C519E2">
        <w:rPr>
          <w:noProof/>
        </w:rPr>
        <w:drawing>
          <wp:inline distT="0" distB="0" distL="0" distR="0" wp14:anchorId="23E9DB0F" wp14:editId="66A2FD3E">
            <wp:extent cx="5943600" cy="1398905"/>
            <wp:effectExtent l="0" t="0" r="0" b="0"/>
            <wp:docPr id="1550019607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019607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8D665" w14:textId="40E4DFCA" w:rsidR="008F75E5" w:rsidRPr="00E83393" w:rsidRDefault="008F75E5" w:rsidP="00E83393">
      <w:pPr>
        <w:pStyle w:val="af"/>
        <w:jc w:val="center"/>
      </w:pPr>
      <w:bookmarkStart w:id="33" w:name="_Toc159235372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E83393">
        <w:rPr>
          <w:noProof/>
        </w:rPr>
        <w:t>11</w:t>
      </w:r>
      <w:r>
        <w:rPr>
          <w:noProof/>
        </w:rPr>
        <w:fldChar w:fldCharType="end"/>
      </w:r>
      <w:r>
        <w:t xml:space="preserve">: </w:t>
      </w:r>
      <w:r w:rsidR="00BF360B">
        <w:rPr>
          <w:noProof/>
        </w:rPr>
        <w:t>Archive</w:t>
      </w:r>
      <w:r w:rsidR="004D4FAF">
        <w:rPr>
          <w:noProof/>
        </w:rPr>
        <w:t>s</w:t>
      </w:r>
      <w:r w:rsidR="001072B4">
        <w:rPr>
          <w:noProof/>
        </w:rPr>
        <w:t xml:space="preserve"> Overview Map [1]</w:t>
      </w:r>
      <w:bookmarkEnd w:id="33"/>
    </w:p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3369"/>
        <w:gridCol w:w="5541"/>
      </w:tblGrid>
      <w:tr w:rsidR="008F75E5" w14:paraId="5B5CE2B0" w14:textId="77777777" w:rsidTr="00E833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5E65A3C0" w14:textId="77777777" w:rsidR="008F75E5" w:rsidRDefault="008F75E5" w:rsidP="003D47B0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369" w:type="dxa"/>
            <w:vAlign w:val="bottom"/>
          </w:tcPr>
          <w:p w14:paraId="7C47EC64" w14:textId="77777777" w:rsidR="008F75E5" w:rsidRDefault="008F75E5" w:rsidP="003D47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6E44AAE4" w14:textId="77777777" w:rsidR="008F75E5" w:rsidRDefault="008F75E5" w:rsidP="003D47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B20608" w14:paraId="70284182" w14:textId="77777777" w:rsidTr="00E833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15716F81" w14:textId="44A5B418" w:rsidR="00B20608" w:rsidRDefault="00B20608" w:rsidP="00B20608">
            <w:pPr>
              <w:jc w:val="center"/>
            </w:pPr>
            <w:r>
              <w:t>18a</w:t>
            </w:r>
          </w:p>
        </w:tc>
        <w:tc>
          <w:tcPr>
            <w:tcW w:w="3369" w:type="dxa"/>
          </w:tcPr>
          <w:p w14:paraId="3BCF5B1D" w14:textId="077DDA5B" w:rsidR="00B20608" w:rsidRDefault="00B20608" w:rsidP="00B206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Encounter</w:t>
            </w:r>
          </w:p>
        </w:tc>
        <w:tc>
          <w:tcPr>
            <w:tcW w:w="5541" w:type="dxa"/>
          </w:tcPr>
          <w:p w14:paraId="3AC4250F" w14:textId="77777777" w:rsidR="00B20608" w:rsidRDefault="00B20608" w:rsidP="00B206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Enemy Information:</w:t>
            </w:r>
          </w:p>
          <w:p w14:paraId="11CE8D37" w14:textId="77777777" w:rsidR="00B20608" w:rsidRDefault="00B20608" w:rsidP="00B20608">
            <w:pPr>
              <w:pStyle w:val="af2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High Level </w:t>
            </w:r>
            <w:r w:rsidRPr="00FB55B4">
              <w:rPr>
                <w:b/>
                <w:bCs/>
                <w:color w:val="FF0000"/>
              </w:rPr>
              <w:t xml:space="preserve">Raider </w:t>
            </w:r>
            <w:r>
              <w:t>* 1</w:t>
            </w:r>
          </w:p>
          <w:p w14:paraId="3C0C2583" w14:textId="77777777" w:rsidR="00B20608" w:rsidRDefault="00B20608" w:rsidP="00B20608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Shotgun * 1</w:t>
            </w:r>
          </w:p>
          <w:p w14:paraId="3907E4B6" w14:textId="58FCBA70" w:rsidR="00B20608" w:rsidRDefault="00936AD5" w:rsidP="00B20608">
            <w:pPr>
              <w:pStyle w:val="af2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High</w:t>
            </w:r>
            <w:r w:rsidR="00B20608">
              <w:t xml:space="preserve"> Level </w:t>
            </w:r>
            <w:r w:rsidR="00B20608" w:rsidRPr="00CA4F0E">
              <w:rPr>
                <w:b/>
                <w:bCs/>
                <w:color w:val="FF0000"/>
              </w:rPr>
              <w:t>Alien</w:t>
            </w:r>
            <w:r w:rsidR="00B20608">
              <w:t xml:space="preserve"> * </w:t>
            </w:r>
            <w:r>
              <w:t>2</w:t>
            </w:r>
          </w:p>
          <w:p w14:paraId="7EDDF6F3" w14:textId="77777777" w:rsidR="00B20608" w:rsidRDefault="00B20608" w:rsidP="00B20608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Alien Blaster * 1</w:t>
            </w:r>
          </w:p>
          <w:p w14:paraId="1CE74AAB" w14:textId="2049EA2E" w:rsidR="00B20608" w:rsidRDefault="00B20608" w:rsidP="00B20608">
            <w:pPr>
              <w:pStyle w:val="af2"/>
              <w:numPr>
                <w:ilvl w:val="1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Machete * </w:t>
            </w:r>
            <w:r w:rsidR="00F415F7">
              <w:t>1</w:t>
            </w:r>
          </w:p>
        </w:tc>
      </w:tr>
      <w:tr w:rsidR="00B20608" w14:paraId="4284CD2B" w14:textId="77777777" w:rsidTr="00E8339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53660BB1" w14:textId="66279A9F" w:rsidR="00B20608" w:rsidRDefault="00B20608" w:rsidP="00B20608">
            <w:pPr>
              <w:jc w:val="center"/>
            </w:pPr>
            <w:r>
              <w:t>18b</w:t>
            </w:r>
          </w:p>
        </w:tc>
        <w:tc>
          <w:tcPr>
            <w:tcW w:w="3369" w:type="dxa"/>
          </w:tcPr>
          <w:p w14:paraId="0CDB5BB2" w14:textId="43544B51" w:rsidR="00B20608" w:rsidRDefault="00A86E74" w:rsidP="00B206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[Side quest completed] </w:t>
            </w:r>
            <w:r w:rsidR="00F415F7">
              <w:t>Skill Challenge / Narrative Beats</w:t>
            </w:r>
            <w:r>
              <w:t>.</w:t>
            </w:r>
            <w:r w:rsidR="00000858">
              <w:t xml:space="preserve"> Hack the terminal to release the residents.</w:t>
            </w:r>
          </w:p>
        </w:tc>
        <w:tc>
          <w:tcPr>
            <w:tcW w:w="5541" w:type="dxa"/>
          </w:tcPr>
          <w:p w14:paraId="763B28D6" w14:textId="14469EED" w:rsidR="00B20608" w:rsidRDefault="00F415F7" w:rsidP="00B206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Challenge Goal:</w:t>
            </w:r>
          </w:p>
          <w:p w14:paraId="17790997" w14:textId="77777777" w:rsidR="00F415F7" w:rsidRDefault="00F415F7" w:rsidP="00E16005">
            <w:pPr>
              <w:pStyle w:val="af2"/>
              <w:numPr>
                <w:ilvl w:val="0"/>
                <w:numId w:val="6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Use the hacking skills to unlock the door of the cage and release Paul’s </w:t>
            </w:r>
            <w:r w:rsidR="000F5EF9">
              <w:t>friends</w:t>
            </w:r>
            <w:r>
              <w:t xml:space="preserve"> out.</w:t>
            </w:r>
          </w:p>
          <w:p w14:paraId="358A29C2" w14:textId="77777777" w:rsidR="00974F07" w:rsidRDefault="00974F07" w:rsidP="00B206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E763144" w14:textId="77777777" w:rsidR="00974F07" w:rsidRDefault="00974F07" w:rsidP="00B206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Key Information:</w:t>
            </w:r>
          </w:p>
          <w:p w14:paraId="1E644CD3" w14:textId="77777777" w:rsidR="00974F07" w:rsidRDefault="00A57A0E" w:rsidP="00A57A0E">
            <w:pPr>
              <w:pStyle w:val="af2"/>
              <w:numPr>
                <w:ilvl w:val="0"/>
                <w:numId w:val="6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57A0E">
              <w:t>The rescued residents expressed their gratitude to you</w:t>
            </w:r>
            <w:r>
              <w:t>.</w:t>
            </w:r>
          </w:p>
          <w:p w14:paraId="5AF0040E" w14:textId="77777777" w:rsidR="00A57A0E" w:rsidRDefault="00A57A0E" w:rsidP="00A57A0E">
            <w:pPr>
              <w:pStyle w:val="af2"/>
              <w:numPr>
                <w:ilvl w:val="0"/>
                <w:numId w:val="6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57A0E">
              <w:t>They said the aliens did not harm them but provided them with human food</w:t>
            </w:r>
            <w:r>
              <w:t>.</w:t>
            </w:r>
          </w:p>
          <w:p w14:paraId="21908328" w14:textId="77777777" w:rsidR="001350AF" w:rsidRDefault="001350AF" w:rsidP="001350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EE45A67" w14:textId="77777777" w:rsidR="001350AF" w:rsidRDefault="001350AF" w:rsidP="001350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Reward:</w:t>
            </w:r>
          </w:p>
          <w:p w14:paraId="2B7B32EE" w14:textId="77777777" w:rsidR="001350AF" w:rsidRDefault="001350AF" w:rsidP="001350AF">
            <w:pPr>
              <w:pStyle w:val="af2"/>
              <w:numPr>
                <w:ilvl w:val="0"/>
                <w:numId w:val="7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lastRenderedPageBreak/>
              <w:t>Stimpak</w:t>
            </w:r>
            <w:proofErr w:type="spellEnd"/>
            <w:r>
              <w:t xml:space="preserve"> * 3</w:t>
            </w:r>
          </w:p>
          <w:p w14:paraId="1B371BAD" w14:textId="77777777" w:rsidR="001350AF" w:rsidRDefault="001350AF" w:rsidP="001350AF">
            <w:pPr>
              <w:pStyle w:val="af2"/>
              <w:numPr>
                <w:ilvl w:val="0"/>
                <w:numId w:val="7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Caps * 200</w:t>
            </w:r>
          </w:p>
          <w:p w14:paraId="56597FB3" w14:textId="412FF656" w:rsidR="001350AF" w:rsidRDefault="001350AF" w:rsidP="001350AF">
            <w:pPr>
              <w:pStyle w:val="af2"/>
              <w:numPr>
                <w:ilvl w:val="0"/>
                <w:numId w:val="7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Exp + 250</w:t>
            </w:r>
          </w:p>
        </w:tc>
      </w:tr>
    </w:tbl>
    <w:p w14:paraId="4CAA2F42" w14:textId="77777777" w:rsidR="00D0729D" w:rsidRDefault="00D0729D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lastRenderedPageBreak/>
        <w:br w:type="page"/>
      </w:r>
    </w:p>
    <w:p w14:paraId="19F77D73" w14:textId="5E300901" w:rsidR="008F75E5" w:rsidRPr="009043FE" w:rsidRDefault="008F75E5" w:rsidP="008F75E5">
      <w:pPr>
        <w:pStyle w:val="3"/>
      </w:pPr>
      <w:bookmarkStart w:id="34" w:name="_Toc159235336"/>
      <w:r>
        <w:lastRenderedPageBreak/>
        <w:t xml:space="preserve">Section </w:t>
      </w:r>
      <w:r w:rsidR="00D0729D">
        <w:t>1</w:t>
      </w:r>
      <w:r w:rsidR="00423425">
        <w:t>1</w:t>
      </w:r>
      <w:r>
        <w:t xml:space="preserve"> </w:t>
      </w:r>
      <w:r w:rsidR="00423425">
        <w:t>Factory Hall</w:t>
      </w:r>
      <w:bookmarkEnd w:id="34"/>
    </w:p>
    <w:p w14:paraId="46946CB5" w14:textId="1B464E29" w:rsidR="008F75E5" w:rsidRDefault="00573FD8" w:rsidP="008F75E5">
      <w:pPr>
        <w:keepNext/>
        <w:jc w:val="center"/>
      </w:pPr>
      <w:r w:rsidRPr="00573FD8">
        <w:rPr>
          <w:noProof/>
        </w:rPr>
        <w:drawing>
          <wp:inline distT="0" distB="0" distL="0" distR="0" wp14:anchorId="137A172B" wp14:editId="7A1D2479">
            <wp:extent cx="5943600" cy="5930265"/>
            <wp:effectExtent l="0" t="0" r="0" b="0"/>
            <wp:docPr id="1466929997" name="Picture 1" descr="A diagram of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929997" name="Picture 1" descr="A diagram of a room&#10;&#10;Description automatically generated with medium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E2" w:rsidRPr="00C519E2">
        <w:rPr>
          <w:noProof/>
        </w:rPr>
        <w:t xml:space="preserve"> </w:t>
      </w:r>
      <w:r w:rsidR="00C519E2" w:rsidRPr="00C519E2">
        <w:rPr>
          <w:noProof/>
        </w:rPr>
        <w:drawing>
          <wp:inline distT="0" distB="0" distL="0" distR="0" wp14:anchorId="00C2DD40" wp14:editId="4BA1A7AD">
            <wp:extent cx="5943600" cy="1398905"/>
            <wp:effectExtent l="0" t="0" r="0" b="0"/>
            <wp:docPr id="1916620175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620175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B43FB" w14:textId="668CC16A" w:rsidR="008F75E5" w:rsidRPr="006D1C3F" w:rsidRDefault="008F75E5" w:rsidP="008F75E5">
      <w:pPr>
        <w:pStyle w:val="af"/>
        <w:jc w:val="center"/>
      </w:pPr>
      <w:bookmarkStart w:id="35" w:name="_Toc159235373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423425">
        <w:rPr>
          <w:noProof/>
        </w:rPr>
        <w:t>12</w:t>
      </w:r>
      <w:r>
        <w:rPr>
          <w:noProof/>
        </w:rPr>
        <w:fldChar w:fldCharType="end"/>
      </w:r>
      <w:r>
        <w:t xml:space="preserve">: </w:t>
      </w:r>
      <w:r w:rsidR="005D5AEF">
        <w:rPr>
          <w:noProof/>
        </w:rPr>
        <w:t>Factory Hall Overview Map [1]</w:t>
      </w:r>
      <w:bookmarkEnd w:id="35"/>
    </w:p>
    <w:p w14:paraId="7C0BC10F" w14:textId="77777777" w:rsidR="008F75E5" w:rsidRDefault="008F75E5" w:rsidP="008F75E5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</w:p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3369"/>
        <w:gridCol w:w="5541"/>
      </w:tblGrid>
      <w:tr w:rsidR="008F75E5" w14:paraId="6D30CAA6" w14:textId="77777777" w:rsidTr="004234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69FA4439" w14:textId="77777777" w:rsidR="008F75E5" w:rsidRDefault="008F75E5" w:rsidP="003D47B0">
            <w:pPr>
              <w:jc w:val="center"/>
            </w:pPr>
            <w:r>
              <w:lastRenderedPageBreak/>
              <w:br w:type="page"/>
              <w:t>Map Label / Stage</w:t>
            </w:r>
          </w:p>
        </w:tc>
        <w:tc>
          <w:tcPr>
            <w:tcW w:w="3369" w:type="dxa"/>
            <w:vAlign w:val="bottom"/>
          </w:tcPr>
          <w:p w14:paraId="41182E93" w14:textId="77777777" w:rsidR="008F75E5" w:rsidRDefault="008F75E5" w:rsidP="003D47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57BF9E82" w14:textId="77777777" w:rsidR="008F75E5" w:rsidRDefault="008F75E5" w:rsidP="003D47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8F75E5" w14:paraId="223CAF1C" w14:textId="77777777" w:rsidTr="004234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03DB31F4" w14:textId="598D2705" w:rsidR="008F75E5" w:rsidRDefault="00B56F4F" w:rsidP="003D47B0">
            <w:pPr>
              <w:jc w:val="center"/>
            </w:pPr>
            <w:r>
              <w:t>18c</w:t>
            </w:r>
          </w:p>
        </w:tc>
        <w:tc>
          <w:tcPr>
            <w:tcW w:w="3369" w:type="dxa"/>
          </w:tcPr>
          <w:p w14:paraId="0B1803A2" w14:textId="620C9D79" w:rsidR="008F75E5" w:rsidRDefault="00A86730" w:rsidP="003D47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Exploration. Back to the central control room 2F</w:t>
            </w:r>
            <w:r w:rsidR="0054343A">
              <w:t>.</w:t>
            </w:r>
          </w:p>
        </w:tc>
        <w:tc>
          <w:tcPr>
            <w:tcW w:w="5541" w:type="dxa"/>
          </w:tcPr>
          <w:p w14:paraId="5B97D2A8" w14:textId="77777777" w:rsidR="008F75E5" w:rsidRDefault="007D6E12" w:rsidP="003D47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Challenge Goal:</w:t>
            </w:r>
          </w:p>
          <w:p w14:paraId="335014DA" w14:textId="788A167A" w:rsidR="007D6E12" w:rsidRDefault="007D6E12" w:rsidP="00992049">
            <w:pPr>
              <w:pStyle w:val="af2"/>
              <w:numPr>
                <w:ilvl w:val="0"/>
                <w:numId w:val="68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Open the chained door and use the platform on the second floor to reach the central control room</w:t>
            </w:r>
            <w:r w:rsidR="00E07DB3">
              <w:t xml:space="preserve"> 2F</w:t>
            </w:r>
            <w:r>
              <w:t>.</w:t>
            </w:r>
          </w:p>
        </w:tc>
      </w:tr>
    </w:tbl>
    <w:p w14:paraId="5C754C4C" w14:textId="77777777" w:rsidR="00EC215A" w:rsidRDefault="00EC215A" w:rsidP="00356430"/>
    <w:p w14:paraId="72BB9099" w14:textId="77777777" w:rsidR="00EC215A" w:rsidRDefault="00EC215A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14:paraId="5AB3F0DA" w14:textId="1C26336F" w:rsidR="008F75E5" w:rsidRPr="009043FE" w:rsidRDefault="008F75E5" w:rsidP="008F75E5">
      <w:pPr>
        <w:pStyle w:val="3"/>
      </w:pPr>
      <w:bookmarkStart w:id="36" w:name="_Toc159235337"/>
      <w:r>
        <w:lastRenderedPageBreak/>
        <w:t xml:space="preserve">Section </w:t>
      </w:r>
      <w:r w:rsidR="00D0729D">
        <w:t>1</w:t>
      </w:r>
      <w:r w:rsidR="00C751B7">
        <w:t>2</w:t>
      </w:r>
      <w:r>
        <w:t xml:space="preserve"> </w:t>
      </w:r>
      <w:r w:rsidR="00356430">
        <w:t>Central Control Room 2F</w:t>
      </w:r>
      <w:bookmarkEnd w:id="36"/>
    </w:p>
    <w:p w14:paraId="442BC080" w14:textId="063A90FD" w:rsidR="008F75E5" w:rsidRDefault="007B0571" w:rsidP="008F75E5">
      <w:pPr>
        <w:keepNext/>
        <w:jc w:val="center"/>
      </w:pPr>
      <w:r w:rsidRPr="007B0571">
        <w:rPr>
          <w:noProof/>
        </w:rPr>
        <w:drawing>
          <wp:inline distT="0" distB="0" distL="0" distR="0" wp14:anchorId="35CD3912" wp14:editId="6D59E2D3">
            <wp:extent cx="5943600" cy="2195830"/>
            <wp:effectExtent l="0" t="0" r="0" b="0"/>
            <wp:docPr id="1125070448" name="Picture 1" descr="A diagram of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070448" name="Picture 1" descr="A diagram of a room&#10;&#10;Description automatically generated with medium confidenc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9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E2" w:rsidRPr="00C519E2">
        <w:rPr>
          <w:noProof/>
        </w:rPr>
        <w:t xml:space="preserve"> </w:t>
      </w:r>
      <w:r w:rsidR="00C519E2" w:rsidRPr="00C519E2">
        <w:rPr>
          <w:noProof/>
        </w:rPr>
        <w:drawing>
          <wp:inline distT="0" distB="0" distL="0" distR="0" wp14:anchorId="3A2090E2" wp14:editId="376BB082">
            <wp:extent cx="5943600" cy="1398905"/>
            <wp:effectExtent l="0" t="0" r="0" b="0"/>
            <wp:docPr id="952222646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222646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99F36" w14:textId="26780CB8" w:rsidR="008F75E5" w:rsidRPr="00C751B7" w:rsidRDefault="008F75E5" w:rsidP="00C751B7">
      <w:pPr>
        <w:pStyle w:val="af"/>
        <w:jc w:val="center"/>
      </w:pPr>
      <w:bookmarkStart w:id="37" w:name="_Toc159235374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C751B7">
        <w:rPr>
          <w:noProof/>
        </w:rPr>
        <w:t>13</w:t>
      </w:r>
      <w:r>
        <w:rPr>
          <w:noProof/>
        </w:rPr>
        <w:fldChar w:fldCharType="end"/>
      </w:r>
      <w:r>
        <w:t xml:space="preserve">: </w:t>
      </w:r>
      <w:r w:rsidR="000B20A0">
        <w:rPr>
          <w:noProof/>
        </w:rPr>
        <w:t>Central Contral Room 2F Overview Map [1]</w:t>
      </w:r>
      <w:bookmarkEnd w:id="37"/>
    </w:p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3369"/>
        <w:gridCol w:w="5541"/>
      </w:tblGrid>
      <w:tr w:rsidR="008F75E5" w14:paraId="2042DDC2" w14:textId="77777777" w:rsidTr="00C751B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6B7DBBCC" w14:textId="77777777" w:rsidR="008F75E5" w:rsidRDefault="008F75E5" w:rsidP="003D47B0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369" w:type="dxa"/>
            <w:vAlign w:val="bottom"/>
          </w:tcPr>
          <w:p w14:paraId="519A7180" w14:textId="77777777" w:rsidR="008F75E5" w:rsidRDefault="008F75E5" w:rsidP="003D47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2D012706" w14:textId="77777777" w:rsidR="008F75E5" w:rsidRDefault="008F75E5" w:rsidP="003D47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8F75E5" w14:paraId="29704878" w14:textId="77777777" w:rsidTr="00C751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40422761" w14:textId="4DF0BD38" w:rsidR="008F75E5" w:rsidRDefault="00C751B7" w:rsidP="003D47B0">
            <w:pPr>
              <w:jc w:val="center"/>
            </w:pPr>
            <w:r>
              <w:t>19a</w:t>
            </w:r>
          </w:p>
        </w:tc>
        <w:tc>
          <w:tcPr>
            <w:tcW w:w="3369" w:type="dxa"/>
          </w:tcPr>
          <w:p w14:paraId="44ED8E27" w14:textId="36F07A17" w:rsidR="008F75E5" w:rsidRDefault="00F95198" w:rsidP="003D47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Narrative Beats. Use the terminal to get extra information.</w:t>
            </w:r>
          </w:p>
        </w:tc>
        <w:tc>
          <w:tcPr>
            <w:tcW w:w="5541" w:type="dxa"/>
          </w:tcPr>
          <w:p w14:paraId="2C866D14" w14:textId="77777777" w:rsidR="008F75E5" w:rsidRDefault="00954651" w:rsidP="003D47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Key Information:</w:t>
            </w:r>
          </w:p>
          <w:p w14:paraId="4500362D" w14:textId="77777777" w:rsidR="00954651" w:rsidRDefault="00954651" w:rsidP="00A416C0">
            <w:pPr>
              <w:pStyle w:val="af2"/>
              <w:numPr>
                <w:ilvl w:val="0"/>
                <w:numId w:val="68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54651">
              <w:t>Hansen was very dissatisfied with the former mayor's actions and believed that it would only bring misfortune to the town.</w:t>
            </w:r>
          </w:p>
          <w:p w14:paraId="687346CE" w14:textId="1AB4ABD5" w:rsidR="00A416C0" w:rsidRDefault="00A416C0" w:rsidP="00A416C0">
            <w:pPr>
              <w:pStyle w:val="af2"/>
              <w:numPr>
                <w:ilvl w:val="0"/>
                <w:numId w:val="68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416C0">
              <w:t>Hansen accidentally learned about the existence of alien modified guns</w:t>
            </w:r>
            <w:r>
              <w:t>.</w:t>
            </w:r>
          </w:p>
        </w:tc>
      </w:tr>
      <w:tr w:rsidR="008F75E5" w14:paraId="25EEE85B" w14:textId="77777777" w:rsidTr="00C751B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5398F231" w14:textId="6E1BF5E5" w:rsidR="008F75E5" w:rsidRDefault="00C751B7" w:rsidP="003D47B0">
            <w:pPr>
              <w:jc w:val="center"/>
            </w:pPr>
            <w:r>
              <w:t>19b</w:t>
            </w:r>
          </w:p>
        </w:tc>
        <w:tc>
          <w:tcPr>
            <w:tcW w:w="3369" w:type="dxa"/>
          </w:tcPr>
          <w:p w14:paraId="2D903065" w14:textId="106D5B77" w:rsidR="008F75E5" w:rsidRDefault="00376980" w:rsidP="003D47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Exploration. Use the elevator to reach higher level.</w:t>
            </w:r>
          </w:p>
        </w:tc>
        <w:tc>
          <w:tcPr>
            <w:tcW w:w="5541" w:type="dxa"/>
          </w:tcPr>
          <w:p w14:paraId="6773B2C7" w14:textId="77777777" w:rsidR="008F75E5" w:rsidRDefault="007C5F98" w:rsidP="003D47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Challenge Goal:</w:t>
            </w:r>
          </w:p>
          <w:p w14:paraId="0F9D706E" w14:textId="276F3073" w:rsidR="007C5F98" w:rsidRDefault="00402FD6" w:rsidP="00F358B9">
            <w:pPr>
              <w:pStyle w:val="af2"/>
              <w:numPr>
                <w:ilvl w:val="0"/>
                <w:numId w:val="6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Use the elevator to reach Central Control Room 3F.</w:t>
            </w:r>
          </w:p>
        </w:tc>
      </w:tr>
    </w:tbl>
    <w:p w14:paraId="33324A05" w14:textId="77777777" w:rsidR="00D0729D" w:rsidRDefault="00D0729D" w:rsidP="00877DA0"/>
    <w:p w14:paraId="78DCFC63" w14:textId="77777777" w:rsidR="00D0729D" w:rsidRDefault="00D0729D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14:paraId="6E209D41" w14:textId="6E72246F" w:rsidR="008F75E5" w:rsidRPr="009043FE" w:rsidRDefault="008F75E5" w:rsidP="008F75E5">
      <w:pPr>
        <w:pStyle w:val="3"/>
      </w:pPr>
      <w:bookmarkStart w:id="38" w:name="_Toc159235338"/>
      <w:r>
        <w:lastRenderedPageBreak/>
        <w:t xml:space="preserve">Section </w:t>
      </w:r>
      <w:r w:rsidR="00D0729D">
        <w:t>1</w:t>
      </w:r>
      <w:r w:rsidR="004D37CC">
        <w:t>3</w:t>
      </w:r>
      <w:r>
        <w:t xml:space="preserve"> </w:t>
      </w:r>
      <w:r w:rsidR="004D37CC">
        <w:t>Central Control Room 3F</w:t>
      </w:r>
      <w:bookmarkEnd w:id="38"/>
    </w:p>
    <w:p w14:paraId="743DBD39" w14:textId="4679B4B0" w:rsidR="008F75E5" w:rsidRDefault="001C6D10" w:rsidP="008F75E5">
      <w:pPr>
        <w:keepNext/>
        <w:jc w:val="center"/>
      </w:pPr>
      <w:r w:rsidRPr="001C6D10">
        <w:rPr>
          <w:noProof/>
        </w:rPr>
        <w:drawing>
          <wp:inline distT="0" distB="0" distL="0" distR="0" wp14:anchorId="3E874688" wp14:editId="66811AEF">
            <wp:extent cx="5943600" cy="3297555"/>
            <wp:effectExtent l="0" t="0" r="0" b="0"/>
            <wp:docPr id="1078295697" name="Picture 1" descr="A diagram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295697" name="Picture 1" descr="A diagram of a building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E2" w:rsidRPr="00C519E2">
        <w:rPr>
          <w:noProof/>
        </w:rPr>
        <w:t xml:space="preserve"> </w:t>
      </w:r>
      <w:r w:rsidR="00C519E2" w:rsidRPr="00C519E2">
        <w:rPr>
          <w:noProof/>
        </w:rPr>
        <w:drawing>
          <wp:inline distT="0" distB="0" distL="0" distR="0" wp14:anchorId="7FD58334" wp14:editId="23D5FF84">
            <wp:extent cx="5943600" cy="1398905"/>
            <wp:effectExtent l="0" t="0" r="0" b="0"/>
            <wp:docPr id="670885940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885940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AE1E9" w14:textId="493C3989" w:rsidR="008F75E5" w:rsidRPr="008C69FA" w:rsidRDefault="008F75E5" w:rsidP="008C69FA">
      <w:pPr>
        <w:pStyle w:val="af"/>
        <w:jc w:val="center"/>
      </w:pPr>
      <w:bookmarkStart w:id="39" w:name="_Toc159235375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877DA0">
        <w:rPr>
          <w:noProof/>
        </w:rPr>
        <w:t>14</w:t>
      </w:r>
      <w:r>
        <w:rPr>
          <w:noProof/>
        </w:rPr>
        <w:fldChar w:fldCharType="end"/>
      </w:r>
      <w:r>
        <w:t xml:space="preserve">: </w:t>
      </w:r>
      <w:r w:rsidR="00B63E58">
        <w:rPr>
          <w:noProof/>
        </w:rPr>
        <w:t xml:space="preserve">Central Contral Room </w:t>
      </w:r>
      <w:r w:rsidR="009328CA">
        <w:rPr>
          <w:noProof/>
        </w:rPr>
        <w:t>3</w:t>
      </w:r>
      <w:r w:rsidR="00B63E58">
        <w:rPr>
          <w:noProof/>
        </w:rPr>
        <w:t>F Overview Map [1]</w:t>
      </w:r>
      <w:bookmarkEnd w:id="39"/>
    </w:p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3369"/>
        <w:gridCol w:w="5541"/>
      </w:tblGrid>
      <w:tr w:rsidR="008F75E5" w14:paraId="44340341" w14:textId="77777777" w:rsidTr="008C69F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51199590" w14:textId="77777777" w:rsidR="008F75E5" w:rsidRDefault="008F75E5" w:rsidP="003D47B0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369" w:type="dxa"/>
            <w:vAlign w:val="bottom"/>
          </w:tcPr>
          <w:p w14:paraId="5D8BA122" w14:textId="77777777" w:rsidR="008F75E5" w:rsidRDefault="008F75E5" w:rsidP="003D47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50B17DCD" w14:textId="77777777" w:rsidR="008F75E5" w:rsidRDefault="008F75E5" w:rsidP="003D47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8F75E5" w14:paraId="097AD847" w14:textId="77777777" w:rsidTr="008C69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1A6DB007" w14:textId="15436A68" w:rsidR="008F75E5" w:rsidRDefault="0065377C" w:rsidP="003D47B0">
            <w:pPr>
              <w:jc w:val="center"/>
            </w:pPr>
            <w:r>
              <w:t>20a</w:t>
            </w:r>
          </w:p>
        </w:tc>
        <w:tc>
          <w:tcPr>
            <w:tcW w:w="3369" w:type="dxa"/>
          </w:tcPr>
          <w:p w14:paraId="7D06C718" w14:textId="6D07D1C2" w:rsidR="008F75E5" w:rsidRDefault="001823E1" w:rsidP="003D47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[Main Choice] Narrative Beats / Encounter</w:t>
            </w:r>
            <w:r w:rsidR="00895F6A">
              <w:t xml:space="preserve"> (only happened when player choose to </w:t>
            </w:r>
            <w:r w:rsidR="006B3877">
              <w:t>support</w:t>
            </w:r>
            <w:r w:rsidR="00895F6A">
              <w:t xml:space="preserve"> Hansen)</w:t>
            </w:r>
            <w:r>
              <w:t>.</w:t>
            </w:r>
          </w:p>
        </w:tc>
        <w:tc>
          <w:tcPr>
            <w:tcW w:w="5541" w:type="dxa"/>
          </w:tcPr>
          <w:p w14:paraId="4D4A6A52" w14:textId="77777777" w:rsidR="008F75E5" w:rsidRDefault="001823E1" w:rsidP="003D47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Key Information:</w:t>
            </w:r>
          </w:p>
          <w:p w14:paraId="2C2434EA" w14:textId="00B380D1" w:rsidR="001823E1" w:rsidRDefault="001823E1" w:rsidP="00B93E34">
            <w:pPr>
              <w:pStyle w:val="af2"/>
              <w:numPr>
                <w:ilvl w:val="0"/>
                <w:numId w:val="69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823E1">
              <w:t xml:space="preserve">He took off his astronaut helmet and revealed his alien </w:t>
            </w:r>
            <w:r w:rsidR="00F73B4C" w:rsidRPr="001823E1">
              <w:t>face.</w:t>
            </w:r>
          </w:p>
          <w:p w14:paraId="5EFDE232" w14:textId="77777777" w:rsidR="00F73B4C" w:rsidRDefault="00F73B4C" w:rsidP="00B93E34">
            <w:pPr>
              <w:pStyle w:val="af2"/>
              <w:numPr>
                <w:ilvl w:val="0"/>
                <w:numId w:val="69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 w:rsidRPr="00F73B4C">
              <w:rPr>
                <w:lang w:eastAsia="zh-CN"/>
              </w:rPr>
              <w:t>He revealed his identity as the former mayor of the town</w:t>
            </w:r>
            <w:r>
              <w:rPr>
                <w:lang w:eastAsia="zh-CN"/>
              </w:rPr>
              <w:t>.</w:t>
            </w:r>
          </w:p>
          <w:p w14:paraId="52BA5E84" w14:textId="77777777" w:rsidR="00B93E34" w:rsidRDefault="00B93E34" w:rsidP="00B93E34">
            <w:pPr>
              <w:pStyle w:val="af2"/>
              <w:numPr>
                <w:ilvl w:val="0"/>
                <w:numId w:val="69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 w:rsidRPr="00B93E34">
              <w:rPr>
                <w:lang w:eastAsia="zh-CN"/>
              </w:rPr>
              <w:t>He explains that Hansen stole the alien modified gun and modified it into the current</w:t>
            </w:r>
            <w:r w:rsidR="008B0D94" w:rsidRPr="00647B6F">
              <w:rPr>
                <w:b/>
                <w:bCs/>
                <w:color w:val="8064A2" w:themeColor="accent4"/>
              </w:rPr>
              <w:t xml:space="preserve"> </w:t>
            </w:r>
            <w:r w:rsidR="008B0D94" w:rsidRPr="000C469D">
              <w:rPr>
                <w:b/>
                <w:bCs/>
              </w:rPr>
              <w:t>Alien Transmogrifier</w:t>
            </w:r>
            <w:r w:rsidR="008B0D94">
              <w:rPr>
                <w:lang w:eastAsia="zh-CN"/>
              </w:rPr>
              <w:t>.</w:t>
            </w:r>
          </w:p>
          <w:p w14:paraId="5E618E42" w14:textId="77777777" w:rsidR="00C95AEC" w:rsidRDefault="00C95AEC" w:rsidP="00B93E34">
            <w:pPr>
              <w:pStyle w:val="af2"/>
              <w:numPr>
                <w:ilvl w:val="0"/>
                <w:numId w:val="69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 w:rsidRPr="00C95AEC">
              <w:rPr>
                <w:lang w:eastAsia="zh-CN"/>
              </w:rPr>
              <w:t xml:space="preserve">He explained that his current condition was caused by </w:t>
            </w:r>
            <w:r w:rsidR="007B4C94">
              <w:rPr>
                <w:lang w:eastAsia="zh-CN"/>
              </w:rPr>
              <w:t xml:space="preserve">Hansen shooting him with </w:t>
            </w:r>
            <w:r w:rsidR="000C469D">
              <w:rPr>
                <w:lang w:eastAsia="zh-CN"/>
              </w:rPr>
              <w:t>the</w:t>
            </w:r>
            <w:r w:rsidR="007B4C94">
              <w:rPr>
                <w:lang w:eastAsia="zh-CN"/>
              </w:rPr>
              <w:t xml:space="preserve"> </w:t>
            </w:r>
            <w:r w:rsidR="000C469D" w:rsidRPr="000C469D">
              <w:rPr>
                <w:b/>
                <w:bCs/>
                <w:lang w:eastAsia="zh-CN"/>
              </w:rPr>
              <w:t>A</w:t>
            </w:r>
            <w:r w:rsidR="007B4C94" w:rsidRPr="000C469D">
              <w:rPr>
                <w:b/>
                <w:bCs/>
                <w:lang w:eastAsia="zh-CN"/>
              </w:rPr>
              <w:t>lien Transmogrifier</w:t>
            </w:r>
            <w:r w:rsidR="007B4C94">
              <w:rPr>
                <w:lang w:eastAsia="zh-CN"/>
              </w:rPr>
              <w:t>.</w:t>
            </w:r>
          </w:p>
          <w:p w14:paraId="03B5737B" w14:textId="77777777" w:rsidR="008E2D6C" w:rsidRDefault="008E2D6C" w:rsidP="00B93E34">
            <w:pPr>
              <w:pStyle w:val="af2"/>
              <w:numPr>
                <w:ilvl w:val="0"/>
                <w:numId w:val="69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 w:rsidRPr="008E2D6C">
              <w:rPr>
                <w:lang w:eastAsia="zh-CN"/>
              </w:rPr>
              <w:t xml:space="preserve">He explained that many people who disobeyed him were </w:t>
            </w:r>
            <w:r w:rsidR="00A959CA">
              <w:rPr>
                <w:lang w:eastAsia="zh-CN"/>
              </w:rPr>
              <w:t>transformed</w:t>
            </w:r>
            <w:r w:rsidRPr="008E2D6C">
              <w:rPr>
                <w:lang w:eastAsia="zh-CN"/>
              </w:rPr>
              <w:t xml:space="preserve"> into aliens by him</w:t>
            </w:r>
            <w:r w:rsidR="00A959CA">
              <w:rPr>
                <w:lang w:eastAsia="zh-CN"/>
              </w:rPr>
              <w:t>.</w:t>
            </w:r>
          </w:p>
          <w:p w14:paraId="42E7C0ED" w14:textId="77777777" w:rsidR="002C43CD" w:rsidRDefault="002C43CD" w:rsidP="00B93E34">
            <w:pPr>
              <w:pStyle w:val="af2"/>
              <w:numPr>
                <w:ilvl w:val="0"/>
                <w:numId w:val="69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 w:rsidRPr="002C43CD">
              <w:rPr>
                <w:lang w:eastAsia="zh-CN"/>
              </w:rPr>
              <w:lastRenderedPageBreak/>
              <w:t xml:space="preserve">He explains to you that he is courting the aliens </w:t>
            </w:r>
            <w:proofErr w:type="gramStart"/>
            <w:r w:rsidRPr="002C43CD">
              <w:rPr>
                <w:lang w:eastAsia="zh-CN"/>
              </w:rPr>
              <w:t>in order to</w:t>
            </w:r>
            <w:proofErr w:type="gramEnd"/>
            <w:r w:rsidRPr="002C43CD">
              <w:rPr>
                <w:lang w:eastAsia="zh-CN"/>
              </w:rPr>
              <w:t xml:space="preserve"> obtain their technology to help humans survive in the wasteland.</w:t>
            </w:r>
          </w:p>
          <w:p w14:paraId="4D4F0FAC" w14:textId="77777777" w:rsidR="00C63452" w:rsidRDefault="00C63452" w:rsidP="00B93E34">
            <w:pPr>
              <w:pStyle w:val="af2"/>
              <w:numPr>
                <w:ilvl w:val="0"/>
                <w:numId w:val="69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 w:rsidRPr="00C63452">
              <w:rPr>
                <w:lang w:eastAsia="zh-CN"/>
              </w:rPr>
              <w:t xml:space="preserve">He hopes you can help him use alien technology to save mankind, and he invited you to District 8 in </w:t>
            </w:r>
            <w:r w:rsidR="009A0115" w:rsidRPr="00C63452">
              <w:rPr>
                <w:lang w:eastAsia="zh-CN"/>
              </w:rPr>
              <w:t>Red Rocket</w:t>
            </w:r>
            <w:r w:rsidRPr="00C63452">
              <w:rPr>
                <w:lang w:eastAsia="zh-CN"/>
              </w:rPr>
              <w:t xml:space="preserve"> for this purpose.</w:t>
            </w:r>
          </w:p>
          <w:p w14:paraId="1DB9338E" w14:textId="77777777" w:rsidR="00CC3C40" w:rsidRDefault="00CC3C40" w:rsidP="00CC3C4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</w:p>
          <w:p w14:paraId="6153B853" w14:textId="77777777" w:rsidR="00CC3C40" w:rsidRDefault="00CC3C40" w:rsidP="00CC3C4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>Main Choice:</w:t>
            </w:r>
          </w:p>
          <w:p w14:paraId="326697D8" w14:textId="2492B893" w:rsidR="00CC3C40" w:rsidRDefault="00CC3C40" w:rsidP="00CC3C40">
            <w:pPr>
              <w:pStyle w:val="af2"/>
              <w:numPr>
                <w:ilvl w:val="0"/>
                <w:numId w:val="7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>Choose to support Hansen, you will fight with Mr. X and his entourage.</w:t>
            </w:r>
            <w:r w:rsidR="00A223AF">
              <w:rPr>
                <w:lang w:eastAsia="zh-CN"/>
              </w:rPr>
              <w:t xml:space="preserve"> (ignore 22)</w:t>
            </w:r>
          </w:p>
          <w:p w14:paraId="3029DE4F" w14:textId="3B717028" w:rsidR="00CC3C40" w:rsidRDefault="00CC3C40" w:rsidP="00CC3C40">
            <w:pPr>
              <w:pStyle w:val="af2"/>
              <w:numPr>
                <w:ilvl w:val="0"/>
                <w:numId w:val="7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 xml:space="preserve">Choose to support Mr. X, </w:t>
            </w:r>
            <w:r>
              <w:t xml:space="preserve">he will open the gate of the factory for you. You will fight with Hansen and his </w:t>
            </w:r>
            <w:r w:rsidRPr="009E336B">
              <w:t>entourage</w:t>
            </w:r>
            <w:r>
              <w:t xml:space="preserve"> in the front yard of the factory.</w:t>
            </w:r>
            <w:r w:rsidR="00EE3FBF">
              <w:t xml:space="preserve"> (skip to label 21a)</w:t>
            </w:r>
          </w:p>
          <w:p w14:paraId="337237C8" w14:textId="77777777" w:rsidR="00654E48" w:rsidRDefault="00654E48" w:rsidP="00654E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</w:p>
          <w:p w14:paraId="72875A32" w14:textId="77777777" w:rsidR="00654E48" w:rsidRDefault="00654E48" w:rsidP="00654E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Enemy Information:</w:t>
            </w:r>
          </w:p>
          <w:p w14:paraId="5F6997AD" w14:textId="1BE4000A" w:rsidR="004F3D03" w:rsidRDefault="004F3D03" w:rsidP="00654E48">
            <w:pPr>
              <w:pStyle w:val="af2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Mr. X (Boss Level Alien)</w:t>
            </w:r>
            <w:r w:rsidR="00DB7C2D">
              <w:t xml:space="preserve"> </w:t>
            </w:r>
          </w:p>
          <w:p w14:paraId="4D9C20EE" w14:textId="45DDBEB0" w:rsidR="00654E48" w:rsidRDefault="00654E48" w:rsidP="00654E48">
            <w:pPr>
              <w:pStyle w:val="af2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High Level </w:t>
            </w:r>
            <w:r w:rsidRPr="00FB55B4">
              <w:rPr>
                <w:b/>
                <w:bCs/>
                <w:color w:val="FF0000"/>
              </w:rPr>
              <w:t xml:space="preserve">Raider </w:t>
            </w:r>
            <w:r>
              <w:t xml:space="preserve">* </w:t>
            </w:r>
            <w:r w:rsidR="00DB7C2D">
              <w:t>2</w:t>
            </w:r>
          </w:p>
          <w:p w14:paraId="79A83288" w14:textId="3EE26722" w:rsidR="00654E48" w:rsidRDefault="00654E48" w:rsidP="00654E48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Shotgun *</w:t>
            </w:r>
            <w:r w:rsidR="00DB7C2D">
              <w:t>2</w:t>
            </w:r>
          </w:p>
          <w:p w14:paraId="44A79713" w14:textId="77777777" w:rsidR="00654E48" w:rsidRDefault="00654E48" w:rsidP="00654E48">
            <w:pPr>
              <w:pStyle w:val="af2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High Level </w:t>
            </w:r>
            <w:r w:rsidRPr="00CA4F0E">
              <w:rPr>
                <w:b/>
                <w:bCs/>
                <w:color w:val="FF0000"/>
              </w:rPr>
              <w:t>Alien</w:t>
            </w:r>
            <w:r>
              <w:t xml:space="preserve"> * 2</w:t>
            </w:r>
          </w:p>
          <w:p w14:paraId="0810D9A9" w14:textId="1C9F8E36" w:rsidR="00654E48" w:rsidRDefault="00654E48" w:rsidP="004F3D03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Alien Blaster * </w:t>
            </w:r>
            <w:r w:rsidR="00DB7C2D">
              <w:t>2</w:t>
            </w:r>
          </w:p>
        </w:tc>
      </w:tr>
      <w:tr w:rsidR="008F75E5" w14:paraId="6150270B" w14:textId="77777777" w:rsidTr="008C69F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48C7D1E4" w14:textId="56C09DDC" w:rsidR="008F75E5" w:rsidRDefault="0065377C" w:rsidP="003D47B0">
            <w:pPr>
              <w:jc w:val="center"/>
            </w:pPr>
            <w:r>
              <w:lastRenderedPageBreak/>
              <w:t>20b</w:t>
            </w:r>
          </w:p>
        </w:tc>
        <w:tc>
          <w:tcPr>
            <w:tcW w:w="3369" w:type="dxa"/>
          </w:tcPr>
          <w:p w14:paraId="34CBF736" w14:textId="698BAE04" w:rsidR="008F75E5" w:rsidRDefault="004D10BD" w:rsidP="003D47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[Optional] Exploration. Get extra supplies.</w:t>
            </w:r>
          </w:p>
        </w:tc>
        <w:tc>
          <w:tcPr>
            <w:tcW w:w="5541" w:type="dxa"/>
          </w:tcPr>
          <w:p w14:paraId="35EE9D47" w14:textId="77777777" w:rsidR="008F75E5" w:rsidRDefault="00B42D6F" w:rsidP="003D47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Challenge Goal:</w:t>
            </w:r>
          </w:p>
          <w:p w14:paraId="0FD7B53A" w14:textId="211696DE" w:rsidR="00B42D6F" w:rsidRDefault="00B42D6F" w:rsidP="00B42D6F">
            <w:pPr>
              <w:pStyle w:val="af2"/>
              <w:numPr>
                <w:ilvl w:val="0"/>
                <w:numId w:val="7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42D6F">
              <w:t>Go around the back of the elevator and get more supplies</w:t>
            </w:r>
            <w:r>
              <w:t>.</w:t>
            </w:r>
          </w:p>
        </w:tc>
      </w:tr>
      <w:tr w:rsidR="008F75E5" w14:paraId="6DEF1D5F" w14:textId="77777777" w:rsidTr="008C69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5AF6BAF2" w14:textId="4D600AE7" w:rsidR="008F75E5" w:rsidRDefault="0065377C" w:rsidP="003D47B0">
            <w:pPr>
              <w:jc w:val="center"/>
            </w:pPr>
            <w:r>
              <w:t>20c</w:t>
            </w:r>
          </w:p>
        </w:tc>
        <w:tc>
          <w:tcPr>
            <w:tcW w:w="3369" w:type="dxa"/>
          </w:tcPr>
          <w:p w14:paraId="466EA99C" w14:textId="251E23B5" w:rsidR="008F75E5" w:rsidRDefault="000C12DE" w:rsidP="003D47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Exploration</w:t>
            </w:r>
            <w:r w:rsidR="00F01FCC">
              <w:t>. Use the terminal to open the gate of the factory.</w:t>
            </w:r>
          </w:p>
        </w:tc>
        <w:tc>
          <w:tcPr>
            <w:tcW w:w="5541" w:type="dxa"/>
          </w:tcPr>
          <w:p w14:paraId="10613694" w14:textId="77777777" w:rsidR="008F75E5" w:rsidRDefault="00BB72F0" w:rsidP="003D47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Challenge Goal:</w:t>
            </w:r>
          </w:p>
          <w:p w14:paraId="1E6D9B64" w14:textId="54AD37EA" w:rsidR="00BB72F0" w:rsidRDefault="00BB72F0" w:rsidP="008871EA">
            <w:pPr>
              <w:pStyle w:val="af2"/>
              <w:numPr>
                <w:ilvl w:val="0"/>
                <w:numId w:val="7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Use the terminal to open the gate of the factory.</w:t>
            </w:r>
          </w:p>
        </w:tc>
      </w:tr>
    </w:tbl>
    <w:p w14:paraId="71A6BC5B" w14:textId="77777777" w:rsidR="00C411C8" w:rsidRDefault="00C411C8" w:rsidP="0095668A"/>
    <w:p w14:paraId="7F839C54" w14:textId="77777777" w:rsidR="00C411C8" w:rsidRDefault="00C411C8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14:paraId="56E35B9E" w14:textId="783F8FAB" w:rsidR="008F75E5" w:rsidRPr="009043FE" w:rsidRDefault="008F75E5" w:rsidP="008F75E5">
      <w:pPr>
        <w:pStyle w:val="3"/>
      </w:pPr>
      <w:bookmarkStart w:id="40" w:name="_Toc159235339"/>
      <w:r>
        <w:lastRenderedPageBreak/>
        <w:t xml:space="preserve">Section </w:t>
      </w:r>
      <w:r w:rsidR="00C411C8">
        <w:t>1</w:t>
      </w:r>
      <w:r w:rsidR="00493BEC">
        <w:t>4</w:t>
      </w:r>
      <w:r>
        <w:t xml:space="preserve"> </w:t>
      </w:r>
      <w:r w:rsidR="00493BEC">
        <w:t>Central Control Room 1F</w:t>
      </w:r>
      <w:bookmarkEnd w:id="40"/>
    </w:p>
    <w:p w14:paraId="6B3EAFF0" w14:textId="29AAF094" w:rsidR="008F75E5" w:rsidRDefault="00C411C8" w:rsidP="008F75E5">
      <w:pPr>
        <w:keepNext/>
        <w:jc w:val="center"/>
      </w:pPr>
      <w:r w:rsidRPr="00C411C8">
        <w:rPr>
          <w:noProof/>
        </w:rPr>
        <w:drawing>
          <wp:inline distT="0" distB="0" distL="0" distR="0" wp14:anchorId="761A86D7" wp14:editId="6AF485A2">
            <wp:extent cx="5943600" cy="2738755"/>
            <wp:effectExtent l="0" t="0" r="0" b="4445"/>
            <wp:docPr id="1164708008" name="Picture 1" descr="A diagram of a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708008" name="Picture 1" descr="A diagram of a game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E2" w:rsidRPr="00C519E2">
        <w:rPr>
          <w:noProof/>
        </w:rPr>
        <w:t xml:space="preserve"> </w:t>
      </w:r>
      <w:r w:rsidR="00C519E2" w:rsidRPr="00C519E2">
        <w:rPr>
          <w:noProof/>
        </w:rPr>
        <w:drawing>
          <wp:inline distT="0" distB="0" distL="0" distR="0" wp14:anchorId="3D875483" wp14:editId="570B4D5C">
            <wp:extent cx="5943600" cy="1398905"/>
            <wp:effectExtent l="0" t="0" r="0" b="0"/>
            <wp:docPr id="1311021533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021533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E6C57" w14:textId="7D5D9A6E" w:rsidR="008F75E5" w:rsidRPr="00493BEC" w:rsidRDefault="008F75E5" w:rsidP="00493BEC">
      <w:pPr>
        <w:pStyle w:val="af"/>
        <w:jc w:val="center"/>
      </w:pPr>
      <w:bookmarkStart w:id="41" w:name="_Toc159235376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493BEC">
        <w:rPr>
          <w:noProof/>
        </w:rPr>
        <w:t>15</w:t>
      </w:r>
      <w:r>
        <w:rPr>
          <w:noProof/>
        </w:rPr>
        <w:fldChar w:fldCharType="end"/>
      </w:r>
      <w:r>
        <w:t xml:space="preserve">: </w:t>
      </w:r>
      <w:r w:rsidR="004B744F">
        <w:rPr>
          <w:noProof/>
        </w:rPr>
        <w:t>Central Contral Room 1F Overview Map [1]</w:t>
      </w:r>
      <w:bookmarkEnd w:id="41"/>
    </w:p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3369"/>
        <w:gridCol w:w="5541"/>
      </w:tblGrid>
      <w:tr w:rsidR="008F75E5" w14:paraId="1823706C" w14:textId="77777777" w:rsidTr="00493B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6F4F2835" w14:textId="77777777" w:rsidR="008F75E5" w:rsidRDefault="008F75E5" w:rsidP="003D47B0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369" w:type="dxa"/>
            <w:vAlign w:val="bottom"/>
          </w:tcPr>
          <w:p w14:paraId="4AC67AF4" w14:textId="77777777" w:rsidR="008F75E5" w:rsidRDefault="008F75E5" w:rsidP="003D47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3B67CCAA" w14:textId="77777777" w:rsidR="008F75E5" w:rsidRDefault="008F75E5" w:rsidP="003D47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8F75E5" w14:paraId="77B23ABD" w14:textId="77777777" w:rsidTr="00493B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229CB0D5" w14:textId="03F9226C" w:rsidR="008F75E5" w:rsidRDefault="00493BEC" w:rsidP="003D47B0">
            <w:pPr>
              <w:jc w:val="center"/>
            </w:pPr>
            <w:r>
              <w:t>21a</w:t>
            </w:r>
          </w:p>
        </w:tc>
        <w:tc>
          <w:tcPr>
            <w:tcW w:w="3369" w:type="dxa"/>
          </w:tcPr>
          <w:p w14:paraId="7038ADCC" w14:textId="3F843F70" w:rsidR="008F75E5" w:rsidRDefault="00402A08" w:rsidP="003D47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Exploration. Back to the first floor.</w:t>
            </w:r>
          </w:p>
        </w:tc>
        <w:tc>
          <w:tcPr>
            <w:tcW w:w="5541" w:type="dxa"/>
          </w:tcPr>
          <w:p w14:paraId="59718694" w14:textId="77777777" w:rsidR="008F75E5" w:rsidRDefault="00402A08" w:rsidP="003D47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Challenge Goal:</w:t>
            </w:r>
          </w:p>
          <w:p w14:paraId="497063D2" w14:textId="4DBA8294" w:rsidR="00402A08" w:rsidRDefault="00402A08" w:rsidP="0052674B">
            <w:pPr>
              <w:pStyle w:val="af2"/>
              <w:numPr>
                <w:ilvl w:val="0"/>
                <w:numId w:val="7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Use the elevator to go back to the central control room 1F</w:t>
            </w:r>
            <w:r w:rsidR="0091491D">
              <w:t xml:space="preserve"> and leave it</w:t>
            </w:r>
            <w:r>
              <w:t>.</w:t>
            </w:r>
          </w:p>
        </w:tc>
      </w:tr>
    </w:tbl>
    <w:p w14:paraId="5F7A816A" w14:textId="77777777" w:rsidR="00DA2163" w:rsidRDefault="00DA2163" w:rsidP="00493BEC"/>
    <w:p w14:paraId="60013B73" w14:textId="77777777" w:rsidR="00DA2163" w:rsidRDefault="00DA2163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14:paraId="73A7E66A" w14:textId="42D9094A" w:rsidR="008F75E5" w:rsidRDefault="008F75E5" w:rsidP="00C4518D">
      <w:pPr>
        <w:pStyle w:val="3"/>
      </w:pPr>
      <w:bookmarkStart w:id="42" w:name="_Toc159235340"/>
      <w:r>
        <w:lastRenderedPageBreak/>
        <w:t>Section 1</w:t>
      </w:r>
      <w:r w:rsidR="00C4518D">
        <w:t>5</w:t>
      </w:r>
      <w:r>
        <w:t xml:space="preserve"> </w:t>
      </w:r>
      <w:r w:rsidR="00C4518D">
        <w:t>Factory Hall</w:t>
      </w:r>
      <w:r w:rsidR="00C4518D" w:rsidRPr="00DA2163">
        <w:t xml:space="preserve"> </w:t>
      </w:r>
      <w:r w:rsidR="00DA2163" w:rsidRPr="00DA2163">
        <w:rPr>
          <w:noProof/>
        </w:rPr>
        <w:drawing>
          <wp:inline distT="0" distB="0" distL="0" distR="0" wp14:anchorId="517AF28F" wp14:editId="7DB39C49">
            <wp:extent cx="5943600" cy="5858510"/>
            <wp:effectExtent l="0" t="0" r="0" b="8890"/>
            <wp:docPr id="1258201755" name="Picture 1" descr="A diagram of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201755" name="Picture 1" descr="A diagram of a room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E2" w:rsidRPr="00C519E2">
        <w:rPr>
          <w:noProof/>
        </w:rPr>
        <w:t xml:space="preserve"> </w:t>
      </w:r>
      <w:r w:rsidR="00C519E2" w:rsidRPr="00C519E2">
        <w:rPr>
          <w:noProof/>
        </w:rPr>
        <w:drawing>
          <wp:inline distT="0" distB="0" distL="0" distR="0" wp14:anchorId="1BDB03A2" wp14:editId="0A7FA63A">
            <wp:extent cx="5943600" cy="1398905"/>
            <wp:effectExtent l="0" t="0" r="0" b="0"/>
            <wp:docPr id="1745444219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444219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2"/>
    </w:p>
    <w:p w14:paraId="1B63ACD6" w14:textId="4BAE6B77" w:rsidR="008F75E5" w:rsidRDefault="008F75E5" w:rsidP="00C4518D">
      <w:pPr>
        <w:pStyle w:val="af"/>
        <w:jc w:val="center"/>
        <w:rPr>
          <w:noProof/>
        </w:rPr>
      </w:pPr>
      <w:bookmarkStart w:id="43" w:name="_Toc159235377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C4518D">
        <w:rPr>
          <w:noProof/>
        </w:rPr>
        <w:t>16</w:t>
      </w:r>
      <w:r>
        <w:rPr>
          <w:noProof/>
        </w:rPr>
        <w:fldChar w:fldCharType="end"/>
      </w:r>
      <w:r>
        <w:t xml:space="preserve">: </w:t>
      </w:r>
      <w:r w:rsidR="00FC7366">
        <w:rPr>
          <w:noProof/>
        </w:rPr>
        <w:t>Factory Hall</w:t>
      </w:r>
      <w:r w:rsidR="00977D9F">
        <w:rPr>
          <w:noProof/>
        </w:rPr>
        <w:t xml:space="preserve"> Overview Map [1]</w:t>
      </w:r>
      <w:bookmarkEnd w:id="43"/>
    </w:p>
    <w:p w14:paraId="06FC7581" w14:textId="77777777" w:rsidR="00B04FE5" w:rsidRPr="00B04FE5" w:rsidRDefault="00B04FE5" w:rsidP="00B04FE5"/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3369"/>
        <w:gridCol w:w="5541"/>
      </w:tblGrid>
      <w:tr w:rsidR="008F75E5" w14:paraId="27FCC426" w14:textId="77777777" w:rsidTr="00C451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59EA4809" w14:textId="77777777" w:rsidR="008F75E5" w:rsidRDefault="008F75E5" w:rsidP="003D47B0">
            <w:pPr>
              <w:jc w:val="center"/>
            </w:pPr>
            <w:r>
              <w:lastRenderedPageBreak/>
              <w:br w:type="page"/>
              <w:t>Map Label / Stage</w:t>
            </w:r>
          </w:p>
        </w:tc>
        <w:tc>
          <w:tcPr>
            <w:tcW w:w="3369" w:type="dxa"/>
            <w:vAlign w:val="bottom"/>
          </w:tcPr>
          <w:p w14:paraId="0BDA6740" w14:textId="77777777" w:rsidR="008F75E5" w:rsidRDefault="008F75E5" w:rsidP="003D47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54B7BDE4" w14:textId="77777777" w:rsidR="008F75E5" w:rsidRDefault="008F75E5" w:rsidP="003D47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E16301" w14:paraId="46DA4700" w14:textId="77777777" w:rsidTr="00C451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26FDA3FF" w14:textId="336E9B47" w:rsidR="00E16301" w:rsidRDefault="00E16301" w:rsidP="00E16301">
            <w:pPr>
              <w:jc w:val="center"/>
            </w:pPr>
            <w:r>
              <w:t>21b</w:t>
            </w:r>
          </w:p>
        </w:tc>
        <w:tc>
          <w:tcPr>
            <w:tcW w:w="3369" w:type="dxa"/>
          </w:tcPr>
          <w:p w14:paraId="6B893E55" w14:textId="7ED34D1D" w:rsidR="00E16301" w:rsidRDefault="00E16301" w:rsidP="00E163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Exploration. Leave the factory.</w:t>
            </w:r>
          </w:p>
        </w:tc>
        <w:tc>
          <w:tcPr>
            <w:tcW w:w="5541" w:type="dxa"/>
          </w:tcPr>
          <w:p w14:paraId="55C8D229" w14:textId="77777777" w:rsidR="00E16301" w:rsidRDefault="00E16301" w:rsidP="00E163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Challenge Goal:</w:t>
            </w:r>
          </w:p>
          <w:p w14:paraId="0B2934C6" w14:textId="143354F3" w:rsidR="00E16301" w:rsidRDefault="00E16301" w:rsidP="0079694A">
            <w:pPr>
              <w:pStyle w:val="af2"/>
              <w:numPr>
                <w:ilvl w:val="0"/>
                <w:numId w:val="7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Use the elevator to go back to the central control room 1F and leave it.</w:t>
            </w:r>
          </w:p>
        </w:tc>
      </w:tr>
    </w:tbl>
    <w:p w14:paraId="4F759F2B" w14:textId="77777777" w:rsidR="00E31A23" w:rsidRDefault="00E31A23" w:rsidP="00C61F5E"/>
    <w:p w14:paraId="2A8F2490" w14:textId="77777777" w:rsidR="00E31A23" w:rsidRDefault="00E31A23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14:paraId="1E160084" w14:textId="162102F9" w:rsidR="00E31A23" w:rsidRPr="009043FE" w:rsidRDefault="00E31A23" w:rsidP="00E31A23">
      <w:pPr>
        <w:pStyle w:val="3"/>
      </w:pPr>
      <w:bookmarkStart w:id="44" w:name="_Toc159235341"/>
      <w:r>
        <w:lastRenderedPageBreak/>
        <w:t>Section 1</w:t>
      </w:r>
      <w:r w:rsidR="005B60D3">
        <w:t>6</w:t>
      </w:r>
      <w:r>
        <w:t xml:space="preserve"> </w:t>
      </w:r>
      <w:r w:rsidR="005B60D3">
        <w:t>District 8</w:t>
      </w:r>
      <w:bookmarkEnd w:id="44"/>
    </w:p>
    <w:p w14:paraId="4D1E7968" w14:textId="7D3F042F" w:rsidR="00E31A23" w:rsidRDefault="00E31A23" w:rsidP="00E31A23">
      <w:pPr>
        <w:keepNext/>
        <w:jc w:val="center"/>
      </w:pPr>
      <w:r w:rsidRPr="00E31A23">
        <w:rPr>
          <w:noProof/>
        </w:rPr>
        <w:drawing>
          <wp:inline distT="0" distB="0" distL="0" distR="0" wp14:anchorId="689A2004" wp14:editId="1D184E5E">
            <wp:extent cx="5943600" cy="3295015"/>
            <wp:effectExtent l="0" t="0" r="0" b="635"/>
            <wp:docPr id="1183109065" name="Picture 1" descr="A blueprint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109065" name="Picture 1" descr="A blueprint of a house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E2" w:rsidRPr="00C519E2">
        <w:rPr>
          <w:noProof/>
        </w:rPr>
        <w:t xml:space="preserve"> </w:t>
      </w:r>
      <w:r w:rsidR="00C519E2" w:rsidRPr="00C519E2">
        <w:rPr>
          <w:noProof/>
        </w:rPr>
        <w:drawing>
          <wp:inline distT="0" distB="0" distL="0" distR="0" wp14:anchorId="45E20A56" wp14:editId="2B963E04">
            <wp:extent cx="5943600" cy="1398905"/>
            <wp:effectExtent l="0" t="0" r="0" b="0"/>
            <wp:docPr id="957682901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682901" name="Picture 1" descr="A close-up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88131" w14:textId="42A40B95" w:rsidR="00E31A23" w:rsidRPr="005B60D3" w:rsidRDefault="00E31A23" w:rsidP="005B60D3">
      <w:pPr>
        <w:pStyle w:val="af"/>
        <w:jc w:val="center"/>
      </w:pPr>
      <w:bookmarkStart w:id="45" w:name="_Toc159235378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5B60D3">
        <w:rPr>
          <w:noProof/>
        </w:rPr>
        <w:t>17</w:t>
      </w:r>
      <w:r>
        <w:rPr>
          <w:noProof/>
        </w:rPr>
        <w:fldChar w:fldCharType="end"/>
      </w:r>
      <w:r>
        <w:t>:</w:t>
      </w:r>
      <w:r w:rsidR="00F405DB" w:rsidRPr="00F405DB">
        <w:rPr>
          <w:noProof/>
        </w:rPr>
        <w:t xml:space="preserve"> </w:t>
      </w:r>
      <w:r w:rsidR="00F405DB">
        <w:rPr>
          <w:noProof/>
        </w:rPr>
        <w:t>District 8 Overview Map [1]</w:t>
      </w:r>
      <w:bookmarkEnd w:id="45"/>
    </w:p>
    <w:tbl>
      <w:tblPr>
        <w:tblStyle w:val="4-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255"/>
        <w:gridCol w:w="3369"/>
        <w:gridCol w:w="5541"/>
      </w:tblGrid>
      <w:tr w:rsidR="00E31A23" w14:paraId="33529BB6" w14:textId="77777777" w:rsidTr="005B60D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vAlign w:val="bottom"/>
          </w:tcPr>
          <w:p w14:paraId="32D11F46" w14:textId="77777777" w:rsidR="00E31A23" w:rsidRDefault="00E31A23" w:rsidP="003D47B0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369" w:type="dxa"/>
            <w:vAlign w:val="bottom"/>
          </w:tcPr>
          <w:p w14:paraId="1BA99E9E" w14:textId="77777777" w:rsidR="00E31A23" w:rsidRDefault="00E31A23" w:rsidP="003D47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5536D33D" w14:textId="77777777" w:rsidR="00E31A23" w:rsidRDefault="00E31A23" w:rsidP="003D47B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E31A23" w14:paraId="3147C8F2" w14:textId="77777777" w:rsidTr="005B60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032C52B6" w14:textId="74CFD959" w:rsidR="00E31A23" w:rsidRDefault="005B60D3" w:rsidP="003D47B0">
            <w:pPr>
              <w:jc w:val="center"/>
            </w:pPr>
            <w:r>
              <w:t>22</w:t>
            </w:r>
          </w:p>
        </w:tc>
        <w:tc>
          <w:tcPr>
            <w:tcW w:w="3369" w:type="dxa"/>
          </w:tcPr>
          <w:p w14:paraId="566DCF6E" w14:textId="3AD40663" w:rsidR="00E31A23" w:rsidRDefault="007115BF" w:rsidP="003D47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Narrative Beats / Encounter</w:t>
            </w:r>
            <w:r w:rsidR="006F1362">
              <w:t xml:space="preserve"> (only happened when </w:t>
            </w:r>
            <w:r w:rsidR="006B3877">
              <w:t xml:space="preserve">player </w:t>
            </w:r>
            <w:r w:rsidR="006F1362">
              <w:t xml:space="preserve">choose to support Mr. X). </w:t>
            </w:r>
            <w:r w:rsidR="006F1362" w:rsidRPr="006F1362">
              <w:t xml:space="preserve">Confront </w:t>
            </w:r>
            <w:r w:rsidR="006F1362">
              <w:t>Hansen.</w:t>
            </w:r>
          </w:p>
        </w:tc>
        <w:tc>
          <w:tcPr>
            <w:tcW w:w="5541" w:type="dxa"/>
          </w:tcPr>
          <w:p w14:paraId="63C754C8" w14:textId="77777777" w:rsidR="00E31A23" w:rsidRDefault="006B3877" w:rsidP="003D47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Key Information:</w:t>
            </w:r>
          </w:p>
          <w:p w14:paraId="2B5392DA" w14:textId="77777777" w:rsidR="006B3877" w:rsidRDefault="00BC5334" w:rsidP="00BC5334">
            <w:pPr>
              <w:pStyle w:val="af2"/>
              <w:numPr>
                <w:ilvl w:val="0"/>
                <w:numId w:val="7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C5334">
              <w:t>Hansen is disappointed and angry with your choice</w:t>
            </w:r>
            <w:r>
              <w:t>.</w:t>
            </w:r>
          </w:p>
          <w:p w14:paraId="7CAC88CC" w14:textId="77777777" w:rsidR="00BC5334" w:rsidRDefault="00BC5334" w:rsidP="00BC53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208F598" w14:textId="77777777" w:rsidR="00BC5334" w:rsidRDefault="00BC5334" w:rsidP="00BC53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Enemy Information:</w:t>
            </w:r>
          </w:p>
          <w:p w14:paraId="2CC288E2" w14:textId="42C7815B" w:rsidR="00BC5334" w:rsidRDefault="008873E8" w:rsidP="00BC5334">
            <w:pPr>
              <w:pStyle w:val="af2"/>
              <w:numPr>
                <w:ilvl w:val="0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Hansen</w:t>
            </w:r>
            <w:r w:rsidR="00BC5334">
              <w:t xml:space="preserve"> (Boss Level </w:t>
            </w:r>
            <w:r>
              <w:t>Raider</w:t>
            </w:r>
            <w:r w:rsidR="00BC5334">
              <w:t xml:space="preserve">) </w:t>
            </w:r>
          </w:p>
          <w:p w14:paraId="3E0A1694" w14:textId="21703DEF" w:rsidR="00BC5334" w:rsidRDefault="00BC5334" w:rsidP="00BC5334">
            <w:pPr>
              <w:pStyle w:val="af2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High Level </w:t>
            </w:r>
            <w:r w:rsidRPr="00FB55B4">
              <w:rPr>
                <w:b/>
                <w:bCs/>
                <w:color w:val="FF0000"/>
              </w:rPr>
              <w:t xml:space="preserve">Raider </w:t>
            </w:r>
            <w:r>
              <w:t xml:space="preserve">* </w:t>
            </w:r>
            <w:r w:rsidR="00631CED">
              <w:t>4</w:t>
            </w:r>
          </w:p>
          <w:p w14:paraId="74B7510D" w14:textId="77777777" w:rsidR="00BC5334" w:rsidRDefault="00BC5334" w:rsidP="00631CED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Shotgun *2</w:t>
            </w:r>
          </w:p>
          <w:p w14:paraId="4DBB9B75" w14:textId="16533C32" w:rsidR="00631CED" w:rsidRDefault="00631CED" w:rsidP="00631CED">
            <w:pPr>
              <w:pStyle w:val="af2"/>
              <w:numPr>
                <w:ilvl w:val="1"/>
                <w:numId w:val="56"/>
              </w:num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Combat Rifle *2</w:t>
            </w:r>
          </w:p>
        </w:tc>
      </w:tr>
      <w:tr w:rsidR="00E31A23" w14:paraId="731F80C6" w14:textId="77777777" w:rsidTr="005B60D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</w:tcPr>
          <w:p w14:paraId="29F4C5E8" w14:textId="0ABBDDD1" w:rsidR="00E31A23" w:rsidRDefault="005B60D3" w:rsidP="003D47B0">
            <w:pPr>
              <w:jc w:val="center"/>
            </w:pPr>
            <w:r>
              <w:t>23</w:t>
            </w:r>
          </w:p>
        </w:tc>
        <w:tc>
          <w:tcPr>
            <w:tcW w:w="3369" w:type="dxa"/>
          </w:tcPr>
          <w:p w14:paraId="2E590E87" w14:textId="37F77689" w:rsidR="00E31A23" w:rsidRDefault="003E3791" w:rsidP="003D47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[Main quest completed] Narrative Beats. Back to </w:t>
            </w:r>
            <w:r w:rsidR="00A40203">
              <w:t xml:space="preserve">the </w:t>
            </w:r>
            <w:r>
              <w:t>town.</w:t>
            </w:r>
          </w:p>
        </w:tc>
        <w:tc>
          <w:tcPr>
            <w:tcW w:w="5541" w:type="dxa"/>
          </w:tcPr>
          <w:p w14:paraId="17A3349B" w14:textId="77777777" w:rsidR="00E31A23" w:rsidRDefault="001B5C15" w:rsidP="003D47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Key Information:</w:t>
            </w:r>
          </w:p>
          <w:p w14:paraId="1D5E52E0" w14:textId="77777777" w:rsidR="004F326C" w:rsidRDefault="004F326C" w:rsidP="003D47B0">
            <w:pPr>
              <w:pStyle w:val="af2"/>
              <w:numPr>
                <w:ilvl w:val="0"/>
                <w:numId w:val="7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If choose support Hansen</w:t>
            </w:r>
          </w:p>
          <w:p w14:paraId="72650A49" w14:textId="77777777" w:rsidR="004F326C" w:rsidRDefault="004F326C" w:rsidP="004F326C">
            <w:pPr>
              <w:pStyle w:val="af2"/>
              <w:numPr>
                <w:ilvl w:val="1"/>
                <w:numId w:val="7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F326C">
              <w:t>Hansen expressed his gratitude for your contribution.</w:t>
            </w:r>
          </w:p>
          <w:p w14:paraId="53AD3C31" w14:textId="77777777" w:rsidR="004F326C" w:rsidRDefault="004F326C" w:rsidP="004F326C">
            <w:pPr>
              <w:pStyle w:val="af2"/>
              <w:numPr>
                <w:ilvl w:val="1"/>
                <w:numId w:val="7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F326C">
              <w:lastRenderedPageBreak/>
              <w:t>Hansen stated that he would no longer interfere with the residents who had transformed into aliens, but he would not allow them to enter the town.</w:t>
            </w:r>
          </w:p>
          <w:p w14:paraId="443B2EDA" w14:textId="7491FF24" w:rsidR="00E9244D" w:rsidRDefault="00E9244D" w:rsidP="004F326C">
            <w:pPr>
              <w:pStyle w:val="af2"/>
              <w:numPr>
                <w:ilvl w:val="1"/>
                <w:numId w:val="7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244D">
              <w:t>Hansen promised that he would not do similar things again, listened to the objections, and led the residents to revitalize the town.</w:t>
            </w:r>
          </w:p>
          <w:p w14:paraId="3AF99A60" w14:textId="77777777" w:rsidR="00232289" w:rsidRDefault="00232289" w:rsidP="004F326C">
            <w:pPr>
              <w:pStyle w:val="af2"/>
              <w:numPr>
                <w:ilvl w:val="1"/>
                <w:numId w:val="7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32289">
              <w:t>Most residents of the town have a positive attitude towards the incident</w:t>
            </w:r>
            <w:r w:rsidR="00E9244D">
              <w:t>.</w:t>
            </w:r>
          </w:p>
          <w:p w14:paraId="324358B0" w14:textId="33679064" w:rsidR="00C2773C" w:rsidRDefault="00C2773C" w:rsidP="004F326C">
            <w:pPr>
              <w:pStyle w:val="af2"/>
              <w:numPr>
                <w:ilvl w:val="1"/>
                <w:numId w:val="7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773C">
              <w:t xml:space="preserve">Some residents are opposed and believe </w:t>
            </w:r>
            <w:r>
              <w:t>aliens</w:t>
            </w:r>
            <w:r w:rsidRPr="00C2773C">
              <w:t xml:space="preserve"> should live with </w:t>
            </w:r>
            <w:r>
              <w:t>residents b</w:t>
            </w:r>
            <w:r w:rsidRPr="00C2773C">
              <w:t>ecause they are compatriots</w:t>
            </w:r>
            <w:r>
              <w:t>.</w:t>
            </w:r>
          </w:p>
          <w:p w14:paraId="14A43A8E" w14:textId="38CD62EA" w:rsidR="004A03E1" w:rsidRDefault="004A03E1" w:rsidP="004A03E1">
            <w:pPr>
              <w:pStyle w:val="af2"/>
              <w:numPr>
                <w:ilvl w:val="0"/>
                <w:numId w:val="72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If choose support </w:t>
            </w:r>
            <w:r w:rsidR="00367A93">
              <w:t>Mr. X</w:t>
            </w:r>
          </w:p>
          <w:p w14:paraId="141A46E0" w14:textId="741EC8B6" w:rsidR="00367A93" w:rsidRDefault="00367A93" w:rsidP="004A03E1">
            <w:pPr>
              <w:pStyle w:val="af2"/>
              <w:numPr>
                <w:ilvl w:val="1"/>
                <w:numId w:val="72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Mr. X is</w:t>
            </w:r>
            <w:r w:rsidRPr="00367A93">
              <w:t xml:space="preserve"> happy with the choice you made.</w:t>
            </w:r>
          </w:p>
          <w:p w14:paraId="5E2C83C7" w14:textId="78436599" w:rsidR="007932B5" w:rsidRDefault="007932B5" w:rsidP="004A03E1">
            <w:pPr>
              <w:pStyle w:val="af2"/>
              <w:numPr>
                <w:ilvl w:val="1"/>
                <w:numId w:val="72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Mr. X </w:t>
            </w:r>
            <w:r w:rsidRPr="007932B5">
              <w:t>promised to use alien technology to protect humans from radiation disasters</w:t>
            </w:r>
            <w:r>
              <w:t>.</w:t>
            </w:r>
          </w:p>
          <w:p w14:paraId="329D43AB" w14:textId="77777777" w:rsidR="004A03E1" w:rsidRDefault="00765F8B" w:rsidP="00765F8B">
            <w:pPr>
              <w:pStyle w:val="af2"/>
              <w:numPr>
                <w:ilvl w:val="1"/>
                <w:numId w:val="7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65F8B">
              <w:t>Many aliens appeared in the town. Some people were curious about them, while others were very resistant, even though they knew these were their compatriots.</w:t>
            </w:r>
          </w:p>
          <w:p w14:paraId="580B1D6F" w14:textId="77777777" w:rsidR="00B36728" w:rsidRDefault="00B36728" w:rsidP="00765F8B">
            <w:pPr>
              <w:pStyle w:val="af2"/>
              <w:numPr>
                <w:ilvl w:val="1"/>
                <w:numId w:val="7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36728">
              <w:t xml:space="preserve">The old people in the town were very dissatisfied with Mr. X becoming the mayor again because they knew that </w:t>
            </w:r>
            <w:r>
              <w:t xml:space="preserve">he </w:t>
            </w:r>
            <w:r w:rsidRPr="00B36728">
              <w:t>won't care about the lives of old people who are useless to the town.</w:t>
            </w:r>
          </w:p>
          <w:p w14:paraId="045CEC94" w14:textId="77777777" w:rsidR="00F97F67" w:rsidRDefault="00F97F67" w:rsidP="00F97F6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537D7B3" w14:textId="77777777" w:rsidR="00F97F67" w:rsidRDefault="00F97F67" w:rsidP="00F97F6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Reward:</w:t>
            </w:r>
          </w:p>
          <w:p w14:paraId="7BB83B4D" w14:textId="62790B76" w:rsidR="001350AF" w:rsidRDefault="001350AF" w:rsidP="00CE42F5">
            <w:pPr>
              <w:pStyle w:val="af2"/>
              <w:numPr>
                <w:ilvl w:val="0"/>
                <w:numId w:val="7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Components * </w:t>
            </w:r>
            <w:r w:rsidR="00CE42F5">
              <w:t>10</w:t>
            </w:r>
          </w:p>
          <w:p w14:paraId="754EAA23" w14:textId="77777777" w:rsidR="00F97F67" w:rsidRDefault="001350AF" w:rsidP="00CE42F5">
            <w:pPr>
              <w:pStyle w:val="af2"/>
              <w:numPr>
                <w:ilvl w:val="0"/>
                <w:numId w:val="7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Caps * 350</w:t>
            </w:r>
          </w:p>
          <w:p w14:paraId="298F2231" w14:textId="5D36A5C0" w:rsidR="001350AF" w:rsidRDefault="001350AF" w:rsidP="00CE42F5">
            <w:pPr>
              <w:pStyle w:val="af2"/>
              <w:numPr>
                <w:ilvl w:val="0"/>
                <w:numId w:val="7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Exp + 400</w:t>
            </w:r>
          </w:p>
        </w:tc>
      </w:tr>
    </w:tbl>
    <w:p w14:paraId="26F19B4F" w14:textId="054819AE" w:rsidR="00F22306" w:rsidRPr="00FB318C" w:rsidRDefault="0097353C" w:rsidP="00FB318C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lastRenderedPageBreak/>
        <w:br w:type="page"/>
      </w:r>
    </w:p>
    <w:p w14:paraId="1DDFE3BE" w14:textId="0D78D825" w:rsidR="00FB318C" w:rsidRDefault="00BE6848" w:rsidP="00FB318C">
      <w:pPr>
        <w:pStyle w:val="2"/>
      </w:pPr>
      <w:bookmarkStart w:id="46" w:name="_Toc86647517"/>
      <w:bookmarkStart w:id="47" w:name="_Toc159235342"/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7008BC4F" wp14:editId="72864444">
            <wp:simplePos x="0" y="0"/>
            <wp:positionH relativeFrom="column">
              <wp:posOffset>841248</wp:posOffset>
            </wp:positionH>
            <wp:positionV relativeFrom="paragraph">
              <wp:posOffset>3108543</wp:posOffset>
            </wp:positionV>
            <wp:extent cx="4286250" cy="980933"/>
            <wp:effectExtent l="0" t="0" r="0" b="0"/>
            <wp:wrapTopAndBottom/>
            <wp:docPr id="13" name="SPC Lege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PC Legend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980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318C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9D80FDF" wp14:editId="60E59EC0">
                <wp:simplePos x="0" y="0"/>
                <wp:positionH relativeFrom="margin">
                  <wp:align>center</wp:align>
                </wp:positionH>
                <wp:positionV relativeFrom="paragraph">
                  <wp:posOffset>4090670</wp:posOffset>
                </wp:positionV>
                <wp:extent cx="4264025" cy="635"/>
                <wp:effectExtent l="0" t="0" r="3175" b="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40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0364F04" w14:textId="6B93DBDB" w:rsidR="00FB318C" w:rsidRPr="00C25E51" w:rsidRDefault="00FB318C" w:rsidP="00FB318C">
                            <w:pPr>
                              <w:pStyle w:val="af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bookmarkStart w:id="48" w:name="_Toc86647533"/>
                            <w:bookmarkStart w:id="49" w:name="_Toc159235379"/>
                            <w:r>
                              <w:t xml:space="preserve">Figure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Figure \* ARABIC </w:instrText>
                            </w:r>
                            <w:r>
                              <w:fldChar w:fldCharType="separate"/>
                            </w:r>
                            <w:r w:rsidR="00D423D3">
                              <w:rPr>
                                <w:noProof/>
                              </w:rPr>
                              <w:t>18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: Skill Progression Chart</w:t>
                            </w:r>
                            <w:bookmarkEnd w:id="48"/>
                            <w:bookmarkEnd w:id="4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9D80FDF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0;margin-top:322.1pt;width:335.75pt;height:.05pt;z-index:251709440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" stroked="f">
                <v:textbox style="mso-fit-shape-to-text:t" inset="0,0,0,0">
                  <w:txbxContent>
                    <w:p w14:paraId="00364F04" w14:textId="6B93DBDB" w:rsidR="00FB318C" w:rsidRPr="00C25E51" w:rsidRDefault="00FB318C" w:rsidP="00FB318C">
                      <w:pPr>
                        <w:pStyle w:val="af"/>
                        <w:jc w:val="center"/>
                        <w:rPr>
                          <w:sz w:val="22"/>
                          <w:szCs w:val="22"/>
                        </w:rPr>
                      </w:pPr>
                      <w:bookmarkStart w:id="50" w:name="_Toc86647533"/>
                      <w:bookmarkStart w:id="51" w:name="_Toc159235379"/>
                      <w:r>
                        <w:t xml:space="preserve">Figure </w:t>
                      </w:r>
                      <w:r>
                        <w:fldChar w:fldCharType="begin"/>
                      </w:r>
                      <w:r>
                        <w:instrText xml:space="preserve"> SEQ Figure \* ARABIC </w:instrText>
                      </w:r>
                      <w:r>
                        <w:fldChar w:fldCharType="separate"/>
                      </w:r>
                      <w:r w:rsidR="00D423D3">
                        <w:rPr>
                          <w:noProof/>
                        </w:rPr>
                        <w:t>18</w:t>
                      </w:r>
                      <w:r>
                        <w:rPr>
                          <w:noProof/>
                        </w:rPr>
                        <w:fldChar w:fldCharType="end"/>
                      </w:r>
                      <w:r>
                        <w:t>: Skill Progression Chart</w:t>
                      </w:r>
                      <w:bookmarkEnd w:id="50"/>
                      <w:bookmarkEnd w:id="51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B318C">
        <w:t>Skill Progression Chart</w:t>
      </w:r>
      <w:bookmarkEnd w:id="46"/>
      <w:bookmarkEnd w:id="47"/>
    </w:p>
    <w:p w14:paraId="639D98F1" w14:textId="1164E838" w:rsidR="00715EB4" w:rsidRPr="00D040B4" w:rsidRDefault="00BE6848" w:rsidP="00D040B4">
      <w:pPr>
        <w:sectPr w:rsidR="00715EB4" w:rsidRPr="00D040B4" w:rsidSect="00E81C0F">
          <w:headerReference w:type="default" r:id="rId29"/>
          <w:footerReference w:type="default" r:id="rId30"/>
          <w:pgSz w:w="12240" w:h="15840"/>
          <w:pgMar w:top="1440" w:right="1440" w:bottom="1440" w:left="1440" w:header="720" w:footer="720" w:gutter="0"/>
          <w:pgBorders w:offsetFrom="page">
            <w:top w:val="threeDEngrave" w:sz="24" w:space="24" w:color="auto"/>
            <w:left w:val="threeDEngrave" w:sz="24" w:space="24" w:color="auto"/>
            <w:bottom w:val="threeDEngrave" w:sz="24" w:space="24" w:color="auto"/>
            <w:right w:val="threeDEngrave" w:sz="24" w:space="24" w:color="auto"/>
          </w:pgBorders>
          <w:cols w:space="720"/>
          <w:docGrid w:linePitch="360"/>
        </w:sectPr>
      </w:pPr>
      <w:r w:rsidRPr="00BE6848">
        <w:rPr>
          <w:noProof/>
        </w:rPr>
        <w:drawing>
          <wp:inline distT="0" distB="0" distL="0" distR="0" wp14:anchorId="7ACBF1AE" wp14:editId="5A14EB07">
            <wp:extent cx="5943600" cy="2762250"/>
            <wp:effectExtent l="0" t="0" r="0" b="0"/>
            <wp:docPr id="4985137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B8D5F" w14:textId="3FDFC18D" w:rsidR="00445D1A" w:rsidRDefault="00445D1A" w:rsidP="00D040B4"/>
    <w:sectPr w:rsidR="00445D1A" w:rsidSect="00E81C0F">
      <w:pgSz w:w="12240" w:h="15840"/>
      <w:pgMar w:top="1440" w:right="1440" w:bottom="1440" w:left="1440" w:header="720" w:footer="720" w:gutter="0"/>
      <w:pgBorders w:offsetFrom="page">
        <w:top w:val="threeDEngrave" w:sz="24" w:space="24" w:color="auto"/>
        <w:left w:val="threeDEngrave" w:sz="24" w:space="24" w:color="auto"/>
        <w:bottom w:val="threeDEngrave" w:sz="24" w:space="24" w:color="auto"/>
        <w:right w:val="threeDEngrave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8FCFAD9" w14:textId="77777777" w:rsidR="001067F4" w:rsidRDefault="001067F4" w:rsidP="009073D5">
      <w:pPr>
        <w:spacing w:after="0" w:line="240" w:lineRule="auto"/>
      </w:pPr>
      <w:r>
        <w:separator/>
      </w:r>
    </w:p>
    <w:p w14:paraId="1C304B93" w14:textId="77777777" w:rsidR="001067F4" w:rsidRDefault="001067F4"/>
  </w:endnote>
  <w:endnote w:type="continuationSeparator" w:id="0">
    <w:p w14:paraId="5CB1FE69" w14:textId="77777777" w:rsidR="001067F4" w:rsidRDefault="001067F4" w:rsidP="009073D5">
      <w:pPr>
        <w:spacing w:after="0" w:line="240" w:lineRule="auto"/>
      </w:pPr>
      <w:r>
        <w:continuationSeparator/>
      </w:r>
    </w:p>
    <w:p w14:paraId="3379DB89" w14:textId="77777777" w:rsidR="001067F4" w:rsidRDefault="001067F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837195940"/>
      <w:docPartObj>
        <w:docPartGallery w:val="Page Numbers (Top of Page)"/>
        <w:docPartUnique/>
      </w:docPartObj>
    </w:sdtPr>
    <w:sdtContent>
      <w:p w14:paraId="37A86E1D" w14:textId="7E6DF51C" w:rsidR="0039558B" w:rsidRDefault="008B3E41" w:rsidP="00B43891">
        <w:pPr>
          <w:pStyle w:val="a6"/>
        </w:pPr>
        <w:r>
          <w:t>Wilbur Wang</w:t>
        </w:r>
        <w:r w:rsidR="0039558B">
          <w:tab/>
          <w:t xml:space="preserve">Page </w:t>
        </w:r>
        <w:r w:rsidR="0039558B">
          <w:rPr>
            <w:b/>
            <w:sz w:val="24"/>
            <w:szCs w:val="24"/>
          </w:rPr>
          <w:fldChar w:fldCharType="begin"/>
        </w:r>
        <w:r w:rsidR="0039558B">
          <w:rPr>
            <w:b/>
          </w:rPr>
          <w:instrText xml:space="preserve"> PAGE </w:instrText>
        </w:r>
        <w:r w:rsidR="0039558B">
          <w:rPr>
            <w:b/>
            <w:sz w:val="24"/>
            <w:szCs w:val="24"/>
          </w:rPr>
          <w:fldChar w:fldCharType="separate"/>
        </w:r>
        <w:r w:rsidR="00E4016A">
          <w:rPr>
            <w:b/>
            <w:noProof/>
          </w:rPr>
          <w:t>14</w:t>
        </w:r>
        <w:r w:rsidR="0039558B">
          <w:rPr>
            <w:b/>
            <w:sz w:val="24"/>
            <w:szCs w:val="24"/>
          </w:rPr>
          <w:fldChar w:fldCharType="end"/>
        </w:r>
        <w:r w:rsidR="0039558B">
          <w:t xml:space="preserve"> of </w:t>
        </w:r>
        <w:r w:rsidR="0039558B">
          <w:rPr>
            <w:b/>
            <w:sz w:val="24"/>
            <w:szCs w:val="24"/>
          </w:rPr>
          <w:fldChar w:fldCharType="begin"/>
        </w:r>
        <w:r w:rsidR="0039558B">
          <w:rPr>
            <w:b/>
          </w:rPr>
          <w:instrText xml:space="preserve"> NUMPAGES  </w:instrText>
        </w:r>
        <w:r w:rsidR="0039558B">
          <w:rPr>
            <w:b/>
            <w:sz w:val="24"/>
            <w:szCs w:val="24"/>
          </w:rPr>
          <w:fldChar w:fldCharType="separate"/>
        </w:r>
        <w:r w:rsidR="00E4016A">
          <w:rPr>
            <w:b/>
            <w:noProof/>
          </w:rPr>
          <w:t>14</w:t>
        </w:r>
        <w:r w:rsidR="0039558B">
          <w:rPr>
            <w:b/>
            <w:sz w:val="24"/>
            <w:szCs w:val="24"/>
          </w:rPr>
          <w:fldChar w:fldCharType="end"/>
        </w:r>
        <w:r w:rsidR="0039558B">
          <w:rPr>
            <w:b/>
            <w:sz w:val="24"/>
            <w:szCs w:val="24"/>
          </w:rPr>
          <w:tab/>
        </w:r>
        <w:r w:rsidR="0039558B">
          <w:rPr>
            <w:b/>
            <w:sz w:val="24"/>
            <w:szCs w:val="24"/>
          </w:rPr>
          <w:fldChar w:fldCharType="begin"/>
        </w:r>
        <w:r w:rsidR="0039558B">
          <w:rPr>
            <w:b/>
            <w:sz w:val="24"/>
            <w:szCs w:val="24"/>
          </w:rPr>
          <w:instrText xml:space="preserve"> SAVEDATE  \@ "M/d/yyyy"  \* MERGEFORMAT </w:instrText>
        </w:r>
        <w:r w:rsidR="0039558B">
          <w:rPr>
            <w:b/>
            <w:sz w:val="24"/>
            <w:szCs w:val="24"/>
          </w:rPr>
          <w:fldChar w:fldCharType="separate"/>
        </w:r>
        <w:r w:rsidR="00D040B4">
          <w:rPr>
            <w:b/>
            <w:noProof/>
            <w:sz w:val="24"/>
            <w:szCs w:val="24"/>
          </w:rPr>
          <w:t>2/19/2024</w:t>
        </w:r>
        <w:r w:rsidR="0039558B">
          <w:rPr>
            <w:b/>
            <w:sz w:val="24"/>
            <w:szCs w:val="24"/>
          </w:rPr>
          <w:fldChar w:fldCharType="end"/>
        </w:r>
      </w:p>
    </w:sdtContent>
  </w:sdt>
  <w:p w14:paraId="53952DD8" w14:textId="77777777" w:rsidR="0039558B" w:rsidRDefault="0039558B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21ED837" w14:textId="77777777" w:rsidR="001067F4" w:rsidRDefault="001067F4" w:rsidP="009073D5">
      <w:pPr>
        <w:spacing w:after="0" w:line="240" w:lineRule="auto"/>
      </w:pPr>
      <w:r>
        <w:separator/>
      </w:r>
    </w:p>
    <w:p w14:paraId="045996A4" w14:textId="77777777" w:rsidR="001067F4" w:rsidRDefault="001067F4"/>
  </w:footnote>
  <w:footnote w:type="continuationSeparator" w:id="0">
    <w:p w14:paraId="7A0A26CE" w14:textId="77777777" w:rsidR="001067F4" w:rsidRDefault="001067F4" w:rsidP="009073D5">
      <w:pPr>
        <w:spacing w:after="0" w:line="240" w:lineRule="auto"/>
      </w:pPr>
      <w:r>
        <w:continuationSeparator/>
      </w:r>
    </w:p>
    <w:p w14:paraId="727F9D27" w14:textId="77777777" w:rsidR="001067F4" w:rsidRDefault="001067F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A5AF23" w14:textId="092857DF" w:rsidR="0039558B" w:rsidRDefault="0039558B">
    <w:pPr>
      <w:pStyle w:val="a4"/>
    </w:pPr>
    <w:r>
      <w:t>LDD</w:t>
    </w:r>
    <w:r>
      <w:ptab w:relativeTo="margin" w:alignment="center" w:leader="none"/>
    </w:r>
    <w:r>
      <w:t>Confidential</w:t>
    </w:r>
    <w:r>
      <w:ptab w:relativeTo="margin" w:alignment="right" w:leader="none"/>
    </w:r>
    <w:r w:rsidR="008B3E41">
      <w:rPr>
        <w:i/>
      </w:rPr>
      <w:t>F</w:t>
    </w:r>
    <w:r w:rsidR="008B3E41">
      <w:rPr>
        <w:rFonts w:hint="eastAsia"/>
        <w:i/>
        <w:lang w:eastAsia="zh-CN"/>
      </w:rPr>
      <w:t>al</w:t>
    </w:r>
    <w:r w:rsidR="008B3E41">
      <w:rPr>
        <w:i/>
      </w:rPr>
      <w:t>lout 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79535F"/>
    <w:multiLevelType w:val="hybridMultilevel"/>
    <w:tmpl w:val="5712E4C6"/>
    <w:lvl w:ilvl="0" w:tplc="397A7EB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995027B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0F56A70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7792A84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EBC44E1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BEE28FD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F4F4CA8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E36A1A3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3B349C4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1" w15:restartNumberingAfterBreak="0">
    <w:nsid w:val="035743F0"/>
    <w:multiLevelType w:val="hybridMultilevel"/>
    <w:tmpl w:val="32ECF4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1F2279"/>
    <w:multiLevelType w:val="hybridMultilevel"/>
    <w:tmpl w:val="7430D6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463CF8"/>
    <w:multiLevelType w:val="hybridMultilevel"/>
    <w:tmpl w:val="7CECDE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69595C"/>
    <w:multiLevelType w:val="hybridMultilevel"/>
    <w:tmpl w:val="B6F2D050"/>
    <w:lvl w:ilvl="0" w:tplc="126C23B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1D24309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CCEC349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5DBA0CC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1D88501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D2FCA04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1960E81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A332443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EEFCC1A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5" w15:restartNumberingAfterBreak="0">
    <w:nsid w:val="0E5C23A6"/>
    <w:multiLevelType w:val="hybridMultilevel"/>
    <w:tmpl w:val="7D5E1C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E33272"/>
    <w:multiLevelType w:val="hybridMultilevel"/>
    <w:tmpl w:val="F1F263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334F46"/>
    <w:multiLevelType w:val="hybridMultilevel"/>
    <w:tmpl w:val="EA46079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065592"/>
    <w:multiLevelType w:val="hybridMultilevel"/>
    <w:tmpl w:val="21E237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76168C"/>
    <w:multiLevelType w:val="hybridMultilevel"/>
    <w:tmpl w:val="60DC4F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696762"/>
    <w:multiLevelType w:val="hybridMultilevel"/>
    <w:tmpl w:val="BE08C6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450757"/>
    <w:multiLevelType w:val="hybridMultilevel"/>
    <w:tmpl w:val="9044F9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E294C80"/>
    <w:multiLevelType w:val="hybridMultilevel"/>
    <w:tmpl w:val="245E9C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EBC36B9"/>
    <w:multiLevelType w:val="hybridMultilevel"/>
    <w:tmpl w:val="280A91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1057688"/>
    <w:multiLevelType w:val="hybridMultilevel"/>
    <w:tmpl w:val="0FC455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18B1B06"/>
    <w:multiLevelType w:val="hybridMultilevel"/>
    <w:tmpl w:val="E99CA16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39D6CC8"/>
    <w:multiLevelType w:val="hybridMultilevel"/>
    <w:tmpl w:val="5A025420"/>
    <w:lvl w:ilvl="0" w:tplc="12104520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3F80D5A"/>
    <w:multiLevelType w:val="hybridMultilevel"/>
    <w:tmpl w:val="E84435EC"/>
    <w:lvl w:ilvl="0" w:tplc="2D92BF0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E496EB9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B3ECD34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CE16D7C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36E6A18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DCA08D0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2E68D31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101C62D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3FDA1D3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18" w15:restartNumberingAfterBreak="0">
    <w:nsid w:val="256F559F"/>
    <w:multiLevelType w:val="hybridMultilevel"/>
    <w:tmpl w:val="DAB297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58642CB"/>
    <w:multiLevelType w:val="hybridMultilevel"/>
    <w:tmpl w:val="E84EAD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452FB1"/>
    <w:multiLevelType w:val="hybridMultilevel"/>
    <w:tmpl w:val="9D7E69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3C392C"/>
    <w:multiLevelType w:val="hybridMultilevel"/>
    <w:tmpl w:val="212AAF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88C36D1"/>
    <w:multiLevelType w:val="hybridMultilevel"/>
    <w:tmpl w:val="C6B6B948"/>
    <w:lvl w:ilvl="0" w:tplc="67A0EB98">
      <w:numFmt w:val="bullet"/>
      <w:lvlText w:val=""/>
      <w:lvlJc w:val="left"/>
      <w:pPr>
        <w:ind w:left="360" w:hanging="360"/>
      </w:pPr>
      <w:rPr>
        <w:rFonts w:ascii="Symbol" w:eastAsiaTheme="minorEastAsia" w:hAnsi="Symbol" w:cstheme="minorBidi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29490BC9"/>
    <w:multiLevelType w:val="hybridMultilevel"/>
    <w:tmpl w:val="10D2AE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96676BB"/>
    <w:multiLevelType w:val="hybridMultilevel"/>
    <w:tmpl w:val="5EAA0E64"/>
    <w:lvl w:ilvl="0" w:tplc="62724BF4">
      <w:numFmt w:val="bullet"/>
      <w:lvlText w:val=""/>
      <w:lvlJc w:val="left"/>
      <w:pPr>
        <w:ind w:left="36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2E983460"/>
    <w:multiLevelType w:val="hybridMultilevel"/>
    <w:tmpl w:val="F2487C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07235C2"/>
    <w:multiLevelType w:val="hybridMultilevel"/>
    <w:tmpl w:val="3AECE7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805D2F"/>
    <w:multiLevelType w:val="hybridMultilevel"/>
    <w:tmpl w:val="4154BE5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1C5047D"/>
    <w:multiLevelType w:val="hybridMultilevel"/>
    <w:tmpl w:val="D28609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6063F8D"/>
    <w:multiLevelType w:val="hybridMultilevel"/>
    <w:tmpl w:val="972A9E42"/>
    <w:lvl w:ilvl="0" w:tplc="ECAACDA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80607C2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5C38477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08E4954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639CCDC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3EAEE42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045449D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7A92A50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626C3EC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30" w15:restartNumberingAfterBreak="0">
    <w:nsid w:val="36755EB3"/>
    <w:multiLevelType w:val="hybridMultilevel"/>
    <w:tmpl w:val="9AAA0C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76021D9"/>
    <w:multiLevelType w:val="hybridMultilevel"/>
    <w:tmpl w:val="927E88A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7BF5F91"/>
    <w:multiLevelType w:val="hybridMultilevel"/>
    <w:tmpl w:val="F1201A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88C07B0"/>
    <w:multiLevelType w:val="hybridMultilevel"/>
    <w:tmpl w:val="0EECCA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9844001"/>
    <w:multiLevelType w:val="hybridMultilevel"/>
    <w:tmpl w:val="3B48AA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A7B4D42"/>
    <w:multiLevelType w:val="hybridMultilevel"/>
    <w:tmpl w:val="3B0C85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AC71181"/>
    <w:multiLevelType w:val="hybridMultilevel"/>
    <w:tmpl w:val="6DCA4CF4"/>
    <w:lvl w:ilvl="0" w:tplc="EE12E7A8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3E08033F"/>
    <w:multiLevelType w:val="hybridMultilevel"/>
    <w:tmpl w:val="9102619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3E44661C"/>
    <w:multiLevelType w:val="hybridMultilevel"/>
    <w:tmpl w:val="9D684AA6"/>
    <w:lvl w:ilvl="0" w:tplc="D3B0BBC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16620CC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1F963F7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7ED8A60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4912BFE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E7E0311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D24AE80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BC8856D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336E651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39" w15:restartNumberingAfterBreak="0">
    <w:nsid w:val="3EA7424F"/>
    <w:multiLevelType w:val="hybridMultilevel"/>
    <w:tmpl w:val="3D0686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4A24618"/>
    <w:multiLevelType w:val="hybridMultilevel"/>
    <w:tmpl w:val="9DCAD9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4BD551B"/>
    <w:multiLevelType w:val="hybridMultilevel"/>
    <w:tmpl w:val="86328A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6FF62BA"/>
    <w:multiLevelType w:val="hybridMultilevel"/>
    <w:tmpl w:val="66EA9B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8007B86"/>
    <w:multiLevelType w:val="hybridMultilevel"/>
    <w:tmpl w:val="5F2216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8622D1A"/>
    <w:multiLevelType w:val="hybridMultilevel"/>
    <w:tmpl w:val="ED00D4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8924A6E"/>
    <w:multiLevelType w:val="hybridMultilevel"/>
    <w:tmpl w:val="79228EF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8B50329"/>
    <w:multiLevelType w:val="hybridMultilevel"/>
    <w:tmpl w:val="F2DECF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EF55D7C"/>
    <w:multiLevelType w:val="hybridMultilevel"/>
    <w:tmpl w:val="423A2FB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523B79F1"/>
    <w:multiLevelType w:val="hybridMultilevel"/>
    <w:tmpl w:val="AE8A85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2C51225"/>
    <w:multiLevelType w:val="hybridMultilevel"/>
    <w:tmpl w:val="9E582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4D52D13"/>
    <w:multiLevelType w:val="hybridMultilevel"/>
    <w:tmpl w:val="EB2C91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7035BFB"/>
    <w:multiLevelType w:val="hybridMultilevel"/>
    <w:tmpl w:val="3B1057C2"/>
    <w:lvl w:ilvl="0" w:tplc="2FBE066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43FEEE3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EEEC72C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448409A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F2B6EB3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8152C42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B7BC47B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582E562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9F8A083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52" w15:restartNumberingAfterBreak="0">
    <w:nsid w:val="59107B70"/>
    <w:multiLevelType w:val="hybridMultilevel"/>
    <w:tmpl w:val="BEFA0B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C14384E"/>
    <w:multiLevelType w:val="hybridMultilevel"/>
    <w:tmpl w:val="9BDAA446"/>
    <w:lvl w:ilvl="0" w:tplc="B412915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B16E73D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9314ED1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2F98433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9DFC458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4BA8C46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60482D3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0980C41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27FE7E3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54" w15:restartNumberingAfterBreak="0">
    <w:nsid w:val="5C160886"/>
    <w:multiLevelType w:val="hybridMultilevel"/>
    <w:tmpl w:val="483C7E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FF15D4C"/>
    <w:multiLevelType w:val="hybridMultilevel"/>
    <w:tmpl w:val="0D084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1682484"/>
    <w:multiLevelType w:val="hybridMultilevel"/>
    <w:tmpl w:val="10DE67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36015BD"/>
    <w:multiLevelType w:val="hybridMultilevel"/>
    <w:tmpl w:val="6F72DA8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62C60E3"/>
    <w:multiLevelType w:val="hybridMultilevel"/>
    <w:tmpl w:val="173A89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8D57262"/>
    <w:multiLevelType w:val="hybridMultilevel"/>
    <w:tmpl w:val="DF38F5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E7E32AB"/>
    <w:multiLevelType w:val="hybridMultilevel"/>
    <w:tmpl w:val="09AEC9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E9E7D9C"/>
    <w:multiLevelType w:val="hybridMultilevel"/>
    <w:tmpl w:val="EF30CD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2B018D0"/>
    <w:multiLevelType w:val="hybridMultilevel"/>
    <w:tmpl w:val="166474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2F02D69"/>
    <w:multiLevelType w:val="hybridMultilevel"/>
    <w:tmpl w:val="A4D28EB2"/>
    <w:lvl w:ilvl="0" w:tplc="D13CA36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C32031D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04DA86C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E55A376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D19CF7B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DB0E545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31C8250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E25A35A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C21EB59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64" w15:restartNumberingAfterBreak="0">
    <w:nsid w:val="73973FDF"/>
    <w:multiLevelType w:val="hybridMultilevel"/>
    <w:tmpl w:val="BD3C37CA"/>
    <w:lvl w:ilvl="0" w:tplc="91109D9A">
      <w:start w:val="1"/>
      <w:numFmt w:val="decimal"/>
      <w:lvlText w:val="%1."/>
      <w:lvlJc w:val="left"/>
      <w:pPr>
        <w:ind w:left="720" w:hanging="360"/>
      </w:pPr>
      <w:rPr>
        <w:rFonts w:hint="default"/>
        <w:sz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73984FE8"/>
    <w:multiLevelType w:val="hybridMultilevel"/>
    <w:tmpl w:val="2F16D3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6D50F32"/>
    <w:multiLevelType w:val="hybridMultilevel"/>
    <w:tmpl w:val="5290F3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6D94525"/>
    <w:multiLevelType w:val="hybridMultilevel"/>
    <w:tmpl w:val="C3A07A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83D7D9E"/>
    <w:multiLevelType w:val="hybridMultilevel"/>
    <w:tmpl w:val="B5B69E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785F2084"/>
    <w:multiLevelType w:val="hybridMultilevel"/>
    <w:tmpl w:val="21E6EA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78C56C8C"/>
    <w:multiLevelType w:val="hybridMultilevel"/>
    <w:tmpl w:val="041015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7CFA4E8A"/>
    <w:multiLevelType w:val="hybridMultilevel"/>
    <w:tmpl w:val="B00EA9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7F982F62"/>
    <w:multiLevelType w:val="hybridMultilevel"/>
    <w:tmpl w:val="FE442B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FDB46B5"/>
    <w:multiLevelType w:val="hybridMultilevel"/>
    <w:tmpl w:val="9A5649B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851525976">
    <w:abstractNumId w:val="52"/>
  </w:num>
  <w:num w:numId="2" w16cid:durableId="1402480427">
    <w:abstractNumId w:val="55"/>
  </w:num>
  <w:num w:numId="3" w16cid:durableId="1912152108">
    <w:abstractNumId w:val="70"/>
  </w:num>
  <w:num w:numId="4" w16cid:durableId="948047640">
    <w:abstractNumId w:val="54"/>
  </w:num>
  <w:num w:numId="5" w16cid:durableId="1845588641">
    <w:abstractNumId w:val="33"/>
  </w:num>
  <w:num w:numId="6" w16cid:durableId="1805536884">
    <w:abstractNumId w:val="5"/>
  </w:num>
  <w:num w:numId="7" w16cid:durableId="744962194">
    <w:abstractNumId w:val="66"/>
  </w:num>
  <w:num w:numId="8" w16cid:durableId="176386351">
    <w:abstractNumId w:val="26"/>
  </w:num>
  <w:num w:numId="9" w16cid:durableId="1985357019">
    <w:abstractNumId w:val="56"/>
  </w:num>
  <w:num w:numId="10" w16cid:durableId="926232836">
    <w:abstractNumId w:val="41"/>
  </w:num>
  <w:num w:numId="11" w16cid:durableId="392434567">
    <w:abstractNumId w:val="3"/>
  </w:num>
  <w:num w:numId="12" w16cid:durableId="1516118292">
    <w:abstractNumId w:val="11"/>
  </w:num>
  <w:num w:numId="13" w16cid:durableId="2065247784">
    <w:abstractNumId w:val="32"/>
  </w:num>
  <w:num w:numId="14" w16cid:durableId="1018311631">
    <w:abstractNumId w:val="37"/>
  </w:num>
  <w:num w:numId="15" w16cid:durableId="1812600991">
    <w:abstractNumId w:val="31"/>
  </w:num>
  <w:num w:numId="16" w16cid:durableId="185749527">
    <w:abstractNumId w:val="7"/>
  </w:num>
  <w:num w:numId="17" w16cid:durableId="277763295">
    <w:abstractNumId w:val="73"/>
  </w:num>
  <w:num w:numId="18" w16cid:durableId="1103378682">
    <w:abstractNumId w:val="2"/>
  </w:num>
  <w:num w:numId="19" w16cid:durableId="749812217">
    <w:abstractNumId w:val="57"/>
  </w:num>
  <w:num w:numId="20" w16cid:durableId="2041392702">
    <w:abstractNumId w:val="12"/>
  </w:num>
  <w:num w:numId="21" w16cid:durableId="522327291">
    <w:abstractNumId w:val="49"/>
  </w:num>
  <w:num w:numId="22" w16cid:durableId="1058240587">
    <w:abstractNumId w:val="36"/>
  </w:num>
  <w:num w:numId="23" w16cid:durableId="1817913137">
    <w:abstractNumId w:val="45"/>
  </w:num>
  <w:num w:numId="24" w16cid:durableId="994377791">
    <w:abstractNumId w:val="47"/>
  </w:num>
  <w:num w:numId="25" w16cid:durableId="159201349">
    <w:abstractNumId w:val="27"/>
  </w:num>
  <w:num w:numId="26" w16cid:durableId="1101949500">
    <w:abstractNumId w:val="15"/>
  </w:num>
  <w:num w:numId="27" w16cid:durableId="1145466135">
    <w:abstractNumId w:val="21"/>
  </w:num>
  <w:num w:numId="28" w16cid:durableId="600727922">
    <w:abstractNumId w:val="16"/>
  </w:num>
  <w:num w:numId="29" w16cid:durableId="1215384411">
    <w:abstractNumId w:val="64"/>
  </w:num>
  <w:num w:numId="30" w16cid:durableId="866722728">
    <w:abstractNumId w:val="22"/>
  </w:num>
  <w:num w:numId="31" w16cid:durableId="1358003221">
    <w:abstractNumId w:val="10"/>
  </w:num>
  <w:num w:numId="32" w16cid:durableId="1517962502">
    <w:abstractNumId w:val="63"/>
  </w:num>
  <w:num w:numId="33" w16cid:durableId="1171797656">
    <w:abstractNumId w:val="51"/>
  </w:num>
  <w:num w:numId="34" w16cid:durableId="752093921">
    <w:abstractNumId w:val="53"/>
  </w:num>
  <w:num w:numId="35" w16cid:durableId="322005142">
    <w:abstractNumId w:val="17"/>
  </w:num>
  <w:num w:numId="36" w16cid:durableId="1086341631">
    <w:abstractNumId w:val="38"/>
  </w:num>
  <w:num w:numId="37" w16cid:durableId="2041658613">
    <w:abstractNumId w:val="4"/>
  </w:num>
  <w:num w:numId="38" w16cid:durableId="1269200666">
    <w:abstractNumId w:val="29"/>
  </w:num>
  <w:num w:numId="39" w16cid:durableId="1893805386">
    <w:abstractNumId w:val="0"/>
  </w:num>
  <w:num w:numId="40" w16cid:durableId="1912420159">
    <w:abstractNumId w:val="24"/>
  </w:num>
  <w:num w:numId="41" w16cid:durableId="368262043">
    <w:abstractNumId w:val="69"/>
  </w:num>
  <w:num w:numId="42" w16cid:durableId="1649016990">
    <w:abstractNumId w:val="61"/>
  </w:num>
  <w:num w:numId="43" w16cid:durableId="1929457865">
    <w:abstractNumId w:val="40"/>
  </w:num>
  <w:num w:numId="44" w16cid:durableId="1226648566">
    <w:abstractNumId w:val="20"/>
  </w:num>
  <w:num w:numId="45" w16cid:durableId="2019844135">
    <w:abstractNumId w:val="67"/>
  </w:num>
  <w:num w:numId="46" w16cid:durableId="650790092">
    <w:abstractNumId w:val="68"/>
  </w:num>
  <w:num w:numId="47" w16cid:durableId="1372144702">
    <w:abstractNumId w:val="44"/>
  </w:num>
  <w:num w:numId="48" w16cid:durableId="1650749428">
    <w:abstractNumId w:val="30"/>
  </w:num>
  <w:num w:numId="49" w16cid:durableId="1198542153">
    <w:abstractNumId w:val="14"/>
  </w:num>
  <w:num w:numId="50" w16cid:durableId="1981030306">
    <w:abstractNumId w:val="34"/>
  </w:num>
  <w:num w:numId="51" w16cid:durableId="1075084676">
    <w:abstractNumId w:val="72"/>
  </w:num>
  <w:num w:numId="52" w16cid:durableId="1209075806">
    <w:abstractNumId w:val="39"/>
  </w:num>
  <w:num w:numId="53" w16cid:durableId="1009406529">
    <w:abstractNumId w:val="42"/>
  </w:num>
  <w:num w:numId="54" w16cid:durableId="759831382">
    <w:abstractNumId w:val="62"/>
  </w:num>
  <w:num w:numId="55" w16cid:durableId="1665156899">
    <w:abstractNumId w:val="46"/>
  </w:num>
  <w:num w:numId="56" w16cid:durableId="1660502716">
    <w:abstractNumId w:val="58"/>
  </w:num>
  <w:num w:numId="57" w16cid:durableId="1496072869">
    <w:abstractNumId w:val="65"/>
  </w:num>
  <w:num w:numId="58" w16cid:durableId="1521507611">
    <w:abstractNumId w:val="19"/>
  </w:num>
  <w:num w:numId="59" w16cid:durableId="277494083">
    <w:abstractNumId w:val="6"/>
  </w:num>
  <w:num w:numId="60" w16cid:durableId="985473113">
    <w:abstractNumId w:val="25"/>
  </w:num>
  <w:num w:numId="61" w16cid:durableId="1326395656">
    <w:abstractNumId w:val="35"/>
  </w:num>
  <w:num w:numId="62" w16cid:durableId="429159635">
    <w:abstractNumId w:val="18"/>
  </w:num>
  <w:num w:numId="63" w16cid:durableId="1401292946">
    <w:abstractNumId w:val="71"/>
  </w:num>
  <w:num w:numId="64" w16cid:durableId="1129781657">
    <w:abstractNumId w:val="23"/>
  </w:num>
  <w:num w:numId="65" w16cid:durableId="110560162">
    <w:abstractNumId w:val="9"/>
  </w:num>
  <w:num w:numId="66" w16cid:durableId="312216919">
    <w:abstractNumId w:val="60"/>
  </w:num>
  <w:num w:numId="67" w16cid:durableId="1740126468">
    <w:abstractNumId w:val="1"/>
  </w:num>
  <w:num w:numId="68" w16cid:durableId="161356855">
    <w:abstractNumId w:val="8"/>
  </w:num>
  <w:num w:numId="69" w16cid:durableId="1631008746">
    <w:abstractNumId w:val="43"/>
  </w:num>
  <w:num w:numId="70" w16cid:durableId="241532253">
    <w:abstractNumId w:val="28"/>
  </w:num>
  <w:num w:numId="71" w16cid:durableId="412896548">
    <w:abstractNumId w:val="13"/>
  </w:num>
  <w:num w:numId="72" w16cid:durableId="1033773313">
    <w:abstractNumId w:val="59"/>
  </w:num>
  <w:num w:numId="73" w16cid:durableId="288514616">
    <w:abstractNumId w:val="50"/>
  </w:num>
  <w:num w:numId="74" w16cid:durableId="392122518">
    <w:abstractNumId w:val="48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0662"/>
    <w:rsid w:val="00000858"/>
    <w:rsid w:val="00017609"/>
    <w:rsid w:val="00021DD4"/>
    <w:rsid w:val="00023442"/>
    <w:rsid w:val="000249E8"/>
    <w:rsid w:val="00025B12"/>
    <w:rsid w:val="00025FCE"/>
    <w:rsid w:val="0003550F"/>
    <w:rsid w:val="000409AF"/>
    <w:rsid w:val="00044D54"/>
    <w:rsid w:val="00050284"/>
    <w:rsid w:val="000519AB"/>
    <w:rsid w:val="00051D9E"/>
    <w:rsid w:val="0005472C"/>
    <w:rsid w:val="000559F5"/>
    <w:rsid w:val="000567A2"/>
    <w:rsid w:val="00060FD0"/>
    <w:rsid w:val="000611E0"/>
    <w:rsid w:val="0006418E"/>
    <w:rsid w:val="000644FE"/>
    <w:rsid w:val="0006671A"/>
    <w:rsid w:val="000667D6"/>
    <w:rsid w:val="00070909"/>
    <w:rsid w:val="0007436E"/>
    <w:rsid w:val="00076FAD"/>
    <w:rsid w:val="00086EF7"/>
    <w:rsid w:val="00090D9D"/>
    <w:rsid w:val="0009548E"/>
    <w:rsid w:val="000A03FF"/>
    <w:rsid w:val="000A6432"/>
    <w:rsid w:val="000B0976"/>
    <w:rsid w:val="000B1124"/>
    <w:rsid w:val="000B206D"/>
    <w:rsid w:val="000B20A0"/>
    <w:rsid w:val="000B2190"/>
    <w:rsid w:val="000B2884"/>
    <w:rsid w:val="000B3CD2"/>
    <w:rsid w:val="000B3F1F"/>
    <w:rsid w:val="000B48FE"/>
    <w:rsid w:val="000B5D58"/>
    <w:rsid w:val="000B5F13"/>
    <w:rsid w:val="000C12DE"/>
    <w:rsid w:val="000C332A"/>
    <w:rsid w:val="000C469D"/>
    <w:rsid w:val="000C62DD"/>
    <w:rsid w:val="000C67B1"/>
    <w:rsid w:val="000D0747"/>
    <w:rsid w:val="000D38E1"/>
    <w:rsid w:val="000D64D8"/>
    <w:rsid w:val="000E3910"/>
    <w:rsid w:val="000E4358"/>
    <w:rsid w:val="000E58E7"/>
    <w:rsid w:val="000E75C6"/>
    <w:rsid w:val="000F4B17"/>
    <w:rsid w:val="000F5D31"/>
    <w:rsid w:val="000F5EF9"/>
    <w:rsid w:val="001010FC"/>
    <w:rsid w:val="00102784"/>
    <w:rsid w:val="00103EDD"/>
    <w:rsid w:val="001050A7"/>
    <w:rsid w:val="001067F4"/>
    <w:rsid w:val="00106C49"/>
    <w:rsid w:val="001072B4"/>
    <w:rsid w:val="001101DC"/>
    <w:rsid w:val="00110F60"/>
    <w:rsid w:val="001113B6"/>
    <w:rsid w:val="00111468"/>
    <w:rsid w:val="00111991"/>
    <w:rsid w:val="00113A20"/>
    <w:rsid w:val="00115034"/>
    <w:rsid w:val="00117BD2"/>
    <w:rsid w:val="00120954"/>
    <w:rsid w:val="001209BF"/>
    <w:rsid w:val="00122438"/>
    <w:rsid w:val="00123C3C"/>
    <w:rsid w:val="00124949"/>
    <w:rsid w:val="00125283"/>
    <w:rsid w:val="001350AF"/>
    <w:rsid w:val="00137607"/>
    <w:rsid w:val="001404D0"/>
    <w:rsid w:val="00140640"/>
    <w:rsid w:val="001417A2"/>
    <w:rsid w:val="00141C17"/>
    <w:rsid w:val="001434D0"/>
    <w:rsid w:val="00147202"/>
    <w:rsid w:val="00151AFE"/>
    <w:rsid w:val="001530D3"/>
    <w:rsid w:val="0015589D"/>
    <w:rsid w:val="001579EA"/>
    <w:rsid w:val="00157B08"/>
    <w:rsid w:val="00160036"/>
    <w:rsid w:val="001602E9"/>
    <w:rsid w:val="00161784"/>
    <w:rsid w:val="00166B8F"/>
    <w:rsid w:val="001679B5"/>
    <w:rsid w:val="00167A54"/>
    <w:rsid w:val="001701C8"/>
    <w:rsid w:val="00172B1E"/>
    <w:rsid w:val="00173DD0"/>
    <w:rsid w:val="00177ADF"/>
    <w:rsid w:val="001820F7"/>
    <w:rsid w:val="001823E1"/>
    <w:rsid w:val="00183D16"/>
    <w:rsid w:val="00183E30"/>
    <w:rsid w:val="00183F39"/>
    <w:rsid w:val="0018577F"/>
    <w:rsid w:val="001860B2"/>
    <w:rsid w:val="00191C20"/>
    <w:rsid w:val="0019260E"/>
    <w:rsid w:val="00193D93"/>
    <w:rsid w:val="00194432"/>
    <w:rsid w:val="00194737"/>
    <w:rsid w:val="001947AD"/>
    <w:rsid w:val="001948E6"/>
    <w:rsid w:val="00195705"/>
    <w:rsid w:val="001958A5"/>
    <w:rsid w:val="00196745"/>
    <w:rsid w:val="00197426"/>
    <w:rsid w:val="001A7FB0"/>
    <w:rsid w:val="001B06C7"/>
    <w:rsid w:val="001B226C"/>
    <w:rsid w:val="001B34A8"/>
    <w:rsid w:val="001B5C15"/>
    <w:rsid w:val="001B5C40"/>
    <w:rsid w:val="001B6BDD"/>
    <w:rsid w:val="001C0A7B"/>
    <w:rsid w:val="001C0E20"/>
    <w:rsid w:val="001C1485"/>
    <w:rsid w:val="001C19DB"/>
    <w:rsid w:val="001C1C7D"/>
    <w:rsid w:val="001C2F7B"/>
    <w:rsid w:val="001C4AAE"/>
    <w:rsid w:val="001C604F"/>
    <w:rsid w:val="001C6D10"/>
    <w:rsid w:val="001C6E0E"/>
    <w:rsid w:val="001D42EC"/>
    <w:rsid w:val="001D5622"/>
    <w:rsid w:val="001D5BE9"/>
    <w:rsid w:val="001D605A"/>
    <w:rsid w:val="001E0555"/>
    <w:rsid w:val="001E09C0"/>
    <w:rsid w:val="001E3600"/>
    <w:rsid w:val="001E4A44"/>
    <w:rsid w:val="001E4F24"/>
    <w:rsid w:val="001E5296"/>
    <w:rsid w:val="001E562C"/>
    <w:rsid w:val="001E5766"/>
    <w:rsid w:val="001F0592"/>
    <w:rsid w:val="001F13AF"/>
    <w:rsid w:val="001F216E"/>
    <w:rsid w:val="001F22A4"/>
    <w:rsid w:val="001F2FD5"/>
    <w:rsid w:val="001F7502"/>
    <w:rsid w:val="001F7A0E"/>
    <w:rsid w:val="0020121F"/>
    <w:rsid w:val="00202CEB"/>
    <w:rsid w:val="00207AEE"/>
    <w:rsid w:val="00207C59"/>
    <w:rsid w:val="00211F9E"/>
    <w:rsid w:val="0021248A"/>
    <w:rsid w:val="002146F6"/>
    <w:rsid w:val="00214734"/>
    <w:rsid w:val="00215497"/>
    <w:rsid w:val="0022135B"/>
    <w:rsid w:val="00221D6D"/>
    <w:rsid w:val="00223CAE"/>
    <w:rsid w:val="002241E6"/>
    <w:rsid w:val="00226444"/>
    <w:rsid w:val="0022652A"/>
    <w:rsid w:val="002318A9"/>
    <w:rsid w:val="00232289"/>
    <w:rsid w:val="00240C3A"/>
    <w:rsid w:val="002431F3"/>
    <w:rsid w:val="002444BE"/>
    <w:rsid w:val="00244A89"/>
    <w:rsid w:val="00244B21"/>
    <w:rsid w:val="00246690"/>
    <w:rsid w:val="00246BA7"/>
    <w:rsid w:val="002479DD"/>
    <w:rsid w:val="00251478"/>
    <w:rsid w:val="002556CB"/>
    <w:rsid w:val="00256035"/>
    <w:rsid w:val="002665F4"/>
    <w:rsid w:val="002667BB"/>
    <w:rsid w:val="0027309A"/>
    <w:rsid w:val="00274486"/>
    <w:rsid w:val="002758A3"/>
    <w:rsid w:val="0027626C"/>
    <w:rsid w:val="00276D89"/>
    <w:rsid w:val="00283B95"/>
    <w:rsid w:val="00291117"/>
    <w:rsid w:val="00291AB6"/>
    <w:rsid w:val="00291D1B"/>
    <w:rsid w:val="00294FF5"/>
    <w:rsid w:val="002960FA"/>
    <w:rsid w:val="0029754F"/>
    <w:rsid w:val="002A4250"/>
    <w:rsid w:val="002A506C"/>
    <w:rsid w:val="002B1D65"/>
    <w:rsid w:val="002B591B"/>
    <w:rsid w:val="002B5B11"/>
    <w:rsid w:val="002C2D57"/>
    <w:rsid w:val="002C41EE"/>
    <w:rsid w:val="002C43CD"/>
    <w:rsid w:val="002C6831"/>
    <w:rsid w:val="002D0B52"/>
    <w:rsid w:val="002D1363"/>
    <w:rsid w:val="002D2F50"/>
    <w:rsid w:val="002D61DC"/>
    <w:rsid w:val="002D7164"/>
    <w:rsid w:val="002E124A"/>
    <w:rsid w:val="002E1657"/>
    <w:rsid w:val="002E1BBD"/>
    <w:rsid w:val="002E25B0"/>
    <w:rsid w:val="002E3F17"/>
    <w:rsid w:val="002E6B17"/>
    <w:rsid w:val="002F125F"/>
    <w:rsid w:val="002F6EB0"/>
    <w:rsid w:val="00301E80"/>
    <w:rsid w:val="00303634"/>
    <w:rsid w:val="00304AB8"/>
    <w:rsid w:val="003071EC"/>
    <w:rsid w:val="00313C50"/>
    <w:rsid w:val="00314236"/>
    <w:rsid w:val="003175E6"/>
    <w:rsid w:val="0031779D"/>
    <w:rsid w:val="0032185B"/>
    <w:rsid w:val="00325498"/>
    <w:rsid w:val="0032791A"/>
    <w:rsid w:val="00330A99"/>
    <w:rsid w:val="0033177E"/>
    <w:rsid w:val="00333F17"/>
    <w:rsid w:val="00336B4E"/>
    <w:rsid w:val="00337923"/>
    <w:rsid w:val="00337DCD"/>
    <w:rsid w:val="00340FF7"/>
    <w:rsid w:val="00342950"/>
    <w:rsid w:val="00344584"/>
    <w:rsid w:val="00345577"/>
    <w:rsid w:val="00350A47"/>
    <w:rsid w:val="003527D7"/>
    <w:rsid w:val="003539BB"/>
    <w:rsid w:val="00356074"/>
    <w:rsid w:val="00356430"/>
    <w:rsid w:val="00360C36"/>
    <w:rsid w:val="00363E37"/>
    <w:rsid w:val="0036417A"/>
    <w:rsid w:val="0036465D"/>
    <w:rsid w:val="00365FAF"/>
    <w:rsid w:val="00366287"/>
    <w:rsid w:val="00367244"/>
    <w:rsid w:val="00367A93"/>
    <w:rsid w:val="00371F22"/>
    <w:rsid w:val="00372781"/>
    <w:rsid w:val="00373A00"/>
    <w:rsid w:val="00375E5A"/>
    <w:rsid w:val="00376980"/>
    <w:rsid w:val="00381F20"/>
    <w:rsid w:val="00383A99"/>
    <w:rsid w:val="003856A5"/>
    <w:rsid w:val="00385DC3"/>
    <w:rsid w:val="003870FB"/>
    <w:rsid w:val="00387AA9"/>
    <w:rsid w:val="00390535"/>
    <w:rsid w:val="00391085"/>
    <w:rsid w:val="00391B48"/>
    <w:rsid w:val="00392A1E"/>
    <w:rsid w:val="00392DF2"/>
    <w:rsid w:val="00393BEA"/>
    <w:rsid w:val="00393D44"/>
    <w:rsid w:val="0039558B"/>
    <w:rsid w:val="0039586E"/>
    <w:rsid w:val="003967FE"/>
    <w:rsid w:val="00396D36"/>
    <w:rsid w:val="003975C8"/>
    <w:rsid w:val="003A4282"/>
    <w:rsid w:val="003A4477"/>
    <w:rsid w:val="003A4CDB"/>
    <w:rsid w:val="003A79CF"/>
    <w:rsid w:val="003B01A6"/>
    <w:rsid w:val="003B7D4F"/>
    <w:rsid w:val="003C1B1E"/>
    <w:rsid w:val="003C7038"/>
    <w:rsid w:val="003D04BD"/>
    <w:rsid w:val="003D0C6E"/>
    <w:rsid w:val="003D34C5"/>
    <w:rsid w:val="003D5E8D"/>
    <w:rsid w:val="003D673E"/>
    <w:rsid w:val="003E095E"/>
    <w:rsid w:val="003E0DDC"/>
    <w:rsid w:val="003E2C55"/>
    <w:rsid w:val="003E3791"/>
    <w:rsid w:val="003E5149"/>
    <w:rsid w:val="003E5773"/>
    <w:rsid w:val="003F33E7"/>
    <w:rsid w:val="003F3AA9"/>
    <w:rsid w:val="003F5743"/>
    <w:rsid w:val="003F66AA"/>
    <w:rsid w:val="00402A08"/>
    <w:rsid w:val="00402FD6"/>
    <w:rsid w:val="00403477"/>
    <w:rsid w:val="004068D8"/>
    <w:rsid w:val="00407942"/>
    <w:rsid w:val="004128A5"/>
    <w:rsid w:val="00412F4E"/>
    <w:rsid w:val="00414A7A"/>
    <w:rsid w:val="00415193"/>
    <w:rsid w:val="0041753F"/>
    <w:rsid w:val="00423425"/>
    <w:rsid w:val="00423A68"/>
    <w:rsid w:val="0042487C"/>
    <w:rsid w:val="00425286"/>
    <w:rsid w:val="004350FB"/>
    <w:rsid w:val="0044330E"/>
    <w:rsid w:val="004442DF"/>
    <w:rsid w:val="00445D1A"/>
    <w:rsid w:val="00446B9C"/>
    <w:rsid w:val="00455BF0"/>
    <w:rsid w:val="004571DF"/>
    <w:rsid w:val="00457B10"/>
    <w:rsid w:val="00457B91"/>
    <w:rsid w:val="004621C1"/>
    <w:rsid w:val="00467C2E"/>
    <w:rsid w:val="004743CF"/>
    <w:rsid w:val="004756D7"/>
    <w:rsid w:val="0047719F"/>
    <w:rsid w:val="0047778A"/>
    <w:rsid w:val="004801E0"/>
    <w:rsid w:val="00483A60"/>
    <w:rsid w:val="00484F8C"/>
    <w:rsid w:val="00485C8C"/>
    <w:rsid w:val="004867E3"/>
    <w:rsid w:val="004878C6"/>
    <w:rsid w:val="00493BEC"/>
    <w:rsid w:val="00495F00"/>
    <w:rsid w:val="004960E4"/>
    <w:rsid w:val="00496305"/>
    <w:rsid w:val="00497841"/>
    <w:rsid w:val="004A03E1"/>
    <w:rsid w:val="004A0963"/>
    <w:rsid w:val="004A1DBE"/>
    <w:rsid w:val="004A20DC"/>
    <w:rsid w:val="004A2FA5"/>
    <w:rsid w:val="004A3F8B"/>
    <w:rsid w:val="004A455A"/>
    <w:rsid w:val="004A526F"/>
    <w:rsid w:val="004A53E9"/>
    <w:rsid w:val="004B538B"/>
    <w:rsid w:val="004B5B38"/>
    <w:rsid w:val="004B5E57"/>
    <w:rsid w:val="004B744F"/>
    <w:rsid w:val="004C08F4"/>
    <w:rsid w:val="004C14D5"/>
    <w:rsid w:val="004C2162"/>
    <w:rsid w:val="004C3EE4"/>
    <w:rsid w:val="004C7370"/>
    <w:rsid w:val="004C7A2A"/>
    <w:rsid w:val="004D0888"/>
    <w:rsid w:val="004D10BD"/>
    <w:rsid w:val="004D3030"/>
    <w:rsid w:val="004D37CC"/>
    <w:rsid w:val="004D3C75"/>
    <w:rsid w:val="004D4AED"/>
    <w:rsid w:val="004D4F1B"/>
    <w:rsid w:val="004D4FAF"/>
    <w:rsid w:val="004D55EE"/>
    <w:rsid w:val="004D6DED"/>
    <w:rsid w:val="004E02F7"/>
    <w:rsid w:val="004E0D60"/>
    <w:rsid w:val="004E301F"/>
    <w:rsid w:val="004E6902"/>
    <w:rsid w:val="004F0B85"/>
    <w:rsid w:val="004F196A"/>
    <w:rsid w:val="004F2B84"/>
    <w:rsid w:val="004F326C"/>
    <w:rsid w:val="004F3564"/>
    <w:rsid w:val="004F3D03"/>
    <w:rsid w:val="004F4A07"/>
    <w:rsid w:val="004F76AD"/>
    <w:rsid w:val="00500E80"/>
    <w:rsid w:val="00500EFD"/>
    <w:rsid w:val="005040DC"/>
    <w:rsid w:val="005121D0"/>
    <w:rsid w:val="00512DC2"/>
    <w:rsid w:val="005258C3"/>
    <w:rsid w:val="0052674B"/>
    <w:rsid w:val="00526D72"/>
    <w:rsid w:val="005353D4"/>
    <w:rsid w:val="00537D2B"/>
    <w:rsid w:val="005433F3"/>
    <w:rsid w:val="0054343A"/>
    <w:rsid w:val="00544004"/>
    <w:rsid w:val="00545286"/>
    <w:rsid w:val="00547B9A"/>
    <w:rsid w:val="00552879"/>
    <w:rsid w:val="0055459B"/>
    <w:rsid w:val="005548C0"/>
    <w:rsid w:val="00555D70"/>
    <w:rsid w:val="005573D5"/>
    <w:rsid w:val="00560EA2"/>
    <w:rsid w:val="0056185B"/>
    <w:rsid w:val="00565BFF"/>
    <w:rsid w:val="005672B8"/>
    <w:rsid w:val="005672F3"/>
    <w:rsid w:val="0057085C"/>
    <w:rsid w:val="00573FD8"/>
    <w:rsid w:val="00574F3E"/>
    <w:rsid w:val="00575708"/>
    <w:rsid w:val="00575B55"/>
    <w:rsid w:val="00580DF8"/>
    <w:rsid w:val="00581077"/>
    <w:rsid w:val="00581B21"/>
    <w:rsid w:val="00585399"/>
    <w:rsid w:val="005914B6"/>
    <w:rsid w:val="005947CD"/>
    <w:rsid w:val="00597C6C"/>
    <w:rsid w:val="005A78C9"/>
    <w:rsid w:val="005B1268"/>
    <w:rsid w:val="005B51AA"/>
    <w:rsid w:val="005B60D3"/>
    <w:rsid w:val="005B6870"/>
    <w:rsid w:val="005C09D8"/>
    <w:rsid w:val="005C0D6C"/>
    <w:rsid w:val="005D5414"/>
    <w:rsid w:val="005D5AEF"/>
    <w:rsid w:val="005D614F"/>
    <w:rsid w:val="005E0BDB"/>
    <w:rsid w:val="005E5C0D"/>
    <w:rsid w:val="005E5D5D"/>
    <w:rsid w:val="005E7215"/>
    <w:rsid w:val="005F026A"/>
    <w:rsid w:val="005F0744"/>
    <w:rsid w:val="005F1659"/>
    <w:rsid w:val="005F2495"/>
    <w:rsid w:val="005F25E5"/>
    <w:rsid w:val="005F3561"/>
    <w:rsid w:val="005F5448"/>
    <w:rsid w:val="0060195C"/>
    <w:rsid w:val="00602ABF"/>
    <w:rsid w:val="0060520A"/>
    <w:rsid w:val="00610AC1"/>
    <w:rsid w:val="00615A3F"/>
    <w:rsid w:val="00617A1C"/>
    <w:rsid w:val="00617E42"/>
    <w:rsid w:val="006203B3"/>
    <w:rsid w:val="00621043"/>
    <w:rsid w:val="00625238"/>
    <w:rsid w:val="00625AA3"/>
    <w:rsid w:val="00626A84"/>
    <w:rsid w:val="00627EB5"/>
    <w:rsid w:val="00631106"/>
    <w:rsid w:val="006314DB"/>
    <w:rsid w:val="006315EE"/>
    <w:rsid w:val="00631CED"/>
    <w:rsid w:val="00633F3B"/>
    <w:rsid w:val="0063545B"/>
    <w:rsid w:val="00635F07"/>
    <w:rsid w:val="00636766"/>
    <w:rsid w:val="00640B64"/>
    <w:rsid w:val="006456C4"/>
    <w:rsid w:val="00647B6F"/>
    <w:rsid w:val="00652625"/>
    <w:rsid w:val="0065310E"/>
    <w:rsid w:val="0065377C"/>
    <w:rsid w:val="00653F0B"/>
    <w:rsid w:val="00654504"/>
    <w:rsid w:val="00654CE1"/>
    <w:rsid w:val="00654E48"/>
    <w:rsid w:val="006558CD"/>
    <w:rsid w:val="00660F75"/>
    <w:rsid w:val="006612E3"/>
    <w:rsid w:val="00661311"/>
    <w:rsid w:val="00661633"/>
    <w:rsid w:val="00663789"/>
    <w:rsid w:val="006638C5"/>
    <w:rsid w:val="00663C7E"/>
    <w:rsid w:val="00663FBF"/>
    <w:rsid w:val="0066419F"/>
    <w:rsid w:val="00664226"/>
    <w:rsid w:val="00664FA5"/>
    <w:rsid w:val="006657DB"/>
    <w:rsid w:val="006664AC"/>
    <w:rsid w:val="00666A36"/>
    <w:rsid w:val="00673B02"/>
    <w:rsid w:val="00681A30"/>
    <w:rsid w:val="00681BDD"/>
    <w:rsid w:val="00682BF4"/>
    <w:rsid w:val="00684139"/>
    <w:rsid w:val="00685ACF"/>
    <w:rsid w:val="00691E0A"/>
    <w:rsid w:val="00693FFD"/>
    <w:rsid w:val="006955DB"/>
    <w:rsid w:val="00697227"/>
    <w:rsid w:val="006A0950"/>
    <w:rsid w:val="006A163E"/>
    <w:rsid w:val="006A16D9"/>
    <w:rsid w:val="006A40B8"/>
    <w:rsid w:val="006A41A2"/>
    <w:rsid w:val="006A48FB"/>
    <w:rsid w:val="006A6CBE"/>
    <w:rsid w:val="006A7F85"/>
    <w:rsid w:val="006B1F43"/>
    <w:rsid w:val="006B26B4"/>
    <w:rsid w:val="006B3877"/>
    <w:rsid w:val="006C1344"/>
    <w:rsid w:val="006C2DF8"/>
    <w:rsid w:val="006C333B"/>
    <w:rsid w:val="006C3E1A"/>
    <w:rsid w:val="006C642A"/>
    <w:rsid w:val="006C6A9C"/>
    <w:rsid w:val="006D1C3F"/>
    <w:rsid w:val="006D2743"/>
    <w:rsid w:val="006D2B49"/>
    <w:rsid w:val="006D2F65"/>
    <w:rsid w:val="006D751A"/>
    <w:rsid w:val="006E0AF7"/>
    <w:rsid w:val="006E441A"/>
    <w:rsid w:val="006E46EA"/>
    <w:rsid w:val="006E5059"/>
    <w:rsid w:val="006F1362"/>
    <w:rsid w:val="006F51AC"/>
    <w:rsid w:val="00700160"/>
    <w:rsid w:val="007007F4"/>
    <w:rsid w:val="007030FB"/>
    <w:rsid w:val="00704071"/>
    <w:rsid w:val="00704D08"/>
    <w:rsid w:val="0070542E"/>
    <w:rsid w:val="007062C9"/>
    <w:rsid w:val="00710001"/>
    <w:rsid w:val="007115BF"/>
    <w:rsid w:val="007137F8"/>
    <w:rsid w:val="007157EC"/>
    <w:rsid w:val="00715EB4"/>
    <w:rsid w:val="00716D20"/>
    <w:rsid w:val="0071751D"/>
    <w:rsid w:val="00717CD8"/>
    <w:rsid w:val="00720A56"/>
    <w:rsid w:val="00722D3E"/>
    <w:rsid w:val="00727166"/>
    <w:rsid w:val="007405DD"/>
    <w:rsid w:val="007409F3"/>
    <w:rsid w:val="007440B5"/>
    <w:rsid w:val="007504EC"/>
    <w:rsid w:val="00754461"/>
    <w:rsid w:val="00757BC4"/>
    <w:rsid w:val="00761986"/>
    <w:rsid w:val="0076276C"/>
    <w:rsid w:val="00765F8B"/>
    <w:rsid w:val="00770FEB"/>
    <w:rsid w:val="0077100A"/>
    <w:rsid w:val="00772FEB"/>
    <w:rsid w:val="00776D35"/>
    <w:rsid w:val="00782A88"/>
    <w:rsid w:val="007831DA"/>
    <w:rsid w:val="00785D8C"/>
    <w:rsid w:val="00786A39"/>
    <w:rsid w:val="00790A6D"/>
    <w:rsid w:val="00790D06"/>
    <w:rsid w:val="007932B5"/>
    <w:rsid w:val="00795C16"/>
    <w:rsid w:val="0079694A"/>
    <w:rsid w:val="007A1F78"/>
    <w:rsid w:val="007A2C6E"/>
    <w:rsid w:val="007A2F3C"/>
    <w:rsid w:val="007A3A7D"/>
    <w:rsid w:val="007A4945"/>
    <w:rsid w:val="007A4C50"/>
    <w:rsid w:val="007A4FC6"/>
    <w:rsid w:val="007A572C"/>
    <w:rsid w:val="007A669D"/>
    <w:rsid w:val="007A783B"/>
    <w:rsid w:val="007A785F"/>
    <w:rsid w:val="007A7FE3"/>
    <w:rsid w:val="007B0571"/>
    <w:rsid w:val="007B4C94"/>
    <w:rsid w:val="007B597D"/>
    <w:rsid w:val="007B601C"/>
    <w:rsid w:val="007B7866"/>
    <w:rsid w:val="007C5F98"/>
    <w:rsid w:val="007C65F8"/>
    <w:rsid w:val="007D4CA2"/>
    <w:rsid w:val="007D615C"/>
    <w:rsid w:val="007D6E12"/>
    <w:rsid w:val="007D788E"/>
    <w:rsid w:val="007D7BE9"/>
    <w:rsid w:val="007E0695"/>
    <w:rsid w:val="007E3ECB"/>
    <w:rsid w:val="007E5F72"/>
    <w:rsid w:val="007F12B5"/>
    <w:rsid w:val="007F14B3"/>
    <w:rsid w:val="007F470E"/>
    <w:rsid w:val="0080507D"/>
    <w:rsid w:val="008057BC"/>
    <w:rsid w:val="00805CF8"/>
    <w:rsid w:val="008079F8"/>
    <w:rsid w:val="00807B4B"/>
    <w:rsid w:val="00811B39"/>
    <w:rsid w:val="008121C3"/>
    <w:rsid w:val="00814E68"/>
    <w:rsid w:val="0081724C"/>
    <w:rsid w:val="00822BF7"/>
    <w:rsid w:val="00822C57"/>
    <w:rsid w:val="00824F44"/>
    <w:rsid w:val="008258C5"/>
    <w:rsid w:val="00827827"/>
    <w:rsid w:val="00830D7E"/>
    <w:rsid w:val="0083252E"/>
    <w:rsid w:val="0083285A"/>
    <w:rsid w:val="00841E1D"/>
    <w:rsid w:val="00844877"/>
    <w:rsid w:val="00844C64"/>
    <w:rsid w:val="00852521"/>
    <w:rsid w:val="00853786"/>
    <w:rsid w:val="008540BB"/>
    <w:rsid w:val="00857BC2"/>
    <w:rsid w:val="00860770"/>
    <w:rsid w:val="008614B5"/>
    <w:rsid w:val="00861728"/>
    <w:rsid w:val="00864BEA"/>
    <w:rsid w:val="00864C76"/>
    <w:rsid w:val="008658FD"/>
    <w:rsid w:val="00867EC0"/>
    <w:rsid w:val="00871AEF"/>
    <w:rsid w:val="00871E42"/>
    <w:rsid w:val="0087555A"/>
    <w:rsid w:val="00877DA0"/>
    <w:rsid w:val="0088190F"/>
    <w:rsid w:val="008843CF"/>
    <w:rsid w:val="00884B2B"/>
    <w:rsid w:val="008861A6"/>
    <w:rsid w:val="008865A8"/>
    <w:rsid w:val="00886ED1"/>
    <w:rsid w:val="008871EA"/>
    <w:rsid w:val="00887328"/>
    <w:rsid w:val="008873E8"/>
    <w:rsid w:val="00887618"/>
    <w:rsid w:val="008879E5"/>
    <w:rsid w:val="00890FA3"/>
    <w:rsid w:val="0089150F"/>
    <w:rsid w:val="00895F6A"/>
    <w:rsid w:val="00896A1F"/>
    <w:rsid w:val="00896EC9"/>
    <w:rsid w:val="00897809"/>
    <w:rsid w:val="008A0A24"/>
    <w:rsid w:val="008A1415"/>
    <w:rsid w:val="008A2D24"/>
    <w:rsid w:val="008B0D94"/>
    <w:rsid w:val="008B2352"/>
    <w:rsid w:val="008B26E7"/>
    <w:rsid w:val="008B3E41"/>
    <w:rsid w:val="008B4712"/>
    <w:rsid w:val="008B7110"/>
    <w:rsid w:val="008B7A91"/>
    <w:rsid w:val="008C0B9C"/>
    <w:rsid w:val="008C5FD1"/>
    <w:rsid w:val="008C683D"/>
    <w:rsid w:val="008C69FA"/>
    <w:rsid w:val="008D2F2D"/>
    <w:rsid w:val="008D6809"/>
    <w:rsid w:val="008E1271"/>
    <w:rsid w:val="008E2D6C"/>
    <w:rsid w:val="008E3A1E"/>
    <w:rsid w:val="008E4368"/>
    <w:rsid w:val="008E62E0"/>
    <w:rsid w:val="008E6E6D"/>
    <w:rsid w:val="008F2613"/>
    <w:rsid w:val="008F3D68"/>
    <w:rsid w:val="008F5973"/>
    <w:rsid w:val="008F75E5"/>
    <w:rsid w:val="009012E4"/>
    <w:rsid w:val="00902355"/>
    <w:rsid w:val="009043FE"/>
    <w:rsid w:val="009044AA"/>
    <w:rsid w:val="00904815"/>
    <w:rsid w:val="009073D5"/>
    <w:rsid w:val="00910662"/>
    <w:rsid w:val="0091491D"/>
    <w:rsid w:val="00914FDD"/>
    <w:rsid w:val="009268DA"/>
    <w:rsid w:val="009276C1"/>
    <w:rsid w:val="009278FE"/>
    <w:rsid w:val="009317D5"/>
    <w:rsid w:val="00931CDF"/>
    <w:rsid w:val="009328CA"/>
    <w:rsid w:val="00932975"/>
    <w:rsid w:val="00933429"/>
    <w:rsid w:val="00936AD5"/>
    <w:rsid w:val="009401DC"/>
    <w:rsid w:val="00943CE5"/>
    <w:rsid w:val="00945841"/>
    <w:rsid w:val="00945A4F"/>
    <w:rsid w:val="009468F4"/>
    <w:rsid w:val="00951A30"/>
    <w:rsid w:val="00953FEC"/>
    <w:rsid w:val="00954651"/>
    <w:rsid w:val="0095668A"/>
    <w:rsid w:val="00956E09"/>
    <w:rsid w:val="009579BD"/>
    <w:rsid w:val="00960246"/>
    <w:rsid w:val="00960DC9"/>
    <w:rsid w:val="00960FB4"/>
    <w:rsid w:val="00964BBD"/>
    <w:rsid w:val="00967FCB"/>
    <w:rsid w:val="009700B2"/>
    <w:rsid w:val="00971F73"/>
    <w:rsid w:val="0097353C"/>
    <w:rsid w:val="00974F07"/>
    <w:rsid w:val="009757F1"/>
    <w:rsid w:val="00977D9F"/>
    <w:rsid w:val="00980BA1"/>
    <w:rsid w:val="009831F8"/>
    <w:rsid w:val="00986C8B"/>
    <w:rsid w:val="0098777C"/>
    <w:rsid w:val="00992049"/>
    <w:rsid w:val="00992A99"/>
    <w:rsid w:val="00992B29"/>
    <w:rsid w:val="009946A0"/>
    <w:rsid w:val="00996AAF"/>
    <w:rsid w:val="00997410"/>
    <w:rsid w:val="00997B9A"/>
    <w:rsid w:val="00997FFC"/>
    <w:rsid w:val="009A0115"/>
    <w:rsid w:val="009A2E88"/>
    <w:rsid w:val="009A43C4"/>
    <w:rsid w:val="009A4B37"/>
    <w:rsid w:val="009B0CE5"/>
    <w:rsid w:val="009B3371"/>
    <w:rsid w:val="009B3D2E"/>
    <w:rsid w:val="009B3D83"/>
    <w:rsid w:val="009B4A50"/>
    <w:rsid w:val="009B5A52"/>
    <w:rsid w:val="009C18D3"/>
    <w:rsid w:val="009C263B"/>
    <w:rsid w:val="009C2C95"/>
    <w:rsid w:val="009C5E84"/>
    <w:rsid w:val="009D0942"/>
    <w:rsid w:val="009D0C78"/>
    <w:rsid w:val="009D5F49"/>
    <w:rsid w:val="009D6538"/>
    <w:rsid w:val="009E218B"/>
    <w:rsid w:val="009E336B"/>
    <w:rsid w:val="009E3450"/>
    <w:rsid w:val="009E3C66"/>
    <w:rsid w:val="009E4E18"/>
    <w:rsid w:val="009E571B"/>
    <w:rsid w:val="009E6424"/>
    <w:rsid w:val="009F0222"/>
    <w:rsid w:val="009F0A2E"/>
    <w:rsid w:val="009F1313"/>
    <w:rsid w:val="009F26AF"/>
    <w:rsid w:val="009F3065"/>
    <w:rsid w:val="00A03568"/>
    <w:rsid w:val="00A03C9C"/>
    <w:rsid w:val="00A070F9"/>
    <w:rsid w:val="00A10ED0"/>
    <w:rsid w:val="00A1309B"/>
    <w:rsid w:val="00A1675E"/>
    <w:rsid w:val="00A201E9"/>
    <w:rsid w:val="00A223AF"/>
    <w:rsid w:val="00A23328"/>
    <w:rsid w:val="00A276C9"/>
    <w:rsid w:val="00A27820"/>
    <w:rsid w:val="00A30FBC"/>
    <w:rsid w:val="00A32F86"/>
    <w:rsid w:val="00A33632"/>
    <w:rsid w:val="00A351D9"/>
    <w:rsid w:val="00A35C4A"/>
    <w:rsid w:val="00A40203"/>
    <w:rsid w:val="00A416C0"/>
    <w:rsid w:val="00A42528"/>
    <w:rsid w:val="00A43363"/>
    <w:rsid w:val="00A43594"/>
    <w:rsid w:val="00A43DCF"/>
    <w:rsid w:val="00A44630"/>
    <w:rsid w:val="00A476EC"/>
    <w:rsid w:val="00A47D63"/>
    <w:rsid w:val="00A52975"/>
    <w:rsid w:val="00A555F6"/>
    <w:rsid w:val="00A569A9"/>
    <w:rsid w:val="00A57A0E"/>
    <w:rsid w:val="00A62603"/>
    <w:rsid w:val="00A705F1"/>
    <w:rsid w:val="00A72826"/>
    <w:rsid w:val="00A746CB"/>
    <w:rsid w:val="00A76B40"/>
    <w:rsid w:val="00A774F6"/>
    <w:rsid w:val="00A77AFC"/>
    <w:rsid w:val="00A80085"/>
    <w:rsid w:val="00A84484"/>
    <w:rsid w:val="00A85D43"/>
    <w:rsid w:val="00A85F22"/>
    <w:rsid w:val="00A86730"/>
    <w:rsid w:val="00A86B00"/>
    <w:rsid w:val="00A86E74"/>
    <w:rsid w:val="00A8740C"/>
    <w:rsid w:val="00A87751"/>
    <w:rsid w:val="00A90352"/>
    <w:rsid w:val="00A91D73"/>
    <w:rsid w:val="00A9275E"/>
    <w:rsid w:val="00A929B2"/>
    <w:rsid w:val="00A959CA"/>
    <w:rsid w:val="00A9783C"/>
    <w:rsid w:val="00AA09F8"/>
    <w:rsid w:val="00AA2807"/>
    <w:rsid w:val="00AA7E9F"/>
    <w:rsid w:val="00AB0377"/>
    <w:rsid w:val="00AB218E"/>
    <w:rsid w:val="00AB279E"/>
    <w:rsid w:val="00AB5327"/>
    <w:rsid w:val="00AC1277"/>
    <w:rsid w:val="00AC2E62"/>
    <w:rsid w:val="00AC5B4C"/>
    <w:rsid w:val="00AC6158"/>
    <w:rsid w:val="00AC6A7D"/>
    <w:rsid w:val="00AC7624"/>
    <w:rsid w:val="00AC7823"/>
    <w:rsid w:val="00AC7D2D"/>
    <w:rsid w:val="00AD30CF"/>
    <w:rsid w:val="00AD3B48"/>
    <w:rsid w:val="00AD75A4"/>
    <w:rsid w:val="00AE0715"/>
    <w:rsid w:val="00AE34D8"/>
    <w:rsid w:val="00AE5C84"/>
    <w:rsid w:val="00AE7B0E"/>
    <w:rsid w:val="00AF16D6"/>
    <w:rsid w:val="00AF26E7"/>
    <w:rsid w:val="00AF484F"/>
    <w:rsid w:val="00AF6B67"/>
    <w:rsid w:val="00AF78E6"/>
    <w:rsid w:val="00B0006C"/>
    <w:rsid w:val="00B02D76"/>
    <w:rsid w:val="00B03721"/>
    <w:rsid w:val="00B03B2D"/>
    <w:rsid w:val="00B04FE5"/>
    <w:rsid w:val="00B057A8"/>
    <w:rsid w:val="00B07F52"/>
    <w:rsid w:val="00B104EE"/>
    <w:rsid w:val="00B114AE"/>
    <w:rsid w:val="00B12B2E"/>
    <w:rsid w:val="00B20608"/>
    <w:rsid w:val="00B22CF6"/>
    <w:rsid w:val="00B24C62"/>
    <w:rsid w:val="00B26ADA"/>
    <w:rsid w:val="00B26D0C"/>
    <w:rsid w:val="00B30BBE"/>
    <w:rsid w:val="00B33871"/>
    <w:rsid w:val="00B36728"/>
    <w:rsid w:val="00B405E3"/>
    <w:rsid w:val="00B41406"/>
    <w:rsid w:val="00B41AAF"/>
    <w:rsid w:val="00B42377"/>
    <w:rsid w:val="00B42D6F"/>
    <w:rsid w:val="00B43891"/>
    <w:rsid w:val="00B43CB6"/>
    <w:rsid w:val="00B478A4"/>
    <w:rsid w:val="00B5212E"/>
    <w:rsid w:val="00B52D56"/>
    <w:rsid w:val="00B56DB3"/>
    <w:rsid w:val="00B56E2D"/>
    <w:rsid w:val="00B56F4F"/>
    <w:rsid w:val="00B616BA"/>
    <w:rsid w:val="00B63E58"/>
    <w:rsid w:val="00B647DB"/>
    <w:rsid w:val="00B66C8B"/>
    <w:rsid w:val="00B67BF0"/>
    <w:rsid w:val="00B71A72"/>
    <w:rsid w:val="00B71F20"/>
    <w:rsid w:val="00B727CB"/>
    <w:rsid w:val="00B7349A"/>
    <w:rsid w:val="00B74434"/>
    <w:rsid w:val="00B752C0"/>
    <w:rsid w:val="00B75958"/>
    <w:rsid w:val="00B81C93"/>
    <w:rsid w:val="00B82BC3"/>
    <w:rsid w:val="00B82BF8"/>
    <w:rsid w:val="00B843F2"/>
    <w:rsid w:val="00B8673A"/>
    <w:rsid w:val="00B93E34"/>
    <w:rsid w:val="00B94567"/>
    <w:rsid w:val="00B94707"/>
    <w:rsid w:val="00B94B38"/>
    <w:rsid w:val="00B94CBC"/>
    <w:rsid w:val="00B9641F"/>
    <w:rsid w:val="00BA137C"/>
    <w:rsid w:val="00BA3C49"/>
    <w:rsid w:val="00BA588C"/>
    <w:rsid w:val="00BA5E2A"/>
    <w:rsid w:val="00BB294E"/>
    <w:rsid w:val="00BB3124"/>
    <w:rsid w:val="00BB6A27"/>
    <w:rsid w:val="00BB72F0"/>
    <w:rsid w:val="00BB7D2B"/>
    <w:rsid w:val="00BC364C"/>
    <w:rsid w:val="00BC5334"/>
    <w:rsid w:val="00BC6985"/>
    <w:rsid w:val="00BC7E55"/>
    <w:rsid w:val="00BD338F"/>
    <w:rsid w:val="00BD6A40"/>
    <w:rsid w:val="00BD729B"/>
    <w:rsid w:val="00BD79CC"/>
    <w:rsid w:val="00BE0519"/>
    <w:rsid w:val="00BE0C93"/>
    <w:rsid w:val="00BE0CB9"/>
    <w:rsid w:val="00BE5380"/>
    <w:rsid w:val="00BE605E"/>
    <w:rsid w:val="00BE631E"/>
    <w:rsid w:val="00BE6848"/>
    <w:rsid w:val="00BE6C14"/>
    <w:rsid w:val="00BE6CA4"/>
    <w:rsid w:val="00BF072A"/>
    <w:rsid w:val="00BF2831"/>
    <w:rsid w:val="00BF2CBD"/>
    <w:rsid w:val="00BF360B"/>
    <w:rsid w:val="00C03951"/>
    <w:rsid w:val="00C05499"/>
    <w:rsid w:val="00C05C53"/>
    <w:rsid w:val="00C064F9"/>
    <w:rsid w:val="00C07268"/>
    <w:rsid w:val="00C1001E"/>
    <w:rsid w:val="00C104F1"/>
    <w:rsid w:val="00C107E4"/>
    <w:rsid w:val="00C10842"/>
    <w:rsid w:val="00C15BCA"/>
    <w:rsid w:val="00C23583"/>
    <w:rsid w:val="00C24ED8"/>
    <w:rsid w:val="00C25E27"/>
    <w:rsid w:val="00C26396"/>
    <w:rsid w:val="00C2773C"/>
    <w:rsid w:val="00C31221"/>
    <w:rsid w:val="00C312F7"/>
    <w:rsid w:val="00C33991"/>
    <w:rsid w:val="00C33AE4"/>
    <w:rsid w:val="00C34B65"/>
    <w:rsid w:val="00C34F53"/>
    <w:rsid w:val="00C35692"/>
    <w:rsid w:val="00C37BFB"/>
    <w:rsid w:val="00C40778"/>
    <w:rsid w:val="00C40BA5"/>
    <w:rsid w:val="00C411C8"/>
    <w:rsid w:val="00C413F1"/>
    <w:rsid w:val="00C42B4E"/>
    <w:rsid w:val="00C4518D"/>
    <w:rsid w:val="00C47397"/>
    <w:rsid w:val="00C47C11"/>
    <w:rsid w:val="00C47E4E"/>
    <w:rsid w:val="00C519E2"/>
    <w:rsid w:val="00C55034"/>
    <w:rsid w:val="00C55A32"/>
    <w:rsid w:val="00C570B7"/>
    <w:rsid w:val="00C61F5E"/>
    <w:rsid w:val="00C623B3"/>
    <w:rsid w:val="00C63452"/>
    <w:rsid w:val="00C71E41"/>
    <w:rsid w:val="00C736C2"/>
    <w:rsid w:val="00C73DD7"/>
    <w:rsid w:val="00C751B7"/>
    <w:rsid w:val="00C751E7"/>
    <w:rsid w:val="00C80E4C"/>
    <w:rsid w:val="00C8218A"/>
    <w:rsid w:val="00C82D4D"/>
    <w:rsid w:val="00C82E31"/>
    <w:rsid w:val="00C85310"/>
    <w:rsid w:val="00C858D7"/>
    <w:rsid w:val="00C86384"/>
    <w:rsid w:val="00C9111A"/>
    <w:rsid w:val="00C95AEC"/>
    <w:rsid w:val="00C969F5"/>
    <w:rsid w:val="00C96E2C"/>
    <w:rsid w:val="00CA14E0"/>
    <w:rsid w:val="00CA19B9"/>
    <w:rsid w:val="00CA1EDE"/>
    <w:rsid w:val="00CA2A15"/>
    <w:rsid w:val="00CA4F0E"/>
    <w:rsid w:val="00CA6D18"/>
    <w:rsid w:val="00CA745C"/>
    <w:rsid w:val="00CA7786"/>
    <w:rsid w:val="00CB136F"/>
    <w:rsid w:val="00CB167D"/>
    <w:rsid w:val="00CB465B"/>
    <w:rsid w:val="00CC08CC"/>
    <w:rsid w:val="00CC0E5B"/>
    <w:rsid w:val="00CC10BB"/>
    <w:rsid w:val="00CC17B5"/>
    <w:rsid w:val="00CC3C40"/>
    <w:rsid w:val="00CD3E7B"/>
    <w:rsid w:val="00CD544E"/>
    <w:rsid w:val="00CD5843"/>
    <w:rsid w:val="00CD6F53"/>
    <w:rsid w:val="00CE31A6"/>
    <w:rsid w:val="00CE3D7F"/>
    <w:rsid w:val="00CE42F5"/>
    <w:rsid w:val="00CE6213"/>
    <w:rsid w:val="00CE6A7A"/>
    <w:rsid w:val="00CE6AF1"/>
    <w:rsid w:val="00CE6B83"/>
    <w:rsid w:val="00CE6F46"/>
    <w:rsid w:val="00CF1FE1"/>
    <w:rsid w:val="00CF2AC0"/>
    <w:rsid w:val="00CF3362"/>
    <w:rsid w:val="00CF3669"/>
    <w:rsid w:val="00CF48FB"/>
    <w:rsid w:val="00CF7B19"/>
    <w:rsid w:val="00D00B93"/>
    <w:rsid w:val="00D0196B"/>
    <w:rsid w:val="00D040B4"/>
    <w:rsid w:val="00D06CEC"/>
    <w:rsid w:val="00D0729D"/>
    <w:rsid w:val="00D112A0"/>
    <w:rsid w:val="00D11F8A"/>
    <w:rsid w:val="00D14E4F"/>
    <w:rsid w:val="00D15CA1"/>
    <w:rsid w:val="00D165C3"/>
    <w:rsid w:val="00D16C10"/>
    <w:rsid w:val="00D200D7"/>
    <w:rsid w:val="00D203FA"/>
    <w:rsid w:val="00D20809"/>
    <w:rsid w:val="00D22006"/>
    <w:rsid w:val="00D22737"/>
    <w:rsid w:val="00D2489A"/>
    <w:rsid w:val="00D254BF"/>
    <w:rsid w:val="00D261BD"/>
    <w:rsid w:val="00D32CA7"/>
    <w:rsid w:val="00D34FAA"/>
    <w:rsid w:val="00D4218C"/>
    <w:rsid w:val="00D423D3"/>
    <w:rsid w:val="00D42D0A"/>
    <w:rsid w:val="00D43286"/>
    <w:rsid w:val="00D43C2F"/>
    <w:rsid w:val="00D4402B"/>
    <w:rsid w:val="00D45C72"/>
    <w:rsid w:val="00D50771"/>
    <w:rsid w:val="00D50DF4"/>
    <w:rsid w:val="00D54C84"/>
    <w:rsid w:val="00D558A4"/>
    <w:rsid w:val="00D63F40"/>
    <w:rsid w:val="00D64A23"/>
    <w:rsid w:val="00D66B5B"/>
    <w:rsid w:val="00D72495"/>
    <w:rsid w:val="00D73616"/>
    <w:rsid w:val="00D74A93"/>
    <w:rsid w:val="00D80A7A"/>
    <w:rsid w:val="00D82F76"/>
    <w:rsid w:val="00D862B4"/>
    <w:rsid w:val="00D918B5"/>
    <w:rsid w:val="00D96B88"/>
    <w:rsid w:val="00D978F7"/>
    <w:rsid w:val="00DA0685"/>
    <w:rsid w:val="00DA2163"/>
    <w:rsid w:val="00DA3CA9"/>
    <w:rsid w:val="00DA5DE2"/>
    <w:rsid w:val="00DA7690"/>
    <w:rsid w:val="00DB0571"/>
    <w:rsid w:val="00DB0591"/>
    <w:rsid w:val="00DB0643"/>
    <w:rsid w:val="00DB24B6"/>
    <w:rsid w:val="00DB5D9D"/>
    <w:rsid w:val="00DB7C2D"/>
    <w:rsid w:val="00DC1486"/>
    <w:rsid w:val="00DC30C1"/>
    <w:rsid w:val="00DC4C6D"/>
    <w:rsid w:val="00DC603A"/>
    <w:rsid w:val="00DC6D36"/>
    <w:rsid w:val="00DC6DE8"/>
    <w:rsid w:val="00DC6FE7"/>
    <w:rsid w:val="00DD22EA"/>
    <w:rsid w:val="00DD4880"/>
    <w:rsid w:val="00DD48B7"/>
    <w:rsid w:val="00DD4D73"/>
    <w:rsid w:val="00DD5CDF"/>
    <w:rsid w:val="00DE044D"/>
    <w:rsid w:val="00DE0601"/>
    <w:rsid w:val="00DE5B8B"/>
    <w:rsid w:val="00DE7A69"/>
    <w:rsid w:val="00DF23D8"/>
    <w:rsid w:val="00DF264A"/>
    <w:rsid w:val="00DF7A86"/>
    <w:rsid w:val="00E024C8"/>
    <w:rsid w:val="00E024DC"/>
    <w:rsid w:val="00E02635"/>
    <w:rsid w:val="00E030D1"/>
    <w:rsid w:val="00E04D41"/>
    <w:rsid w:val="00E05E4F"/>
    <w:rsid w:val="00E07DB3"/>
    <w:rsid w:val="00E16005"/>
    <w:rsid w:val="00E16301"/>
    <w:rsid w:val="00E1728D"/>
    <w:rsid w:val="00E2084E"/>
    <w:rsid w:val="00E23B83"/>
    <w:rsid w:val="00E241FD"/>
    <w:rsid w:val="00E25924"/>
    <w:rsid w:val="00E319A1"/>
    <w:rsid w:val="00E31A23"/>
    <w:rsid w:val="00E328D6"/>
    <w:rsid w:val="00E34D0C"/>
    <w:rsid w:val="00E4016A"/>
    <w:rsid w:val="00E43240"/>
    <w:rsid w:val="00E45413"/>
    <w:rsid w:val="00E460B8"/>
    <w:rsid w:val="00E50E71"/>
    <w:rsid w:val="00E5242F"/>
    <w:rsid w:val="00E54EB2"/>
    <w:rsid w:val="00E56369"/>
    <w:rsid w:val="00E635C1"/>
    <w:rsid w:val="00E64B71"/>
    <w:rsid w:val="00E6606E"/>
    <w:rsid w:val="00E677AA"/>
    <w:rsid w:val="00E70E59"/>
    <w:rsid w:val="00E72132"/>
    <w:rsid w:val="00E7427A"/>
    <w:rsid w:val="00E807B3"/>
    <w:rsid w:val="00E80ED5"/>
    <w:rsid w:val="00E819A3"/>
    <w:rsid w:val="00E81C0F"/>
    <w:rsid w:val="00E82707"/>
    <w:rsid w:val="00E83393"/>
    <w:rsid w:val="00E8483A"/>
    <w:rsid w:val="00E91C65"/>
    <w:rsid w:val="00E922D5"/>
    <w:rsid w:val="00E9244D"/>
    <w:rsid w:val="00E9254B"/>
    <w:rsid w:val="00E926A7"/>
    <w:rsid w:val="00E95C99"/>
    <w:rsid w:val="00EA1067"/>
    <w:rsid w:val="00EA32F5"/>
    <w:rsid w:val="00EA42A5"/>
    <w:rsid w:val="00EA456A"/>
    <w:rsid w:val="00EA5087"/>
    <w:rsid w:val="00EA7930"/>
    <w:rsid w:val="00EB1CDF"/>
    <w:rsid w:val="00EB4C1B"/>
    <w:rsid w:val="00EB4D9C"/>
    <w:rsid w:val="00EB4E1B"/>
    <w:rsid w:val="00EC0C82"/>
    <w:rsid w:val="00EC16CE"/>
    <w:rsid w:val="00EC215A"/>
    <w:rsid w:val="00EC4824"/>
    <w:rsid w:val="00ED0070"/>
    <w:rsid w:val="00ED1152"/>
    <w:rsid w:val="00ED2A9A"/>
    <w:rsid w:val="00ED2E85"/>
    <w:rsid w:val="00ED37FB"/>
    <w:rsid w:val="00ED49D6"/>
    <w:rsid w:val="00ED67F3"/>
    <w:rsid w:val="00EE0592"/>
    <w:rsid w:val="00EE069E"/>
    <w:rsid w:val="00EE2069"/>
    <w:rsid w:val="00EE3FBF"/>
    <w:rsid w:val="00EE5164"/>
    <w:rsid w:val="00EE6661"/>
    <w:rsid w:val="00EF1F1C"/>
    <w:rsid w:val="00EF622A"/>
    <w:rsid w:val="00EF68B1"/>
    <w:rsid w:val="00EF737C"/>
    <w:rsid w:val="00F01FCC"/>
    <w:rsid w:val="00F06C55"/>
    <w:rsid w:val="00F06CE6"/>
    <w:rsid w:val="00F076EC"/>
    <w:rsid w:val="00F07CD8"/>
    <w:rsid w:val="00F12CBF"/>
    <w:rsid w:val="00F14D5B"/>
    <w:rsid w:val="00F154A7"/>
    <w:rsid w:val="00F16BDE"/>
    <w:rsid w:val="00F22306"/>
    <w:rsid w:val="00F22DD4"/>
    <w:rsid w:val="00F23144"/>
    <w:rsid w:val="00F2333F"/>
    <w:rsid w:val="00F25BD9"/>
    <w:rsid w:val="00F3216D"/>
    <w:rsid w:val="00F33C39"/>
    <w:rsid w:val="00F34842"/>
    <w:rsid w:val="00F358B9"/>
    <w:rsid w:val="00F35BED"/>
    <w:rsid w:val="00F37778"/>
    <w:rsid w:val="00F405DB"/>
    <w:rsid w:val="00F415F7"/>
    <w:rsid w:val="00F4288C"/>
    <w:rsid w:val="00F4447A"/>
    <w:rsid w:val="00F44790"/>
    <w:rsid w:val="00F45D1F"/>
    <w:rsid w:val="00F51FFE"/>
    <w:rsid w:val="00F534FC"/>
    <w:rsid w:val="00F613BC"/>
    <w:rsid w:val="00F62D82"/>
    <w:rsid w:val="00F64EF0"/>
    <w:rsid w:val="00F64F23"/>
    <w:rsid w:val="00F706CA"/>
    <w:rsid w:val="00F71FB2"/>
    <w:rsid w:val="00F72772"/>
    <w:rsid w:val="00F727B9"/>
    <w:rsid w:val="00F7289B"/>
    <w:rsid w:val="00F7344D"/>
    <w:rsid w:val="00F73B4C"/>
    <w:rsid w:val="00F73B4F"/>
    <w:rsid w:val="00F76F82"/>
    <w:rsid w:val="00F8015D"/>
    <w:rsid w:val="00F8097C"/>
    <w:rsid w:val="00F809AD"/>
    <w:rsid w:val="00F80C6E"/>
    <w:rsid w:val="00F85964"/>
    <w:rsid w:val="00F86474"/>
    <w:rsid w:val="00F876F2"/>
    <w:rsid w:val="00F87BFC"/>
    <w:rsid w:val="00F90BBD"/>
    <w:rsid w:val="00F91470"/>
    <w:rsid w:val="00F92AC5"/>
    <w:rsid w:val="00F93611"/>
    <w:rsid w:val="00F95198"/>
    <w:rsid w:val="00F9523D"/>
    <w:rsid w:val="00F957E8"/>
    <w:rsid w:val="00F96A80"/>
    <w:rsid w:val="00F96ADA"/>
    <w:rsid w:val="00F97F67"/>
    <w:rsid w:val="00FA18A8"/>
    <w:rsid w:val="00FA3172"/>
    <w:rsid w:val="00FA3BA0"/>
    <w:rsid w:val="00FA4DD7"/>
    <w:rsid w:val="00FA5C5F"/>
    <w:rsid w:val="00FA5C98"/>
    <w:rsid w:val="00FA7098"/>
    <w:rsid w:val="00FB19A5"/>
    <w:rsid w:val="00FB318C"/>
    <w:rsid w:val="00FB3B46"/>
    <w:rsid w:val="00FB44CD"/>
    <w:rsid w:val="00FB55B4"/>
    <w:rsid w:val="00FB6D18"/>
    <w:rsid w:val="00FC4A92"/>
    <w:rsid w:val="00FC5FBB"/>
    <w:rsid w:val="00FC7366"/>
    <w:rsid w:val="00FD5528"/>
    <w:rsid w:val="00FD5971"/>
    <w:rsid w:val="00FD6F5E"/>
    <w:rsid w:val="00FD72F6"/>
    <w:rsid w:val="00FD7D9C"/>
    <w:rsid w:val="00FE28B5"/>
    <w:rsid w:val="00FE28C6"/>
    <w:rsid w:val="00FE4FE6"/>
    <w:rsid w:val="00FE5302"/>
    <w:rsid w:val="00FE568D"/>
    <w:rsid w:val="00FE5B7A"/>
    <w:rsid w:val="00FE6556"/>
    <w:rsid w:val="00FF15FA"/>
    <w:rsid w:val="00FF25A0"/>
    <w:rsid w:val="00FF34DD"/>
    <w:rsid w:val="00FF3EEC"/>
    <w:rsid w:val="00FF5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6799BD"/>
  <w15:docId w15:val="{354CF2EF-E7E7-4E6A-B1D7-933A03CED4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C5334"/>
  </w:style>
  <w:style w:type="paragraph" w:styleId="1">
    <w:name w:val="heading 1"/>
    <w:basedOn w:val="a0"/>
    <w:next w:val="a"/>
    <w:link w:val="10"/>
    <w:uiPriority w:val="9"/>
    <w:qFormat/>
    <w:rsid w:val="00172B1E"/>
    <w:pPr>
      <w:outlineLvl w:val="0"/>
    </w:pPr>
  </w:style>
  <w:style w:type="paragraph" w:styleId="2">
    <w:name w:val="heading 2"/>
    <w:basedOn w:val="a"/>
    <w:next w:val="a"/>
    <w:link w:val="20"/>
    <w:uiPriority w:val="9"/>
    <w:unhideWhenUsed/>
    <w:qFormat/>
    <w:rsid w:val="007504E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14FD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6D751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6D751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a5"/>
    <w:uiPriority w:val="99"/>
    <w:unhideWhenUsed/>
    <w:rsid w:val="009073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页眉 字符"/>
    <w:basedOn w:val="a1"/>
    <w:link w:val="a4"/>
    <w:uiPriority w:val="99"/>
    <w:rsid w:val="009073D5"/>
  </w:style>
  <w:style w:type="paragraph" w:styleId="a6">
    <w:name w:val="footer"/>
    <w:basedOn w:val="a"/>
    <w:link w:val="a7"/>
    <w:uiPriority w:val="99"/>
    <w:unhideWhenUsed/>
    <w:rsid w:val="009073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页脚 字符"/>
    <w:basedOn w:val="a1"/>
    <w:link w:val="a6"/>
    <w:uiPriority w:val="99"/>
    <w:rsid w:val="009073D5"/>
  </w:style>
  <w:style w:type="paragraph" w:styleId="a8">
    <w:name w:val="Balloon Text"/>
    <w:basedOn w:val="a"/>
    <w:link w:val="a9"/>
    <w:uiPriority w:val="99"/>
    <w:semiHidden/>
    <w:unhideWhenUsed/>
    <w:rsid w:val="009073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批注框文本 字符"/>
    <w:basedOn w:val="a1"/>
    <w:link w:val="a8"/>
    <w:uiPriority w:val="99"/>
    <w:semiHidden/>
    <w:rsid w:val="009073D5"/>
    <w:rPr>
      <w:rFonts w:ascii="Tahoma" w:hAnsi="Tahoma" w:cs="Tahoma"/>
      <w:sz w:val="16"/>
      <w:szCs w:val="16"/>
    </w:rPr>
  </w:style>
  <w:style w:type="paragraph" w:styleId="aa">
    <w:name w:val="No Spacing"/>
    <w:basedOn w:val="a"/>
    <w:link w:val="ab"/>
    <w:uiPriority w:val="1"/>
    <w:qFormat/>
    <w:rsid w:val="00C24ED8"/>
    <w:pPr>
      <w:spacing w:after="0" w:line="240" w:lineRule="auto"/>
    </w:pPr>
    <w:rPr>
      <w:rFonts w:ascii="Tahoma" w:eastAsia="Times New Roman" w:hAnsi="Tahoma" w:cs="Times New Roman"/>
    </w:rPr>
  </w:style>
  <w:style w:type="character" w:customStyle="1" w:styleId="ab">
    <w:name w:val="无间隔 字符"/>
    <w:basedOn w:val="a1"/>
    <w:link w:val="aa"/>
    <w:uiPriority w:val="1"/>
    <w:rsid w:val="00C24ED8"/>
    <w:rPr>
      <w:rFonts w:ascii="Tahoma" w:eastAsia="Times New Roman" w:hAnsi="Tahoma" w:cs="Times New Roman"/>
    </w:rPr>
  </w:style>
  <w:style w:type="paragraph" w:styleId="a0">
    <w:name w:val="Title"/>
    <w:basedOn w:val="a"/>
    <w:next w:val="a"/>
    <w:link w:val="ac"/>
    <w:uiPriority w:val="10"/>
    <w:qFormat/>
    <w:rsid w:val="00C24ED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c">
    <w:name w:val="标题 字符"/>
    <w:basedOn w:val="a1"/>
    <w:link w:val="a0"/>
    <w:uiPriority w:val="10"/>
    <w:rsid w:val="00C24ED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d">
    <w:name w:val="Subtitle"/>
    <w:basedOn w:val="a"/>
    <w:next w:val="a"/>
    <w:link w:val="ae"/>
    <w:uiPriority w:val="11"/>
    <w:qFormat/>
    <w:rsid w:val="00C24ED8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e">
    <w:name w:val="副标题 字符"/>
    <w:basedOn w:val="a1"/>
    <w:link w:val="ad"/>
    <w:uiPriority w:val="11"/>
    <w:rsid w:val="00C24ED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10">
    <w:name w:val="标题 1 字符"/>
    <w:basedOn w:val="a1"/>
    <w:link w:val="1"/>
    <w:uiPriority w:val="9"/>
    <w:rsid w:val="00172B1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TOC">
    <w:name w:val="TOC Heading"/>
    <w:basedOn w:val="1"/>
    <w:next w:val="a"/>
    <w:uiPriority w:val="39"/>
    <w:semiHidden/>
    <w:unhideWhenUsed/>
    <w:qFormat/>
    <w:rsid w:val="007504EC"/>
    <w:pPr>
      <w:outlineLvl w:val="9"/>
    </w:pPr>
  </w:style>
  <w:style w:type="character" w:customStyle="1" w:styleId="20">
    <w:name w:val="标题 2 字符"/>
    <w:basedOn w:val="a1"/>
    <w:link w:val="2"/>
    <w:uiPriority w:val="9"/>
    <w:rsid w:val="007504E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">
    <w:name w:val="caption"/>
    <w:basedOn w:val="a"/>
    <w:next w:val="a"/>
    <w:unhideWhenUsed/>
    <w:qFormat/>
    <w:rsid w:val="00C858D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OC1">
    <w:name w:val="toc 1"/>
    <w:basedOn w:val="a"/>
    <w:next w:val="a"/>
    <w:autoRedefine/>
    <w:uiPriority w:val="39"/>
    <w:unhideWhenUsed/>
    <w:rsid w:val="00C858D7"/>
    <w:pPr>
      <w:spacing w:after="100"/>
    </w:pPr>
  </w:style>
  <w:style w:type="character" w:styleId="af0">
    <w:name w:val="Hyperlink"/>
    <w:basedOn w:val="a1"/>
    <w:uiPriority w:val="99"/>
    <w:unhideWhenUsed/>
    <w:rsid w:val="00C858D7"/>
    <w:rPr>
      <w:color w:val="0000FF" w:themeColor="hyperlink"/>
      <w:u w:val="single"/>
    </w:rPr>
  </w:style>
  <w:style w:type="character" w:styleId="af1">
    <w:name w:val="Emphasis"/>
    <w:basedOn w:val="a1"/>
    <w:uiPriority w:val="20"/>
    <w:qFormat/>
    <w:rsid w:val="00A84484"/>
    <w:rPr>
      <w:i/>
      <w:iCs/>
    </w:rPr>
  </w:style>
  <w:style w:type="character" w:customStyle="1" w:styleId="30">
    <w:name w:val="标题 3 字符"/>
    <w:basedOn w:val="a1"/>
    <w:link w:val="3"/>
    <w:uiPriority w:val="9"/>
    <w:rsid w:val="00914FDD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f2">
    <w:name w:val="List Paragraph"/>
    <w:basedOn w:val="a"/>
    <w:uiPriority w:val="34"/>
    <w:qFormat/>
    <w:rsid w:val="004E301F"/>
    <w:pPr>
      <w:ind w:left="720"/>
      <w:contextualSpacing/>
    </w:pPr>
  </w:style>
  <w:style w:type="paragraph" w:styleId="TOC2">
    <w:name w:val="toc 2"/>
    <w:basedOn w:val="a"/>
    <w:next w:val="a"/>
    <w:autoRedefine/>
    <w:uiPriority w:val="39"/>
    <w:unhideWhenUsed/>
    <w:rsid w:val="00C40778"/>
    <w:pPr>
      <w:tabs>
        <w:tab w:val="right" w:leader="dot" w:pos="9350"/>
      </w:tabs>
      <w:spacing w:after="0"/>
      <w:ind w:left="216"/>
    </w:pPr>
  </w:style>
  <w:style w:type="paragraph" w:styleId="af3">
    <w:name w:val="table of figures"/>
    <w:basedOn w:val="a"/>
    <w:next w:val="a"/>
    <w:uiPriority w:val="99"/>
    <w:unhideWhenUsed/>
    <w:rsid w:val="00177ADF"/>
    <w:pPr>
      <w:spacing w:after="0"/>
    </w:pPr>
  </w:style>
  <w:style w:type="paragraph" w:styleId="TOC3">
    <w:name w:val="toc 3"/>
    <w:basedOn w:val="a"/>
    <w:next w:val="a"/>
    <w:autoRedefine/>
    <w:uiPriority w:val="39"/>
    <w:unhideWhenUsed/>
    <w:rsid w:val="00997FFC"/>
    <w:pPr>
      <w:spacing w:after="100"/>
      <w:ind w:left="440"/>
    </w:pPr>
  </w:style>
  <w:style w:type="character" w:styleId="af4">
    <w:name w:val="Subtle Emphasis"/>
    <w:basedOn w:val="af1"/>
    <w:uiPriority w:val="19"/>
    <w:qFormat/>
    <w:rsid w:val="004A526F"/>
    <w:rPr>
      <w:i/>
      <w:iCs/>
      <w:color w:val="808080"/>
    </w:rPr>
  </w:style>
  <w:style w:type="character" w:customStyle="1" w:styleId="40">
    <w:name w:val="标题 4 字符"/>
    <w:basedOn w:val="a1"/>
    <w:link w:val="4"/>
    <w:uiPriority w:val="9"/>
    <w:rsid w:val="006D751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标题 5 字符"/>
    <w:basedOn w:val="a1"/>
    <w:link w:val="5"/>
    <w:uiPriority w:val="9"/>
    <w:rsid w:val="006D751A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af5">
    <w:name w:val="annotation reference"/>
    <w:basedOn w:val="a1"/>
    <w:uiPriority w:val="99"/>
    <w:semiHidden/>
    <w:unhideWhenUsed/>
    <w:rsid w:val="00E82707"/>
    <w:rPr>
      <w:sz w:val="16"/>
      <w:szCs w:val="16"/>
    </w:rPr>
  </w:style>
  <w:style w:type="paragraph" w:styleId="af6">
    <w:name w:val="annotation text"/>
    <w:basedOn w:val="a"/>
    <w:link w:val="af7"/>
    <w:uiPriority w:val="99"/>
    <w:unhideWhenUsed/>
    <w:rsid w:val="00E82707"/>
    <w:pPr>
      <w:spacing w:line="240" w:lineRule="auto"/>
    </w:pPr>
    <w:rPr>
      <w:sz w:val="20"/>
      <w:szCs w:val="20"/>
    </w:rPr>
  </w:style>
  <w:style w:type="character" w:customStyle="1" w:styleId="af7">
    <w:name w:val="批注文字 字符"/>
    <w:basedOn w:val="a1"/>
    <w:link w:val="af6"/>
    <w:uiPriority w:val="99"/>
    <w:rsid w:val="00E82707"/>
    <w:rPr>
      <w:sz w:val="20"/>
      <w:szCs w:val="20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E82707"/>
    <w:rPr>
      <w:b/>
      <w:bCs/>
    </w:rPr>
  </w:style>
  <w:style w:type="character" w:customStyle="1" w:styleId="af9">
    <w:name w:val="批注主题 字符"/>
    <w:basedOn w:val="af7"/>
    <w:link w:val="af8"/>
    <w:uiPriority w:val="99"/>
    <w:semiHidden/>
    <w:rsid w:val="00E82707"/>
    <w:rPr>
      <w:b/>
      <w:bCs/>
      <w:sz w:val="20"/>
      <w:szCs w:val="20"/>
    </w:rPr>
  </w:style>
  <w:style w:type="table" w:styleId="afa">
    <w:name w:val="Table Grid"/>
    <w:basedOn w:val="a2"/>
    <w:uiPriority w:val="59"/>
    <w:rsid w:val="00685A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b">
    <w:name w:val="Light Shading"/>
    <w:basedOn w:val="a2"/>
    <w:uiPriority w:val="60"/>
    <w:rsid w:val="00685AC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afc">
    <w:name w:val="Light List"/>
    <w:basedOn w:val="a2"/>
    <w:uiPriority w:val="61"/>
    <w:rsid w:val="00685AC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11">
    <w:name w:val="Grid Table 1 Light"/>
    <w:basedOn w:val="a2"/>
    <w:uiPriority w:val="46"/>
    <w:rsid w:val="00DB0591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2">
    <w:name w:val="Plain Table 1"/>
    <w:basedOn w:val="a2"/>
    <w:uiPriority w:val="41"/>
    <w:rsid w:val="00DB0591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41">
    <w:name w:val="Grid Table 4"/>
    <w:basedOn w:val="a2"/>
    <w:uiPriority w:val="49"/>
    <w:rsid w:val="00DB0591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">
    <w:name w:val="Grid Table 4 Accent 1"/>
    <w:basedOn w:val="a2"/>
    <w:uiPriority w:val="49"/>
    <w:rsid w:val="00F22306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paragraph" w:styleId="afd">
    <w:name w:val="Normal (Web)"/>
    <w:basedOn w:val="a"/>
    <w:uiPriority w:val="99"/>
    <w:semiHidden/>
    <w:unhideWhenUsed/>
    <w:rsid w:val="00C71E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e">
    <w:name w:val="Revision"/>
    <w:hidden/>
    <w:uiPriority w:val="99"/>
    <w:semiHidden/>
    <w:rsid w:val="00172B1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5705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2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93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0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8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3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4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18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7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8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46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443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3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1.xml"/><Relationship Id="rId8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aoze%20Wang\Downloads\Template%20-%20Level%20Design%20Document%20v2.10%20(1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79F20C-D414-44F5-A60B-3AE9A3ED72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 - Level Design Document v2.10 (1).dotx</Template>
  <TotalTime>1268</TotalTime>
  <Pages>43</Pages>
  <Words>4813</Words>
  <Characters>27437</Characters>
  <Application>Microsoft Office Word</Application>
  <DocSecurity>0</DocSecurity>
  <Lines>228</Lines>
  <Paragraphs>64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Baoze Wang</dc:creator>
  <cp:lastModifiedBy>Wang, Wilbur</cp:lastModifiedBy>
  <cp:revision>738</cp:revision>
  <cp:lastPrinted>2012-06-15T19:28:00Z</cp:lastPrinted>
  <dcterms:created xsi:type="dcterms:W3CDTF">2024-02-14T18:34:00Z</dcterms:created>
  <dcterms:modified xsi:type="dcterms:W3CDTF">2024-08-06T16:03:00Z</dcterms:modified>
</cp:coreProperties>
</file>